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D0B" w:rsidRPr="002957D9" w:rsidRDefault="00874D0B" w:rsidP="00990600">
      <w:pPr>
        <w:pStyle w:val="Heading1"/>
        <w:numPr>
          <w:ilvl w:val="0"/>
          <w:numId w:val="1"/>
        </w:numPr>
        <w:ind w:left="10080" w:firstLine="0"/>
      </w:pPr>
      <w:r w:rsidRPr="002957D9">
        <w:t>УТВЕРЖДЕН</w:t>
      </w:r>
    </w:p>
    <w:p w:rsidR="00874D0B" w:rsidRPr="002957D9" w:rsidRDefault="00874D0B" w:rsidP="00990600">
      <w:pPr>
        <w:ind w:left="10080"/>
        <w:jc w:val="center"/>
        <w:rPr>
          <w:sz w:val="26"/>
          <w:szCs w:val="26"/>
        </w:rPr>
      </w:pPr>
      <w:r w:rsidRPr="002957D9">
        <w:rPr>
          <w:sz w:val="26"/>
          <w:szCs w:val="26"/>
        </w:rPr>
        <w:t>решением Думы Великого Новгорода</w:t>
      </w:r>
    </w:p>
    <w:p w:rsidR="00874D0B" w:rsidRPr="002957D9" w:rsidRDefault="00874D0B" w:rsidP="00990600">
      <w:pPr>
        <w:ind w:left="10080"/>
        <w:jc w:val="center"/>
        <w:rPr>
          <w:sz w:val="26"/>
          <w:szCs w:val="26"/>
        </w:rPr>
      </w:pPr>
      <w:r>
        <w:rPr>
          <w:sz w:val="26"/>
          <w:szCs w:val="26"/>
        </w:rPr>
        <w:t>от 24.06.2021 № 572</w:t>
      </w:r>
    </w:p>
    <w:p w:rsidR="00874D0B" w:rsidRPr="002957D9" w:rsidRDefault="00874D0B" w:rsidP="00990600">
      <w:pPr>
        <w:jc w:val="center"/>
        <w:rPr>
          <w:b/>
          <w:bCs/>
          <w:sz w:val="26"/>
          <w:szCs w:val="26"/>
        </w:rPr>
      </w:pPr>
    </w:p>
    <w:p w:rsidR="00874D0B" w:rsidRPr="002957D9" w:rsidRDefault="00874D0B" w:rsidP="00990600">
      <w:pPr>
        <w:jc w:val="center"/>
        <w:rPr>
          <w:sz w:val="26"/>
          <w:szCs w:val="26"/>
        </w:rPr>
      </w:pPr>
      <w:r w:rsidRPr="002957D9">
        <w:rPr>
          <w:b/>
          <w:bCs/>
          <w:sz w:val="26"/>
          <w:szCs w:val="26"/>
        </w:rPr>
        <w:t>ПЛАН</w:t>
      </w:r>
    </w:p>
    <w:p w:rsidR="00874D0B" w:rsidRPr="002957D9" w:rsidRDefault="00874D0B" w:rsidP="00990600">
      <w:pPr>
        <w:jc w:val="center"/>
        <w:rPr>
          <w:sz w:val="26"/>
          <w:szCs w:val="26"/>
        </w:rPr>
      </w:pPr>
      <w:r w:rsidRPr="002957D9">
        <w:rPr>
          <w:b/>
          <w:bCs/>
          <w:sz w:val="26"/>
          <w:szCs w:val="26"/>
        </w:rPr>
        <w:t xml:space="preserve">работы Думы Великого Новгорода на </w:t>
      </w:r>
      <w:r w:rsidRPr="002957D9">
        <w:rPr>
          <w:b/>
          <w:bCs/>
          <w:sz w:val="26"/>
          <w:szCs w:val="26"/>
          <w:lang w:val="en-US"/>
        </w:rPr>
        <w:t>II</w:t>
      </w:r>
      <w:r>
        <w:rPr>
          <w:b/>
          <w:bCs/>
          <w:sz w:val="26"/>
          <w:szCs w:val="26"/>
        </w:rPr>
        <w:t xml:space="preserve"> полугодие 2021</w:t>
      </w:r>
      <w:r w:rsidRPr="002957D9">
        <w:rPr>
          <w:b/>
          <w:bCs/>
          <w:sz w:val="26"/>
          <w:szCs w:val="26"/>
        </w:rPr>
        <w:t xml:space="preserve"> года</w:t>
      </w:r>
    </w:p>
    <w:p w:rsidR="00874D0B" w:rsidRPr="002957D9" w:rsidRDefault="00874D0B" w:rsidP="00990600">
      <w:pPr>
        <w:jc w:val="center"/>
        <w:rPr>
          <w:b/>
          <w:bCs/>
          <w:sz w:val="16"/>
          <w:szCs w:val="16"/>
        </w:rPr>
      </w:pPr>
    </w:p>
    <w:tbl>
      <w:tblPr>
        <w:tblW w:w="0" w:type="auto"/>
        <w:tblInd w:w="-106" w:type="dxa"/>
        <w:tblLayout w:type="fixed"/>
        <w:tblLook w:val="00A0"/>
      </w:tblPr>
      <w:tblGrid>
        <w:gridCol w:w="3600"/>
        <w:gridCol w:w="1620"/>
        <w:gridCol w:w="5580"/>
        <w:gridCol w:w="3780"/>
      </w:tblGrid>
      <w:tr w:rsidR="00874D0B" w:rsidRPr="002957D9">
        <w:trPr>
          <w:trHeight w:val="232"/>
          <w:tblHeader/>
        </w:trPr>
        <w:tc>
          <w:tcPr>
            <w:tcW w:w="360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874D0B" w:rsidRPr="002957D9" w:rsidRDefault="00874D0B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Наименование мероприятия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874D0B" w:rsidRPr="002957D9" w:rsidRDefault="00874D0B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Дата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874D0B" w:rsidRPr="002957D9" w:rsidRDefault="00874D0B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Рассматриваемый вопрос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874D0B" w:rsidRPr="002957D9" w:rsidRDefault="00874D0B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Ответственный исполнитель</w:t>
            </w:r>
          </w:p>
        </w:tc>
      </w:tr>
    </w:tbl>
    <w:p w:rsidR="00874D0B" w:rsidRPr="002957D9" w:rsidRDefault="00874D0B" w:rsidP="00990600">
      <w:pPr>
        <w:jc w:val="both"/>
        <w:rPr>
          <w:sz w:val="2"/>
          <w:szCs w:val="2"/>
          <w:lang w:val="en-US"/>
        </w:rPr>
      </w:pPr>
    </w:p>
    <w:tbl>
      <w:tblPr>
        <w:tblW w:w="14580" w:type="dxa"/>
        <w:tblInd w:w="-106" w:type="dxa"/>
        <w:tblLayout w:type="fixed"/>
        <w:tblLook w:val="00A0"/>
      </w:tblPr>
      <w:tblGrid>
        <w:gridCol w:w="3600"/>
        <w:gridCol w:w="1620"/>
        <w:gridCol w:w="5580"/>
        <w:gridCol w:w="3780"/>
      </w:tblGrid>
      <w:tr w:rsidR="00874D0B" w:rsidRPr="002957D9">
        <w:trPr>
          <w:trHeight w:val="144"/>
          <w:tblHeader/>
        </w:trPr>
        <w:tc>
          <w:tcPr>
            <w:tcW w:w="36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74D0B" w:rsidRPr="002957D9" w:rsidRDefault="00874D0B">
            <w:pPr>
              <w:widowControl w:val="0"/>
              <w:jc w:val="center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74D0B" w:rsidRPr="002957D9" w:rsidRDefault="00874D0B">
            <w:pPr>
              <w:widowControl w:val="0"/>
              <w:jc w:val="center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2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74D0B" w:rsidRPr="002957D9" w:rsidRDefault="00874D0B">
            <w:pPr>
              <w:widowControl w:val="0"/>
              <w:jc w:val="center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3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74D0B" w:rsidRPr="002957D9" w:rsidRDefault="00874D0B">
            <w:pPr>
              <w:widowControl w:val="0"/>
              <w:jc w:val="center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4</w:t>
            </w:r>
          </w:p>
        </w:tc>
      </w:tr>
      <w:tr w:rsidR="00874D0B" w:rsidRPr="002957D9">
        <w:trPr>
          <w:trHeight w:val="1396"/>
        </w:trPr>
        <w:tc>
          <w:tcPr>
            <w:tcW w:w="3600" w:type="dxa"/>
          </w:tcPr>
          <w:p w:rsidR="00874D0B" w:rsidRPr="002957D9" w:rsidRDefault="00874D0B">
            <w:pPr>
              <w:widowControl w:val="0"/>
              <w:spacing w:after="8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Заседания постоянных комис-сий Думы Великого Новго-рода</w:t>
            </w:r>
          </w:p>
        </w:tc>
        <w:tc>
          <w:tcPr>
            <w:tcW w:w="1620" w:type="dxa"/>
          </w:tcPr>
          <w:p w:rsidR="00874D0B" w:rsidRPr="002957D9" w:rsidRDefault="00874D0B">
            <w:pPr>
              <w:widowControl w:val="0"/>
              <w:spacing w:after="80"/>
              <w:jc w:val="center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18,19</w:t>
            </w:r>
            <w:r>
              <w:rPr>
                <w:sz w:val="26"/>
                <w:szCs w:val="26"/>
              </w:rPr>
              <w:t xml:space="preserve"> </w:t>
            </w:r>
            <w:r w:rsidRPr="002957D9">
              <w:rPr>
                <w:sz w:val="26"/>
                <w:szCs w:val="26"/>
              </w:rPr>
              <w:t>августа</w:t>
            </w:r>
          </w:p>
        </w:tc>
        <w:tc>
          <w:tcPr>
            <w:tcW w:w="5580" w:type="dxa"/>
          </w:tcPr>
          <w:p w:rsidR="00874D0B" w:rsidRPr="002957D9" w:rsidRDefault="00874D0B">
            <w:pPr>
              <w:widowControl w:val="0"/>
              <w:spacing w:after="12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 xml:space="preserve">рассмотрение проектов решений по вопросам, </w:t>
            </w:r>
            <w:r w:rsidRPr="002957D9">
              <w:rPr>
                <w:sz w:val="26"/>
                <w:szCs w:val="26"/>
              </w:rPr>
              <w:br/>
              <w:t xml:space="preserve">отнесенным к ведению постоянных комиссий Думы Великого Новгорода, согласно повестке заседания Думы Великого Новгорода </w:t>
            </w:r>
            <w:r w:rsidRPr="002957D9">
              <w:rPr>
                <w:sz w:val="26"/>
                <w:szCs w:val="26"/>
              </w:rPr>
              <w:br/>
              <w:t xml:space="preserve">на 26.08.2021 </w:t>
            </w:r>
          </w:p>
        </w:tc>
        <w:tc>
          <w:tcPr>
            <w:tcW w:w="3780" w:type="dxa"/>
          </w:tcPr>
          <w:p w:rsidR="00874D0B" w:rsidRPr="002957D9" w:rsidRDefault="00874D0B">
            <w:pPr>
              <w:widowControl w:val="0"/>
              <w:spacing w:after="8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председатели постоянных комиссий Думы Великого Новгорода</w:t>
            </w:r>
          </w:p>
        </w:tc>
      </w:tr>
      <w:tr w:rsidR="00874D0B" w:rsidRPr="002957D9">
        <w:trPr>
          <w:trHeight w:val="904"/>
        </w:trPr>
        <w:tc>
          <w:tcPr>
            <w:tcW w:w="3600" w:type="dxa"/>
          </w:tcPr>
          <w:p w:rsidR="00874D0B" w:rsidRPr="002957D9" w:rsidRDefault="00874D0B">
            <w:pPr>
              <w:widowControl w:val="0"/>
              <w:spacing w:after="8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Заседание Думы Великого Новгорода</w:t>
            </w:r>
          </w:p>
        </w:tc>
        <w:tc>
          <w:tcPr>
            <w:tcW w:w="1620" w:type="dxa"/>
          </w:tcPr>
          <w:p w:rsidR="00874D0B" w:rsidRPr="002957D9" w:rsidRDefault="00874D0B">
            <w:pPr>
              <w:widowControl w:val="0"/>
              <w:spacing w:after="80"/>
              <w:jc w:val="center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26 августа</w:t>
            </w:r>
          </w:p>
        </w:tc>
        <w:tc>
          <w:tcPr>
            <w:tcW w:w="5580" w:type="dxa"/>
          </w:tcPr>
          <w:p w:rsidR="00874D0B" w:rsidRPr="002957D9" w:rsidRDefault="00874D0B" w:rsidP="00990600">
            <w:pPr>
              <w:tabs>
                <w:tab w:val="left" w:pos="540"/>
                <w:tab w:val="left" w:pos="1350"/>
                <w:tab w:val="left" w:pos="2138"/>
                <w:tab w:val="left" w:pos="2858"/>
                <w:tab w:val="left" w:pos="3578"/>
                <w:tab w:val="left" w:pos="4298"/>
                <w:tab w:val="left" w:pos="5018"/>
                <w:tab w:val="left" w:pos="5738"/>
                <w:tab w:val="left" w:pos="6458"/>
                <w:tab w:val="left" w:pos="7178"/>
                <w:tab w:val="left" w:pos="7898"/>
                <w:tab w:val="left" w:pos="8618"/>
                <w:tab w:val="left" w:pos="9338"/>
                <w:tab w:val="left" w:pos="10058"/>
                <w:tab w:val="left" w:pos="10778"/>
              </w:tabs>
              <w:autoSpaceDE w:val="0"/>
              <w:snapToGrid w:val="0"/>
              <w:spacing w:after="6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об установлении границ территорий территориальных общественных самоуправ</w:t>
            </w:r>
            <w:r>
              <w:rPr>
                <w:sz w:val="26"/>
                <w:szCs w:val="26"/>
              </w:rPr>
              <w:t>-</w:t>
            </w:r>
            <w:r w:rsidRPr="002957D9">
              <w:rPr>
                <w:sz w:val="26"/>
                <w:szCs w:val="26"/>
              </w:rPr>
              <w:t>лений</w:t>
            </w:r>
          </w:p>
          <w:p w:rsidR="00874D0B" w:rsidRPr="002957D9" w:rsidRDefault="00874D0B" w:rsidP="00370B22">
            <w:pPr>
              <w:tabs>
                <w:tab w:val="left" w:pos="540"/>
                <w:tab w:val="left" w:pos="1350"/>
                <w:tab w:val="left" w:pos="2138"/>
                <w:tab w:val="left" w:pos="2858"/>
                <w:tab w:val="left" w:pos="3578"/>
                <w:tab w:val="left" w:pos="4298"/>
                <w:tab w:val="left" w:pos="5018"/>
                <w:tab w:val="left" w:pos="5738"/>
                <w:tab w:val="left" w:pos="6458"/>
                <w:tab w:val="left" w:pos="7178"/>
                <w:tab w:val="left" w:pos="7898"/>
                <w:tab w:val="left" w:pos="8618"/>
                <w:tab w:val="left" w:pos="9338"/>
                <w:tab w:val="left" w:pos="10058"/>
                <w:tab w:val="left" w:pos="10778"/>
              </w:tabs>
              <w:autoSpaceDE w:val="0"/>
              <w:snapToGrid w:val="0"/>
              <w:spacing w:after="60"/>
              <w:jc w:val="both"/>
              <w:rPr>
                <w:sz w:val="26"/>
                <w:szCs w:val="26"/>
              </w:rPr>
            </w:pPr>
          </w:p>
        </w:tc>
        <w:tc>
          <w:tcPr>
            <w:tcW w:w="3780" w:type="dxa"/>
          </w:tcPr>
          <w:p w:rsidR="00874D0B" w:rsidRPr="002957D9" w:rsidRDefault="00874D0B" w:rsidP="00990600">
            <w:pPr>
              <w:widowControl w:val="0"/>
              <w:snapToGrid w:val="0"/>
              <w:spacing w:after="6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Администрация Великого Нов-города (комитет по работе с общественными организациями и населением города)</w:t>
            </w:r>
          </w:p>
        </w:tc>
      </w:tr>
      <w:tr w:rsidR="00874D0B" w:rsidRPr="002957D9">
        <w:trPr>
          <w:trHeight w:val="904"/>
        </w:trPr>
        <w:tc>
          <w:tcPr>
            <w:tcW w:w="3600" w:type="dxa"/>
          </w:tcPr>
          <w:p w:rsidR="00874D0B" w:rsidRPr="002957D9" w:rsidRDefault="00874D0B">
            <w:pPr>
              <w:widowControl w:val="0"/>
              <w:spacing w:after="80"/>
              <w:jc w:val="both"/>
              <w:rPr>
                <w:sz w:val="26"/>
                <w:szCs w:val="26"/>
              </w:rPr>
            </w:pPr>
          </w:p>
        </w:tc>
        <w:tc>
          <w:tcPr>
            <w:tcW w:w="1620" w:type="dxa"/>
          </w:tcPr>
          <w:p w:rsidR="00874D0B" w:rsidRPr="002957D9" w:rsidRDefault="00874D0B">
            <w:pPr>
              <w:widowControl w:val="0"/>
              <w:spacing w:after="80"/>
              <w:jc w:val="center"/>
              <w:rPr>
                <w:sz w:val="26"/>
                <w:szCs w:val="26"/>
              </w:rPr>
            </w:pPr>
          </w:p>
        </w:tc>
        <w:tc>
          <w:tcPr>
            <w:tcW w:w="5580" w:type="dxa"/>
          </w:tcPr>
          <w:p w:rsidR="00874D0B" w:rsidRPr="002957D9" w:rsidRDefault="00874D0B" w:rsidP="00990600">
            <w:pPr>
              <w:tabs>
                <w:tab w:val="left" w:pos="540"/>
                <w:tab w:val="left" w:pos="1350"/>
                <w:tab w:val="left" w:pos="2138"/>
                <w:tab w:val="left" w:pos="2858"/>
                <w:tab w:val="left" w:pos="3578"/>
                <w:tab w:val="left" w:pos="4298"/>
                <w:tab w:val="left" w:pos="5018"/>
                <w:tab w:val="left" w:pos="5738"/>
                <w:tab w:val="left" w:pos="6458"/>
                <w:tab w:val="left" w:pos="7178"/>
                <w:tab w:val="left" w:pos="7898"/>
                <w:tab w:val="left" w:pos="8618"/>
                <w:tab w:val="left" w:pos="9338"/>
                <w:tab w:val="left" w:pos="10058"/>
                <w:tab w:val="left" w:pos="10778"/>
              </w:tabs>
              <w:autoSpaceDE w:val="0"/>
              <w:snapToGrid w:val="0"/>
              <w:spacing w:after="6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об утверждении Положения об инициативных проектах на территории Великого Новгорода</w:t>
            </w:r>
          </w:p>
        </w:tc>
        <w:tc>
          <w:tcPr>
            <w:tcW w:w="3780" w:type="dxa"/>
          </w:tcPr>
          <w:p w:rsidR="00874D0B" w:rsidRPr="002957D9" w:rsidRDefault="00874D0B" w:rsidP="00370B22">
            <w:pPr>
              <w:widowControl w:val="0"/>
              <w:snapToGrid w:val="0"/>
              <w:spacing w:after="60"/>
              <w:jc w:val="center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-"-</w:t>
            </w:r>
          </w:p>
        </w:tc>
      </w:tr>
      <w:tr w:rsidR="00874D0B" w:rsidRPr="002957D9">
        <w:trPr>
          <w:trHeight w:val="904"/>
        </w:trPr>
        <w:tc>
          <w:tcPr>
            <w:tcW w:w="3600" w:type="dxa"/>
          </w:tcPr>
          <w:p w:rsidR="00874D0B" w:rsidRPr="002957D9" w:rsidRDefault="00874D0B">
            <w:pPr>
              <w:widowControl w:val="0"/>
              <w:spacing w:after="80"/>
              <w:jc w:val="both"/>
              <w:rPr>
                <w:sz w:val="26"/>
                <w:szCs w:val="26"/>
              </w:rPr>
            </w:pPr>
          </w:p>
        </w:tc>
        <w:tc>
          <w:tcPr>
            <w:tcW w:w="1620" w:type="dxa"/>
          </w:tcPr>
          <w:p w:rsidR="00874D0B" w:rsidRPr="002957D9" w:rsidRDefault="00874D0B">
            <w:pPr>
              <w:widowControl w:val="0"/>
              <w:spacing w:after="80"/>
              <w:jc w:val="center"/>
              <w:rPr>
                <w:sz w:val="26"/>
                <w:szCs w:val="26"/>
              </w:rPr>
            </w:pPr>
          </w:p>
        </w:tc>
        <w:tc>
          <w:tcPr>
            <w:tcW w:w="5580" w:type="dxa"/>
          </w:tcPr>
          <w:p w:rsidR="00874D0B" w:rsidRPr="002957D9" w:rsidRDefault="00874D0B" w:rsidP="00990600">
            <w:pPr>
              <w:tabs>
                <w:tab w:val="left" w:pos="540"/>
                <w:tab w:val="left" w:pos="1350"/>
                <w:tab w:val="left" w:pos="2138"/>
                <w:tab w:val="left" w:pos="2858"/>
                <w:tab w:val="left" w:pos="3578"/>
                <w:tab w:val="left" w:pos="4298"/>
                <w:tab w:val="left" w:pos="5018"/>
                <w:tab w:val="left" w:pos="5738"/>
                <w:tab w:val="left" w:pos="6458"/>
                <w:tab w:val="left" w:pos="7178"/>
                <w:tab w:val="left" w:pos="7898"/>
                <w:tab w:val="left" w:pos="8618"/>
                <w:tab w:val="left" w:pos="9338"/>
                <w:tab w:val="left" w:pos="10058"/>
                <w:tab w:val="left" w:pos="10778"/>
              </w:tabs>
              <w:autoSpaceDE w:val="0"/>
              <w:snapToGrid w:val="0"/>
              <w:spacing w:after="6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о внесении изменений в Перечень автомобильных дорог общего пользования местного значения муниципального обра</w:t>
            </w:r>
            <w:r>
              <w:rPr>
                <w:sz w:val="26"/>
                <w:szCs w:val="26"/>
              </w:rPr>
              <w:t>-зования - городского округа В</w:t>
            </w:r>
            <w:r w:rsidRPr="002957D9">
              <w:rPr>
                <w:sz w:val="26"/>
                <w:szCs w:val="26"/>
              </w:rPr>
              <w:t>еликий Новгород</w:t>
            </w:r>
          </w:p>
        </w:tc>
        <w:tc>
          <w:tcPr>
            <w:tcW w:w="3780" w:type="dxa"/>
          </w:tcPr>
          <w:p w:rsidR="00874D0B" w:rsidRPr="002957D9" w:rsidRDefault="00874D0B" w:rsidP="00BB1575">
            <w:pPr>
              <w:widowControl w:val="0"/>
              <w:snapToGrid w:val="0"/>
              <w:spacing w:after="6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 xml:space="preserve">Администрация Великого Нов-города (комитет по управлению муниципальным имуществом </w:t>
            </w:r>
            <w:r w:rsidRPr="002957D9">
              <w:rPr>
                <w:sz w:val="26"/>
                <w:szCs w:val="26"/>
              </w:rPr>
              <w:br/>
              <w:t>и земельными ресурсами Вели-кого Новгорода)</w:t>
            </w:r>
          </w:p>
        </w:tc>
      </w:tr>
      <w:tr w:rsidR="00874D0B" w:rsidRPr="002957D9">
        <w:trPr>
          <w:trHeight w:val="144"/>
        </w:trPr>
        <w:tc>
          <w:tcPr>
            <w:tcW w:w="3600" w:type="dxa"/>
          </w:tcPr>
          <w:p w:rsidR="00874D0B" w:rsidRPr="002957D9" w:rsidRDefault="00874D0B">
            <w:pPr>
              <w:widowControl w:val="0"/>
              <w:spacing w:after="8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Заседания постоянных комис-сий Думы Великого Новго-рода</w:t>
            </w:r>
          </w:p>
        </w:tc>
        <w:tc>
          <w:tcPr>
            <w:tcW w:w="1620" w:type="dxa"/>
          </w:tcPr>
          <w:p w:rsidR="00874D0B" w:rsidRPr="002957D9" w:rsidRDefault="00874D0B">
            <w:pPr>
              <w:widowControl w:val="0"/>
              <w:spacing w:after="80"/>
              <w:jc w:val="center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15, 16 сентября</w:t>
            </w:r>
          </w:p>
        </w:tc>
        <w:tc>
          <w:tcPr>
            <w:tcW w:w="5580" w:type="dxa"/>
          </w:tcPr>
          <w:p w:rsidR="00874D0B" w:rsidRPr="002957D9" w:rsidRDefault="00874D0B" w:rsidP="00990600">
            <w:pPr>
              <w:tabs>
                <w:tab w:val="left" w:pos="540"/>
                <w:tab w:val="left" w:pos="1350"/>
                <w:tab w:val="left" w:pos="2138"/>
                <w:tab w:val="left" w:pos="2858"/>
                <w:tab w:val="left" w:pos="3578"/>
                <w:tab w:val="left" w:pos="4298"/>
                <w:tab w:val="left" w:pos="5018"/>
                <w:tab w:val="left" w:pos="5738"/>
                <w:tab w:val="left" w:pos="6458"/>
                <w:tab w:val="left" w:pos="7178"/>
                <w:tab w:val="left" w:pos="7898"/>
                <w:tab w:val="left" w:pos="8618"/>
                <w:tab w:val="left" w:pos="9338"/>
                <w:tab w:val="left" w:pos="10058"/>
                <w:tab w:val="left" w:pos="10778"/>
              </w:tabs>
              <w:autoSpaceDE w:val="0"/>
              <w:snapToGrid w:val="0"/>
              <w:spacing w:after="6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 xml:space="preserve">рассмотрение проектов решений по вопросам, </w:t>
            </w:r>
            <w:r w:rsidRPr="002957D9">
              <w:rPr>
                <w:sz w:val="26"/>
                <w:szCs w:val="26"/>
              </w:rPr>
              <w:br/>
              <w:t>отнесенным к ведению постоянных комиссий Думы Великого Новгорода, согласно повестке заседания Думы Великого Новгорода на 23.09.2021</w:t>
            </w:r>
          </w:p>
        </w:tc>
        <w:tc>
          <w:tcPr>
            <w:tcW w:w="3780" w:type="dxa"/>
          </w:tcPr>
          <w:p w:rsidR="00874D0B" w:rsidRPr="002957D9" w:rsidRDefault="00874D0B" w:rsidP="00990600">
            <w:pPr>
              <w:tabs>
                <w:tab w:val="left" w:pos="540"/>
                <w:tab w:val="left" w:pos="1350"/>
                <w:tab w:val="left" w:pos="2138"/>
                <w:tab w:val="left" w:pos="2858"/>
                <w:tab w:val="left" w:pos="3578"/>
                <w:tab w:val="left" w:pos="4298"/>
                <w:tab w:val="left" w:pos="5018"/>
                <w:tab w:val="left" w:pos="5738"/>
                <w:tab w:val="left" w:pos="6458"/>
                <w:tab w:val="left" w:pos="7178"/>
                <w:tab w:val="left" w:pos="7898"/>
                <w:tab w:val="left" w:pos="8618"/>
                <w:tab w:val="left" w:pos="9338"/>
                <w:tab w:val="left" w:pos="10058"/>
                <w:tab w:val="left" w:pos="10778"/>
              </w:tabs>
              <w:autoSpaceDE w:val="0"/>
              <w:snapToGrid w:val="0"/>
              <w:spacing w:after="6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председатели постоянных комиссий Думы Великого Новгорода</w:t>
            </w:r>
          </w:p>
        </w:tc>
      </w:tr>
      <w:tr w:rsidR="00874D0B" w:rsidRPr="002957D9">
        <w:trPr>
          <w:trHeight w:val="144"/>
        </w:trPr>
        <w:tc>
          <w:tcPr>
            <w:tcW w:w="3600" w:type="dxa"/>
          </w:tcPr>
          <w:p w:rsidR="00874D0B" w:rsidRPr="002957D9" w:rsidRDefault="00874D0B">
            <w:pPr>
              <w:widowControl w:val="0"/>
              <w:spacing w:after="8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Заседание Думы Великого Новгорода</w:t>
            </w:r>
          </w:p>
        </w:tc>
        <w:tc>
          <w:tcPr>
            <w:tcW w:w="1620" w:type="dxa"/>
          </w:tcPr>
          <w:p w:rsidR="00874D0B" w:rsidRPr="002957D9" w:rsidRDefault="00874D0B">
            <w:pPr>
              <w:widowControl w:val="0"/>
              <w:spacing w:after="80"/>
              <w:jc w:val="center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23 сентября</w:t>
            </w:r>
          </w:p>
        </w:tc>
        <w:tc>
          <w:tcPr>
            <w:tcW w:w="5580" w:type="dxa"/>
          </w:tcPr>
          <w:p w:rsidR="00874D0B" w:rsidRPr="002957D9" w:rsidRDefault="00874D0B">
            <w:pPr>
              <w:tabs>
                <w:tab w:val="left" w:pos="540"/>
                <w:tab w:val="left" w:pos="1350"/>
                <w:tab w:val="left" w:pos="2138"/>
                <w:tab w:val="left" w:pos="2858"/>
                <w:tab w:val="left" w:pos="3578"/>
                <w:tab w:val="left" w:pos="4298"/>
                <w:tab w:val="left" w:pos="5018"/>
                <w:tab w:val="left" w:pos="5738"/>
                <w:tab w:val="left" w:pos="6458"/>
                <w:tab w:val="left" w:pos="7178"/>
                <w:tab w:val="left" w:pos="7898"/>
                <w:tab w:val="left" w:pos="8618"/>
                <w:tab w:val="left" w:pos="9338"/>
                <w:tab w:val="left" w:pos="10058"/>
                <w:tab w:val="left" w:pos="10778"/>
              </w:tabs>
              <w:autoSpaceDE w:val="0"/>
              <w:snapToGrid w:val="0"/>
              <w:spacing w:after="60"/>
              <w:jc w:val="both"/>
              <w:rPr>
                <w:sz w:val="26"/>
                <w:szCs w:val="26"/>
              </w:rPr>
            </w:pPr>
          </w:p>
        </w:tc>
        <w:tc>
          <w:tcPr>
            <w:tcW w:w="3780" w:type="dxa"/>
          </w:tcPr>
          <w:p w:rsidR="00874D0B" w:rsidRPr="002957D9" w:rsidRDefault="00874D0B">
            <w:pPr>
              <w:widowControl w:val="0"/>
              <w:snapToGrid w:val="0"/>
              <w:spacing w:after="80"/>
              <w:jc w:val="both"/>
              <w:rPr>
                <w:sz w:val="26"/>
                <w:szCs w:val="26"/>
              </w:rPr>
            </w:pPr>
          </w:p>
        </w:tc>
      </w:tr>
      <w:tr w:rsidR="00874D0B" w:rsidRPr="002957D9">
        <w:trPr>
          <w:trHeight w:val="144"/>
        </w:trPr>
        <w:tc>
          <w:tcPr>
            <w:tcW w:w="3600" w:type="dxa"/>
          </w:tcPr>
          <w:p w:rsidR="00874D0B" w:rsidRPr="002957D9" w:rsidRDefault="00874D0B" w:rsidP="00370B22">
            <w:pPr>
              <w:widowControl w:val="0"/>
              <w:snapToGrid w:val="0"/>
              <w:spacing w:after="12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Заседания постоянных комис-сий Думы Великого Новго-рода</w:t>
            </w:r>
          </w:p>
        </w:tc>
        <w:tc>
          <w:tcPr>
            <w:tcW w:w="1620" w:type="dxa"/>
          </w:tcPr>
          <w:p w:rsidR="00874D0B" w:rsidRPr="002957D9" w:rsidRDefault="00874D0B" w:rsidP="00370B22">
            <w:pPr>
              <w:widowControl w:val="0"/>
              <w:snapToGrid w:val="0"/>
              <w:spacing w:after="120"/>
              <w:jc w:val="center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20, 21 октября</w:t>
            </w:r>
          </w:p>
        </w:tc>
        <w:tc>
          <w:tcPr>
            <w:tcW w:w="5580" w:type="dxa"/>
          </w:tcPr>
          <w:p w:rsidR="00874D0B" w:rsidRPr="002957D9" w:rsidRDefault="00874D0B" w:rsidP="00370B22">
            <w:pPr>
              <w:tabs>
                <w:tab w:val="left" w:pos="540"/>
                <w:tab w:val="left" w:pos="1350"/>
                <w:tab w:val="left" w:pos="2138"/>
                <w:tab w:val="left" w:pos="2858"/>
                <w:tab w:val="left" w:pos="3578"/>
                <w:tab w:val="left" w:pos="4298"/>
                <w:tab w:val="left" w:pos="5018"/>
                <w:tab w:val="left" w:pos="5738"/>
                <w:tab w:val="left" w:pos="6458"/>
                <w:tab w:val="left" w:pos="7178"/>
                <w:tab w:val="left" w:pos="7898"/>
                <w:tab w:val="left" w:pos="8618"/>
                <w:tab w:val="left" w:pos="9338"/>
                <w:tab w:val="left" w:pos="10058"/>
                <w:tab w:val="left" w:pos="10778"/>
              </w:tabs>
              <w:autoSpaceDE w:val="0"/>
              <w:snapToGrid w:val="0"/>
              <w:spacing w:after="6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 xml:space="preserve">рассмотрение проектов решений по вопросам, </w:t>
            </w:r>
            <w:r w:rsidRPr="002957D9">
              <w:rPr>
                <w:sz w:val="26"/>
                <w:szCs w:val="26"/>
              </w:rPr>
              <w:br/>
              <w:t xml:space="preserve">отнесенным к ведению постоянных комиссий Думы Великого Новгорода, согласно повестке заседания Думы Великого Новгорода </w:t>
            </w:r>
            <w:r w:rsidRPr="002957D9">
              <w:rPr>
                <w:sz w:val="26"/>
                <w:szCs w:val="26"/>
              </w:rPr>
              <w:br/>
              <w:t>на  28.10.2021</w:t>
            </w:r>
          </w:p>
        </w:tc>
        <w:tc>
          <w:tcPr>
            <w:tcW w:w="3780" w:type="dxa"/>
          </w:tcPr>
          <w:p w:rsidR="00874D0B" w:rsidRPr="002957D9" w:rsidRDefault="00874D0B" w:rsidP="00370B22">
            <w:pPr>
              <w:widowControl w:val="0"/>
              <w:snapToGrid w:val="0"/>
              <w:spacing w:after="60"/>
              <w:jc w:val="both"/>
              <w:rPr>
                <w:sz w:val="26"/>
                <w:szCs w:val="26"/>
              </w:rPr>
            </w:pPr>
            <w:r w:rsidRPr="002957D9">
              <w:rPr>
                <w:color w:val="000000"/>
                <w:sz w:val="26"/>
                <w:szCs w:val="26"/>
              </w:rPr>
              <w:t>председатели постоянных комиссий Думы Великого Новгорода</w:t>
            </w:r>
          </w:p>
        </w:tc>
      </w:tr>
      <w:tr w:rsidR="00874D0B" w:rsidRPr="002957D9">
        <w:trPr>
          <w:trHeight w:val="631"/>
        </w:trPr>
        <w:tc>
          <w:tcPr>
            <w:tcW w:w="3600" w:type="dxa"/>
          </w:tcPr>
          <w:p w:rsidR="00874D0B" w:rsidRPr="002957D9" w:rsidRDefault="00874D0B" w:rsidP="00370B22">
            <w:pPr>
              <w:widowControl w:val="0"/>
              <w:spacing w:after="12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Заседание Думы Великого Новгорода</w:t>
            </w:r>
          </w:p>
        </w:tc>
        <w:tc>
          <w:tcPr>
            <w:tcW w:w="1620" w:type="dxa"/>
          </w:tcPr>
          <w:p w:rsidR="00874D0B" w:rsidRPr="002957D9" w:rsidRDefault="00874D0B" w:rsidP="00370B22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28 октября</w:t>
            </w:r>
          </w:p>
        </w:tc>
        <w:tc>
          <w:tcPr>
            <w:tcW w:w="5580" w:type="dxa"/>
          </w:tcPr>
          <w:p w:rsidR="00874D0B" w:rsidRPr="002957D9" w:rsidRDefault="00874D0B" w:rsidP="002957D9">
            <w:pPr>
              <w:tabs>
                <w:tab w:val="left" w:pos="540"/>
                <w:tab w:val="left" w:pos="1350"/>
                <w:tab w:val="left" w:pos="2138"/>
                <w:tab w:val="left" w:pos="2858"/>
                <w:tab w:val="left" w:pos="3578"/>
                <w:tab w:val="left" w:pos="4298"/>
                <w:tab w:val="left" w:pos="5018"/>
                <w:tab w:val="left" w:pos="5738"/>
                <w:tab w:val="left" w:pos="6458"/>
                <w:tab w:val="left" w:pos="7178"/>
                <w:tab w:val="left" w:pos="7898"/>
                <w:tab w:val="left" w:pos="8618"/>
                <w:tab w:val="left" w:pos="9338"/>
                <w:tab w:val="left" w:pos="10058"/>
                <w:tab w:val="left" w:pos="10778"/>
              </w:tabs>
              <w:autoSpaceDE w:val="0"/>
              <w:snapToGrid w:val="0"/>
              <w:spacing w:after="12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о внесении изменений в Перечень муниципального имущества Великого Новгорода, предназначенного для передачи во владение и (или) в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</w:t>
            </w:r>
          </w:p>
        </w:tc>
        <w:tc>
          <w:tcPr>
            <w:tcW w:w="3780" w:type="dxa"/>
          </w:tcPr>
          <w:p w:rsidR="00874D0B" w:rsidRPr="002957D9" w:rsidRDefault="00874D0B" w:rsidP="00370B22">
            <w:pPr>
              <w:widowControl w:val="0"/>
              <w:snapToGrid w:val="0"/>
              <w:spacing w:after="6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 xml:space="preserve">Администрация Великого Нов-города (комитет по управлению муниципальным имуществом </w:t>
            </w:r>
            <w:r w:rsidRPr="002957D9">
              <w:rPr>
                <w:sz w:val="26"/>
                <w:szCs w:val="26"/>
              </w:rPr>
              <w:br/>
              <w:t>и земельными ресурсами Вели-кого Новгорода)</w:t>
            </w:r>
          </w:p>
        </w:tc>
      </w:tr>
      <w:tr w:rsidR="00874D0B" w:rsidRPr="002957D9">
        <w:trPr>
          <w:trHeight w:val="631"/>
        </w:trPr>
        <w:tc>
          <w:tcPr>
            <w:tcW w:w="3600" w:type="dxa"/>
          </w:tcPr>
          <w:p w:rsidR="00874D0B" w:rsidRPr="002957D9" w:rsidRDefault="00874D0B" w:rsidP="00370B22">
            <w:pPr>
              <w:widowControl w:val="0"/>
              <w:spacing w:after="120"/>
              <w:jc w:val="both"/>
              <w:rPr>
                <w:sz w:val="26"/>
                <w:szCs w:val="26"/>
              </w:rPr>
            </w:pPr>
          </w:p>
        </w:tc>
        <w:tc>
          <w:tcPr>
            <w:tcW w:w="1620" w:type="dxa"/>
          </w:tcPr>
          <w:p w:rsidR="00874D0B" w:rsidRPr="002957D9" w:rsidRDefault="00874D0B" w:rsidP="00370B22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</w:p>
        </w:tc>
        <w:tc>
          <w:tcPr>
            <w:tcW w:w="5580" w:type="dxa"/>
          </w:tcPr>
          <w:p w:rsidR="00874D0B" w:rsidRPr="002957D9" w:rsidRDefault="00874D0B" w:rsidP="00370B22">
            <w:pPr>
              <w:tabs>
                <w:tab w:val="left" w:pos="540"/>
                <w:tab w:val="left" w:pos="1350"/>
                <w:tab w:val="left" w:pos="2138"/>
                <w:tab w:val="left" w:pos="2858"/>
                <w:tab w:val="left" w:pos="3578"/>
                <w:tab w:val="left" w:pos="4298"/>
                <w:tab w:val="left" w:pos="5018"/>
                <w:tab w:val="left" w:pos="5738"/>
                <w:tab w:val="left" w:pos="6458"/>
                <w:tab w:val="left" w:pos="7178"/>
                <w:tab w:val="left" w:pos="7898"/>
                <w:tab w:val="left" w:pos="8618"/>
                <w:tab w:val="left" w:pos="9338"/>
                <w:tab w:val="left" w:pos="10058"/>
                <w:tab w:val="left" w:pos="10778"/>
              </w:tabs>
              <w:autoSpaceDE w:val="0"/>
              <w:snapToGrid w:val="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об установке мемориальной доски</w:t>
            </w:r>
          </w:p>
        </w:tc>
        <w:tc>
          <w:tcPr>
            <w:tcW w:w="3780" w:type="dxa"/>
          </w:tcPr>
          <w:p w:rsidR="00874D0B" w:rsidRPr="002957D9" w:rsidRDefault="00874D0B" w:rsidP="00370B22">
            <w:pPr>
              <w:widowControl w:val="0"/>
              <w:snapToGrid w:val="0"/>
              <w:spacing w:after="6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Администрация Великого Нов-города (комитет культуры и молодежной политики)</w:t>
            </w:r>
          </w:p>
        </w:tc>
      </w:tr>
      <w:tr w:rsidR="00874D0B" w:rsidRPr="002957D9">
        <w:trPr>
          <w:trHeight w:val="631"/>
        </w:trPr>
        <w:tc>
          <w:tcPr>
            <w:tcW w:w="3600" w:type="dxa"/>
          </w:tcPr>
          <w:p w:rsidR="00874D0B" w:rsidRPr="002957D9" w:rsidRDefault="00874D0B" w:rsidP="00370B22">
            <w:pPr>
              <w:widowControl w:val="0"/>
              <w:spacing w:after="120"/>
              <w:jc w:val="both"/>
              <w:rPr>
                <w:sz w:val="26"/>
                <w:szCs w:val="26"/>
              </w:rPr>
            </w:pPr>
          </w:p>
        </w:tc>
        <w:tc>
          <w:tcPr>
            <w:tcW w:w="1620" w:type="dxa"/>
          </w:tcPr>
          <w:p w:rsidR="00874D0B" w:rsidRPr="002957D9" w:rsidRDefault="00874D0B" w:rsidP="00370B22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</w:p>
        </w:tc>
        <w:tc>
          <w:tcPr>
            <w:tcW w:w="5580" w:type="dxa"/>
          </w:tcPr>
          <w:p w:rsidR="00874D0B" w:rsidRPr="002957D9" w:rsidRDefault="00874D0B" w:rsidP="00370B22">
            <w:pPr>
              <w:tabs>
                <w:tab w:val="left" w:pos="540"/>
                <w:tab w:val="left" w:pos="1350"/>
                <w:tab w:val="left" w:pos="2138"/>
                <w:tab w:val="left" w:pos="2858"/>
                <w:tab w:val="left" w:pos="3578"/>
                <w:tab w:val="left" w:pos="4298"/>
                <w:tab w:val="left" w:pos="5018"/>
                <w:tab w:val="left" w:pos="5738"/>
                <w:tab w:val="left" w:pos="6458"/>
                <w:tab w:val="left" w:pos="7178"/>
                <w:tab w:val="left" w:pos="7898"/>
                <w:tab w:val="left" w:pos="8618"/>
                <w:tab w:val="left" w:pos="9338"/>
                <w:tab w:val="left" w:pos="10058"/>
                <w:tab w:val="left" w:pos="10778"/>
              </w:tabs>
              <w:autoSpaceDE w:val="0"/>
              <w:snapToGrid w:val="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о внесении изменений в Правила земле</w:t>
            </w:r>
            <w:r>
              <w:rPr>
                <w:sz w:val="26"/>
                <w:szCs w:val="26"/>
              </w:rPr>
              <w:t>-</w:t>
            </w:r>
            <w:r w:rsidRPr="002957D9">
              <w:rPr>
                <w:sz w:val="26"/>
                <w:szCs w:val="26"/>
              </w:rPr>
              <w:t>пользования и застройки Великого Новгорода</w:t>
            </w:r>
          </w:p>
        </w:tc>
        <w:tc>
          <w:tcPr>
            <w:tcW w:w="3780" w:type="dxa"/>
          </w:tcPr>
          <w:p w:rsidR="00874D0B" w:rsidRPr="002957D9" w:rsidRDefault="00874D0B" w:rsidP="00370B22">
            <w:pPr>
              <w:widowControl w:val="0"/>
              <w:snapToGrid w:val="0"/>
              <w:spacing w:after="6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Администрация Великого Нов-города (комитет архитектуры и градостроительства)</w:t>
            </w:r>
          </w:p>
        </w:tc>
      </w:tr>
      <w:tr w:rsidR="00874D0B" w:rsidRPr="002957D9">
        <w:trPr>
          <w:trHeight w:val="144"/>
        </w:trPr>
        <w:tc>
          <w:tcPr>
            <w:tcW w:w="3600" w:type="dxa"/>
          </w:tcPr>
          <w:p w:rsidR="00874D0B" w:rsidRPr="002957D9" w:rsidRDefault="00874D0B" w:rsidP="00370B22">
            <w:pPr>
              <w:widowControl w:val="0"/>
              <w:spacing w:after="12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Заседания постоянных комис-сий Думы Великого Новго-рода</w:t>
            </w:r>
          </w:p>
        </w:tc>
        <w:tc>
          <w:tcPr>
            <w:tcW w:w="1620" w:type="dxa"/>
          </w:tcPr>
          <w:p w:rsidR="00874D0B" w:rsidRPr="002957D9" w:rsidRDefault="00874D0B" w:rsidP="00370B22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17, 18 ноября</w:t>
            </w:r>
          </w:p>
        </w:tc>
        <w:tc>
          <w:tcPr>
            <w:tcW w:w="5580" w:type="dxa"/>
          </w:tcPr>
          <w:p w:rsidR="00874D0B" w:rsidRPr="002957D9" w:rsidRDefault="00874D0B" w:rsidP="00370B22">
            <w:pPr>
              <w:autoSpaceDE w:val="0"/>
              <w:spacing w:after="12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 xml:space="preserve">рассмотрение проектов решений по вопросам, </w:t>
            </w:r>
            <w:r w:rsidRPr="002957D9">
              <w:rPr>
                <w:sz w:val="26"/>
                <w:szCs w:val="26"/>
              </w:rPr>
              <w:br/>
              <w:t xml:space="preserve">отнесенным к ведению постоянных комиссий Думы Великого Новгорода, согласно повестке заседания Думы Великого Новгорода </w:t>
            </w:r>
            <w:r w:rsidRPr="002957D9">
              <w:rPr>
                <w:sz w:val="26"/>
                <w:szCs w:val="26"/>
              </w:rPr>
              <w:br/>
              <w:t>на 25.11.2021</w:t>
            </w:r>
          </w:p>
        </w:tc>
        <w:tc>
          <w:tcPr>
            <w:tcW w:w="3780" w:type="dxa"/>
          </w:tcPr>
          <w:p w:rsidR="00874D0B" w:rsidRPr="002957D9" w:rsidRDefault="00874D0B" w:rsidP="00370B22">
            <w:pPr>
              <w:widowControl w:val="0"/>
              <w:spacing w:after="120"/>
              <w:jc w:val="both"/>
              <w:rPr>
                <w:sz w:val="26"/>
                <w:szCs w:val="26"/>
              </w:rPr>
            </w:pPr>
            <w:r w:rsidRPr="002957D9">
              <w:rPr>
                <w:color w:val="000000"/>
                <w:sz w:val="26"/>
                <w:szCs w:val="26"/>
              </w:rPr>
              <w:t>председатели постоянных комиссий Думы Великого Новгорода</w:t>
            </w:r>
          </w:p>
        </w:tc>
      </w:tr>
      <w:tr w:rsidR="00874D0B" w:rsidRPr="002957D9">
        <w:trPr>
          <w:trHeight w:val="406"/>
        </w:trPr>
        <w:tc>
          <w:tcPr>
            <w:tcW w:w="3600" w:type="dxa"/>
          </w:tcPr>
          <w:p w:rsidR="00874D0B" w:rsidRPr="002957D9" w:rsidRDefault="00874D0B" w:rsidP="00370B22">
            <w:pPr>
              <w:widowControl w:val="0"/>
              <w:spacing w:after="12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Заседание Думы Великого Новгорода</w:t>
            </w:r>
          </w:p>
        </w:tc>
        <w:tc>
          <w:tcPr>
            <w:tcW w:w="1620" w:type="dxa"/>
          </w:tcPr>
          <w:p w:rsidR="00874D0B" w:rsidRPr="002957D9" w:rsidRDefault="00874D0B" w:rsidP="00370B22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25 ноября</w:t>
            </w:r>
          </w:p>
        </w:tc>
        <w:tc>
          <w:tcPr>
            <w:tcW w:w="5580" w:type="dxa"/>
          </w:tcPr>
          <w:p w:rsidR="00874D0B" w:rsidRPr="002957D9" w:rsidRDefault="00874D0B" w:rsidP="00D04F82">
            <w:pPr>
              <w:tabs>
                <w:tab w:val="left" w:pos="540"/>
                <w:tab w:val="left" w:pos="1350"/>
                <w:tab w:val="left" w:pos="2138"/>
                <w:tab w:val="left" w:pos="2858"/>
                <w:tab w:val="left" w:pos="3578"/>
                <w:tab w:val="left" w:pos="4298"/>
                <w:tab w:val="left" w:pos="5018"/>
                <w:tab w:val="left" w:pos="5738"/>
                <w:tab w:val="left" w:pos="6458"/>
                <w:tab w:val="left" w:pos="7178"/>
                <w:tab w:val="left" w:pos="7898"/>
                <w:tab w:val="left" w:pos="8618"/>
                <w:tab w:val="left" w:pos="9338"/>
                <w:tab w:val="left" w:pos="10058"/>
                <w:tab w:val="left" w:pos="10778"/>
              </w:tabs>
              <w:autoSpaceDE w:val="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об утверждении базовых ставок арендной платы за муниципальное недвижимое имущество Великого Новгорода (нежилые помещения, здания, сооружения) на 2022 год</w:t>
            </w:r>
          </w:p>
        </w:tc>
        <w:tc>
          <w:tcPr>
            <w:tcW w:w="3780" w:type="dxa"/>
          </w:tcPr>
          <w:p w:rsidR="00874D0B" w:rsidRPr="002957D9" w:rsidRDefault="00874D0B" w:rsidP="00370B22">
            <w:pPr>
              <w:widowControl w:val="0"/>
              <w:spacing w:after="12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Администрация Великого Новгорода (комитет по управлению муниципальным имуществом и земельными ресурсами Великого Нов-города)</w:t>
            </w:r>
          </w:p>
        </w:tc>
      </w:tr>
      <w:tr w:rsidR="00874D0B" w:rsidRPr="002957D9">
        <w:trPr>
          <w:trHeight w:val="825"/>
        </w:trPr>
        <w:tc>
          <w:tcPr>
            <w:tcW w:w="3600" w:type="dxa"/>
          </w:tcPr>
          <w:p w:rsidR="00874D0B" w:rsidRPr="002957D9" w:rsidRDefault="00874D0B" w:rsidP="00370B22">
            <w:pPr>
              <w:widowControl w:val="0"/>
              <w:snapToGrid w:val="0"/>
              <w:spacing w:after="120"/>
              <w:jc w:val="both"/>
              <w:rPr>
                <w:sz w:val="26"/>
                <w:szCs w:val="26"/>
              </w:rPr>
            </w:pPr>
          </w:p>
        </w:tc>
        <w:tc>
          <w:tcPr>
            <w:tcW w:w="1620" w:type="dxa"/>
          </w:tcPr>
          <w:p w:rsidR="00874D0B" w:rsidRPr="002957D9" w:rsidRDefault="00874D0B" w:rsidP="00370B22">
            <w:pPr>
              <w:widowControl w:val="0"/>
              <w:snapToGrid w:val="0"/>
              <w:spacing w:after="120"/>
              <w:jc w:val="center"/>
              <w:rPr>
                <w:sz w:val="26"/>
                <w:szCs w:val="26"/>
              </w:rPr>
            </w:pPr>
          </w:p>
        </w:tc>
        <w:tc>
          <w:tcPr>
            <w:tcW w:w="5580" w:type="dxa"/>
          </w:tcPr>
          <w:p w:rsidR="00874D0B" w:rsidRPr="002957D9" w:rsidRDefault="00874D0B" w:rsidP="00370B22">
            <w:pPr>
              <w:tabs>
                <w:tab w:val="left" w:pos="540"/>
                <w:tab w:val="left" w:pos="1350"/>
                <w:tab w:val="left" w:pos="2138"/>
                <w:tab w:val="left" w:pos="2858"/>
                <w:tab w:val="left" w:pos="3578"/>
                <w:tab w:val="left" w:pos="4298"/>
                <w:tab w:val="left" w:pos="5018"/>
                <w:tab w:val="left" w:pos="5738"/>
                <w:tab w:val="left" w:pos="6458"/>
                <w:tab w:val="left" w:pos="7178"/>
                <w:tab w:val="left" w:pos="7898"/>
                <w:tab w:val="left" w:pos="8618"/>
                <w:tab w:val="left" w:pos="9338"/>
                <w:tab w:val="left" w:pos="10058"/>
                <w:tab w:val="left" w:pos="10778"/>
              </w:tabs>
              <w:autoSpaceDE w:val="0"/>
              <w:spacing w:after="12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о проекте решения Думы Великого Новгорода "О бюджете Великого Новгорода на 2022 год и на плановый период 2023 и 2024 годов"</w:t>
            </w:r>
          </w:p>
        </w:tc>
        <w:tc>
          <w:tcPr>
            <w:tcW w:w="3780" w:type="dxa"/>
          </w:tcPr>
          <w:p w:rsidR="00874D0B" w:rsidRPr="002957D9" w:rsidRDefault="00874D0B" w:rsidP="00370B22">
            <w:pPr>
              <w:widowControl w:val="0"/>
              <w:spacing w:after="6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Администрация Великого Нов-города (комитет финансов)</w:t>
            </w:r>
          </w:p>
        </w:tc>
      </w:tr>
      <w:tr w:rsidR="00874D0B" w:rsidRPr="002957D9">
        <w:trPr>
          <w:trHeight w:val="227"/>
        </w:trPr>
        <w:tc>
          <w:tcPr>
            <w:tcW w:w="3600" w:type="dxa"/>
          </w:tcPr>
          <w:p w:rsidR="00874D0B" w:rsidRPr="002957D9" w:rsidRDefault="00874D0B" w:rsidP="00370B22">
            <w:pPr>
              <w:widowControl w:val="0"/>
              <w:spacing w:after="12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Заседания постоянных комис-сий Думы Великого Новго-рода</w:t>
            </w:r>
          </w:p>
        </w:tc>
        <w:tc>
          <w:tcPr>
            <w:tcW w:w="1620" w:type="dxa"/>
          </w:tcPr>
          <w:p w:rsidR="00874D0B" w:rsidRPr="002957D9" w:rsidRDefault="00874D0B" w:rsidP="00370B22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15, 16 декабря</w:t>
            </w:r>
          </w:p>
        </w:tc>
        <w:tc>
          <w:tcPr>
            <w:tcW w:w="5580" w:type="dxa"/>
          </w:tcPr>
          <w:p w:rsidR="00874D0B" w:rsidRPr="002957D9" w:rsidRDefault="00874D0B" w:rsidP="00370B22">
            <w:pPr>
              <w:widowControl w:val="0"/>
              <w:spacing w:after="12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 xml:space="preserve">рассмотрение проектов решений по вопросам, </w:t>
            </w:r>
            <w:r w:rsidRPr="002957D9">
              <w:rPr>
                <w:sz w:val="26"/>
                <w:szCs w:val="26"/>
              </w:rPr>
              <w:br/>
              <w:t xml:space="preserve">отнесенным к ведению постоянных комиссий Думы Великого Новгорода, согласно повестке заседания Думы Великого Новгорода </w:t>
            </w:r>
            <w:r w:rsidRPr="002957D9">
              <w:rPr>
                <w:sz w:val="26"/>
                <w:szCs w:val="26"/>
              </w:rPr>
              <w:br/>
              <w:t>на 23.12.2021</w:t>
            </w:r>
          </w:p>
        </w:tc>
        <w:tc>
          <w:tcPr>
            <w:tcW w:w="3780" w:type="dxa"/>
          </w:tcPr>
          <w:p w:rsidR="00874D0B" w:rsidRPr="002957D9" w:rsidRDefault="00874D0B" w:rsidP="00370B22">
            <w:pPr>
              <w:widowControl w:val="0"/>
              <w:spacing w:after="120"/>
              <w:jc w:val="both"/>
              <w:rPr>
                <w:sz w:val="26"/>
                <w:szCs w:val="26"/>
              </w:rPr>
            </w:pPr>
            <w:r w:rsidRPr="002957D9">
              <w:rPr>
                <w:color w:val="000000"/>
                <w:sz w:val="26"/>
                <w:szCs w:val="26"/>
              </w:rPr>
              <w:t>председатели постоянных комиссий Думы Великого Новгорода</w:t>
            </w:r>
          </w:p>
        </w:tc>
      </w:tr>
      <w:tr w:rsidR="00874D0B" w:rsidRPr="002957D9">
        <w:trPr>
          <w:trHeight w:val="586"/>
        </w:trPr>
        <w:tc>
          <w:tcPr>
            <w:tcW w:w="3600" w:type="dxa"/>
          </w:tcPr>
          <w:p w:rsidR="00874D0B" w:rsidRPr="002957D9" w:rsidRDefault="00874D0B" w:rsidP="00370B22">
            <w:pPr>
              <w:widowControl w:val="0"/>
              <w:spacing w:after="12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Заседание Думы Великого Новгорода</w:t>
            </w:r>
          </w:p>
        </w:tc>
        <w:tc>
          <w:tcPr>
            <w:tcW w:w="1620" w:type="dxa"/>
          </w:tcPr>
          <w:p w:rsidR="00874D0B" w:rsidRPr="002957D9" w:rsidRDefault="00874D0B" w:rsidP="00370B22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23 декабря</w:t>
            </w:r>
          </w:p>
        </w:tc>
        <w:tc>
          <w:tcPr>
            <w:tcW w:w="5580" w:type="dxa"/>
          </w:tcPr>
          <w:p w:rsidR="00874D0B" w:rsidRPr="002957D9" w:rsidRDefault="00874D0B" w:rsidP="00370B22">
            <w:pPr>
              <w:tabs>
                <w:tab w:val="left" w:pos="540"/>
                <w:tab w:val="left" w:pos="1350"/>
                <w:tab w:val="left" w:pos="2138"/>
                <w:tab w:val="left" w:pos="2858"/>
                <w:tab w:val="left" w:pos="3578"/>
                <w:tab w:val="left" w:pos="4298"/>
                <w:tab w:val="left" w:pos="5018"/>
                <w:tab w:val="left" w:pos="5738"/>
                <w:tab w:val="left" w:pos="6458"/>
                <w:tab w:val="left" w:pos="7178"/>
                <w:tab w:val="left" w:pos="7898"/>
                <w:tab w:val="left" w:pos="8618"/>
                <w:tab w:val="left" w:pos="9338"/>
                <w:tab w:val="left" w:pos="10058"/>
                <w:tab w:val="left" w:pos="10778"/>
              </w:tabs>
              <w:autoSpaceDE w:val="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об утверждении Программы приватизации муниципального имущества Великого Новгорода в 2022 году</w:t>
            </w:r>
          </w:p>
        </w:tc>
        <w:tc>
          <w:tcPr>
            <w:tcW w:w="3780" w:type="dxa"/>
          </w:tcPr>
          <w:p w:rsidR="00874D0B" w:rsidRPr="002957D9" w:rsidRDefault="00874D0B" w:rsidP="00370B22">
            <w:pPr>
              <w:widowControl w:val="0"/>
              <w:spacing w:after="12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 xml:space="preserve">Администрация Великого Нов-города (комитет по управлению муниципальным имуществом </w:t>
            </w:r>
            <w:r w:rsidRPr="002957D9">
              <w:rPr>
                <w:sz w:val="26"/>
                <w:szCs w:val="26"/>
              </w:rPr>
              <w:br/>
              <w:t>и земельными ресурсами Великого Новгорода)</w:t>
            </w:r>
          </w:p>
        </w:tc>
      </w:tr>
      <w:tr w:rsidR="00874D0B" w:rsidRPr="002957D9">
        <w:trPr>
          <w:trHeight w:val="586"/>
        </w:trPr>
        <w:tc>
          <w:tcPr>
            <w:tcW w:w="3600" w:type="dxa"/>
          </w:tcPr>
          <w:p w:rsidR="00874D0B" w:rsidRPr="002957D9" w:rsidRDefault="00874D0B" w:rsidP="00370B22">
            <w:pPr>
              <w:widowControl w:val="0"/>
              <w:snapToGrid w:val="0"/>
              <w:spacing w:after="120"/>
              <w:jc w:val="both"/>
              <w:rPr>
                <w:sz w:val="26"/>
                <w:szCs w:val="26"/>
              </w:rPr>
            </w:pPr>
          </w:p>
        </w:tc>
        <w:tc>
          <w:tcPr>
            <w:tcW w:w="1620" w:type="dxa"/>
          </w:tcPr>
          <w:p w:rsidR="00874D0B" w:rsidRPr="002957D9" w:rsidRDefault="00874D0B" w:rsidP="00370B22">
            <w:pPr>
              <w:widowControl w:val="0"/>
              <w:snapToGrid w:val="0"/>
              <w:spacing w:after="120"/>
              <w:jc w:val="center"/>
              <w:rPr>
                <w:sz w:val="26"/>
                <w:szCs w:val="26"/>
              </w:rPr>
            </w:pPr>
          </w:p>
        </w:tc>
        <w:tc>
          <w:tcPr>
            <w:tcW w:w="5580" w:type="dxa"/>
          </w:tcPr>
          <w:p w:rsidR="00874D0B" w:rsidRPr="002957D9" w:rsidRDefault="00874D0B" w:rsidP="00370B22">
            <w:pPr>
              <w:tabs>
                <w:tab w:val="left" w:pos="540"/>
                <w:tab w:val="left" w:pos="1350"/>
                <w:tab w:val="left" w:pos="2138"/>
                <w:tab w:val="left" w:pos="2858"/>
                <w:tab w:val="left" w:pos="3578"/>
                <w:tab w:val="left" w:pos="4298"/>
                <w:tab w:val="left" w:pos="5018"/>
                <w:tab w:val="left" w:pos="5738"/>
                <w:tab w:val="left" w:pos="6458"/>
                <w:tab w:val="left" w:pos="7178"/>
                <w:tab w:val="left" w:pos="7898"/>
                <w:tab w:val="left" w:pos="8618"/>
                <w:tab w:val="left" w:pos="9338"/>
                <w:tab w:val="left" w:pos="10058"/>
                <w:tab w:val="left" w:pos="10778"/>
              </w:tabs>
              <w:autoSpaceDE w:val="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 xml:space="preserve">о бюджете Великого Новгорода на 2022 год </w:t>
            </w:r>
            <w:r w:rsidRPr="002957D9">
              <w:rPr>
                <w:sz w:val="26"/>
                <w:szCs w:val="26"/>
              </w:rPr>
              <w:br/>
              <w:t>и на плановый период 2023 и 2024 годов</w:t>
            </w:r>
          </w:p>
        </w:tc>
        <w:tc>
          <w:tcPr>
            <w:tcW w:w="3780" w:type="dxa"/>
          </w:tcPr>
          <w:p w:rsidR="00874D0B" w:rsidRPr="002957D9" w:rsidRDefault="00874D0B" w:rsidP="00370B22">
            <w:pPr>
              <w:widowControl w:val="0"/>
              <w:spacing w:after="6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Администрация Великого Нов-города (комитет финансов)</w:t>
            </w:r>
          </w:p>
        </w:tc>
      </w:tr>
      <w:tr w:rsidR="00874D0B" w:rsidRPr="002957D9">
        <w:trPr>
          <w:trHeight w:val="586"/>
        </w:trPr>
        <w:tc>
          <w:tcPr>
            <w:tcW w:w="3600" w:type="dxa"/>
          </w:tcPr>
          <w:p w:rsidR="00874D0B" w:rsidRPr="002957D9" w:rsidRDefault="00874D0B" w:rsidP="00370B22">
            <w:pPr>
              <w:widowControl w:val="0"/>
              <w:snapToGrid w:val="0"/>
              <w:spacing w:after="120"/>
              <w:jc w:val="both"/>
              <w:rPr>
                <w:sz w:val="26"/>
                <w:szCs w:val="26"/>
              </w:rPr>
            </w:pPr>
          </w:p>
        </w:tc>
        <w:tc>
          <w:tcPr>
            <w:tcW w:w="1620" w:type="dxa"/>
          </w:tcPr>
          <w:p w:rsidR="00874D0B" w:rsidRPr="002957D9" w:rsidRDefault="00874D0B" w:rsidP="00370B22">
            <w:pPr>
              <w:widowControl w:val="0"/>
              <w:snapToGrid w:val="0"/>
              <w:spacing w:after="120"/>
              <w:jc w:val="center"/>
              <w:rPr>
                <w:sz w:val="26"/>
                <w:szCs w:val="26"/>
              </w:rPr>
            </w:pPr>
          </w:p>
        </w:tc>
        <w:tc>
          <w:tcPr>
            <w:tcW w:w="5580" w:type="dxa"/>
          </w:tcPr>
          <w:p w:rsidR="00874D0B" w:rsidRPr="002957D9" w:rsidRDefault="00874D0B" w:rsidP="00370B22">
            <w:pPr>
              <w:tabs>
                <w:tab w:val="left" w:pos="540"/>
                <w:tab w:val="left" w:pos="1350"/>
                <w:tab w:val="left" w:pos="2138"/>
                <w:tab w:val="left" w:pos="2858"/>
                <w:tab w:val="left" w:pos="3578"/>
                <w:tab w:val="left" w:pos="4298"/>
                <w:tab w:val="left" w:pos="5018"/>
                <w:tab w:val="left" w:pos="5738"/>
                <w:tab w:val="left" w:pos="6458"/>
                <w:tab w:val="left" w:pos="7178"/>
                <w:tab w:val="left" w:pos="7898"/>
                <w:tab w:val="left" w:pos="8618"/>
                <w:tab w:val="left" w:pos="9338"/>
                <w:tab w:val="left" w:pos="10058"/>
                <w:tab w:val="left" w:pos="10778"/>
              </w:tabs>
              <w:autoSpaceDE w:val="0"/>
              <w:spacing w:after="6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 xml:space="preserve">о внесении изменений в решение Думы Великого Новгорода от 05.04.2011 № 961 </w:t>
            </w:r>
            <w:r w:rsidRPr="002957D9">
              <w:rPr>
                <w:sz w:val="26"/>
                <w:szCs w:val="26"/>
              </w:rPr>
              <w:br/>
              <w:t>"О дополнительных мерах социальной под-держки многодетных семей"</w:t>
            </w:r>
          </w:p>
        </w:tc>
        <w:tc>
          <w:tcPr>
            <w:tcW w:w="3780" w:type="dxa"/>
          </w:tcPr>
          <w:p w:rsidR="00874D0B" w:rsidRPr="002957D9" w:rsidRDefault="00874D0B" w:rsidP="00370B22">
            <w:pPr>
              <w:widowControl w:val="0"/>
              <w:spacing w:after="12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Администрация Великого Нов-города (управление по жилищным вопросам)</w:t>
            </w:r>
          </w:p>
        </w:tc>
      </w:tr>
      <w:tr w:rsidR="00874D0B" w:rsidRPr="002957D9">
        <w:trPr>
          <w:trHeight w:val="406"/>
        </w:trPr>
        <w:tc>
          <w:tcPr>
            <w:tcW w:w="3600" w:type="dxa"/>
          </w:tcPr>
          <w:p w:rsidR="00874D0B" w:rsidRPr="002957D9" w:rsidRDefault="00874D0B" w:rsidP="00370B22">
            <w:pPr>
              <w:widowControl w:val="0"/>
              <w:snapToGrid w:val="0"/>
              <w:spacing w:after="120"/>
              <w:jc w:val="both"/>
              <w:rPr>
                <w:sz w:val="26"/>
                <w:szCs w:val="26"/>
              </w:rPr>
            </w:pPr>
          </w:p>
        </w:tc>
        <w:tc>
          <w:tcPr>
            <w:tcW w:w="1620" w:type="dxa"/>
          </w:tcPr>
          <w:p w:rsidR="00874D0B" w:rsidRPr="002957D9" w:rsidRDefault="00874D0B" w:rsidP="00370B22">
            <w:pPr>
              <w:widowControl w:val="0"/>
              <w:snapToGrid w:val="0"/>
              <w:spacing w:after="120"/>
              <w:jc w:val="center"/>
              <w:rPr>
                <w:sz w:val="26"/>
                <w:szCs w:val="26"/>
              </w:rPr>
            </w:pPr>
          </w:p>
        </w:tc>
        <w:tc>
          <w:tcPr>
            <w:tcW w:w="5580" w:type="dxa"/>
          </w:tcPr>
          <w:p w:rsidR="00874D0B" w:rsidRPr="002957D9" w:rsidRDefault="00874D0B" w:rsidP="00370B22">
            <w:pPr>
              <w:tabs>
                <w:tab w:val="left" w:pos="540"/>
                <w:tab w:val="left" w:pos="1350"/>
                <w:tab w:val="left" w:pos="2138"/>
                <w:tab w:val="left" w:pos="2858"/>
                <w:tab w:val="left" w:pos="3578"/>
                <w:tab w:val="left" w:pos="4298"/>
                <w:tab w:val="left" w:pos="5018"/>
                <w:tab w:val="left" w:pos="5738"/>
                <w:tab w:val="left" w:pos="6458"/>
                <w:tab w:val="left" w:pos="7178"/>
                <w:tab w:val="left" w:pos="7898"/>
                <w:tab w:val="left" w:pos="8618"/>
                <w:tab w:val="left" w:pos="9338"/>
                <w:tab w:val="left" w:pos="10058"/>
                <w:tab w:val="left" w:pos="10778"/>
              </w:tabs>
              <w:autoSpaceDE w:val="0"/>
              <w:spacing w:after="120"/>
              <w:jc w:val="both"/>
              <w:rPr>
                <w:sz w:val="26"/>
                <w:szCs w:val="26"/>
              </w:rPr>
            </w:pPr>
            <w:r w:rsidRPr="002957D9">
              <w:rPr>
                <w:rFonts w:eastAsia="Times-Roman"/>
                <w:sz w:val="26"/>
                <w:szCs w:val="26"/>
              </w:rPr>
              <w:t xml:space="preserve">о внесении изменений в решение Думы Великого Новгорода от 01.03.2016 № 749 </w:t>
            </w:r>
            <w:r w:rsidRPr="002957D9">
              <w:rPr>
                <w:rFonts w:eastAsia="Times-Roman"/>
                <w:sz w:val="26"/>
                <w:szCs w:val="26"/>
              </w:rPr>
              <w:br/>
              <w:t>"Об установлении дополнительной меры социальной поддержки студентов"</w:t>
            </w:r>
          </w:p>
        </w:tc>
        <w:tc>
          <w:tcPr>
            <w:tcW w:w="3780" w:type="dxa"/>
          </w:tcPr>
          <w:p w:rsidR="00874D0B" w:rsidRPr="002957D9" w:rsidRDefault="00874D0B" w:rsidP="00F31CE6">
            <w:pPr>
              <w:widowControl w:val="0"/>
              <w:spacing w:after="12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Администрация Великого Нов-города (управление по жилищным вопросам)</w:t>
            </w:r>
          </w:p>
        </w:tc>
      </w:tr>
      <w:tr w:rsidR="00874D0B" w:rsidRPr="002957D9">
        <w:trPr>
          <w:trHeight w:val="416"/>
        </w:trPr>
        <w:tc>
          <w:tcPr>
            <w:tcW w:w="3600" w:type="dxa"/>
          </w:tcPr>
          <w:p w:rsidR="00874D0B" w:rsidRPr="002957D9" w:rsidRDefault="00874D0B" w:rsidP="00370B22">
            <w:pPr>
              <w:widowControl w:val="0"/>
              <w:snapToGrid w:val="0"/>
              <w:spacing w:after="120"/>
              <w:jc w:val="both"/>
              <w:rPr>
                <w:sz w:val="26"/>
                <w:szCs w:val="26"/>
              </w:rPr>
            </w:pPr>
          </w:p>
        </w:tc>
        <w:tc>
          <w:tcPr>
            <w:tcW w:w="1620" w:type="dxa"/>
          </w:tcPr>
          <w:p w:rsidR="00874D0B" w:rsidRPr="002957D9" w:rsidRDefault="00874D0B" w:rsidP="00370B22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</w:p>
        </w:tc>
        <w:tc>
          <w:tcPr>
            <w:tcW w:w="5580" w:type="dxa"/>
          </w:tcPr>
          <w:p w:rsidR="00874D0B" w:rsidRPr="002957D9" w:rsidRDefault="00874D0B" w:rsidP="00370B22">
            <w:pPr>
              <w:tabs>
                <w:tab w:val="left" w:pos="540"/>
                <w:tab w:val="left" w:pos="1350"/>
                <w:tab w:val="left" w:pos="2138"/>
                <w:tab w:val="left" w:pos="2858"/>
                <w:tab w:val="left" w:pos="3578"/>
                <w:tab w:val="left" w:pos="4298"/>
                <w:tab w:val="left" w:pos="5018"/>
                <w:tab w:val="left" w:pos="5738"/>
                <w:tab w:val="left" w:pos="6458"/>
                <w:tab w:val="left" w:pos="7178"/>
                <w:tab w:val="left" w:pos="7898"/>
                <w:tab w:val="left" w:pos="8618"/>
                <w:tab w:val="left" w:pos="9338"/>
                <w:tab w:val="left" w:pos="10058"/>
                <w:tab w:val="left" w:pos="10778"/>
              </w:tabs>
              <w:autoSpaceDE w:val="0"/>
              <w:spacing w:after="120"/>
              <w:jc w:val="both"/>
              <w:rPr>
                <w:color w:val="000000"/>
                <w:sz w:val="26"/>
                <w:szCs w:val="26"/>
              </w:rPr>
            </w:pPr>
            <w:r w:rsidRPr="002957D9">
              <w:rPr>
                <w:color w:val="000000"/>
                <w:sz w:val="26"/>
                <w:szCs w:val="26"/>
              </w:rPr>
              <w:t>о внесении изменений в Генеральный план Великого Новгорода</w:t>
            </w:r>
          </w:p>
        </w:tc>
        <w:tc>
          <w:tcPr>
            <w:tcW w:w="3780" w:type="dxa"/>
          </w:tcPr>
          <w:p w:rsidR="00874D0B" w:rsidRPr="002957D9" w:rsidRDefault="00874D0B" w:rsidP="0006017D">
            <w:pPr>
              <w:widowControl w:val="0"/>
              <w:spacing w:after="6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Администрация Великого Нов-города (комитет архитектуры и градостроительства)</w:t>
            </w:r>
          </w:p>
        </w:tc>
      </w:tr>
      <w:tr w:rsidR="00874D0B" w:rsidRPr="002957D9">
        <w:trPr>
          <w:trHeight w:val="416"/>
        </w:trPr>
        <w:tc>
          <w:tcPr>
            <w:tcW w:w="3600" w:type="dxa"/>
          </w:tcPr>
          <w:p w:rsidR="00874D0B" w:rsidRPr="002957D9" w:rsidRDefault="00874D0B" w:rsidP="00370B22">
            <w:pPr>
              <w:widowControl w:val="0"/>
              <w:snapToGrid w:val="0"/>
              <w:spacing w:after="120"/>
              <w:jc w:val="both"/>
              <w:rPr>
                <w:sz w:val="26"/>
                <w:szCs w:val="26"/>
              </w:rPr>
            </w:pPr>
          </w:p>
        </w:tc>
        <w:tc>
          <w:tcPr>
            <w:tcW w:w="1620" w:type="dxa"/>
          </w:tcPr>
          <w:p w:rsidR="00874D0B" w:rsidRPr="002957D9" w:rsidRDefault="00874D0B" w:rsidP="00370B22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по мере необходи-мости</w:t>
            </w:r>
          </w:p>
        </w:tc>
        <w:tc>
          <w:tcPr>
            <w:tcW w:w="5580" w:type="dxa"/>
          </w:tcPr>
          <w:p w:rsidR="00874D0B" w:rsidRPr="002957D9" w:rsidRDefault="00874D0B" w:rsidP="00370B22">
            <w:pPr>
              <w:tabs>
                <w:tab w:val="left" w:pos="540"/>
                <w:tab w:val="left" w:pos="1350"/>
                <w:tab w:val="left" w:pos="2138"/>
                <w:tab w:val="left" w:pos="2858"/>
                <w:tab w:val="left" w:pos="3578"/>
                <w:tab w:val="left" w:pos="4298"/>
                <w:tab w:val="left" w:pos="5018"/>
                <w:tab w:val="left" w:pos="5738"/>
                <w:tab w:val="left" w:pos="6458"/>
                <w:tab w:val="left" w:pos="7178"/>
                <w:tab w:val="left" w:pos="7898"/>
                <w:tab w:val="left" w:pos="8618"/>
                <w:tab w:val="left" w:pos="9338"/>
                <w:tab w:val="left" w:pos="10058"/>
                <w:tab w:val="left" w:pos="10778"/>
              </w:tabs>
              <w:autoSpaceDE w:val="0"/>
              <w:spacing w:after="120"/>
              <w:jc w:val="both"/>
              <w:rPr>
                <w:sz w:val="26"/>
                <w:szCs w:val="26"/>
              </w:rPr>
            </w:pPr>
            <w:r w:rsidRPr="002957D9">
              <w:rPr>
                <w:color w:val="000000"/>
                <w:sz w:val="26"/>
                <w:szCs w:val="26"/>
              </w:rPr>
              <w:t xml:space="preserve">о внесении изменений в решение Думы Великого Новгорода </w:t>
            </w:r>
            <w:r w:rsidRPr="002957D9">
              <w:rPr>
                <w:rFonts w:eastAsia="Times-Roman"/>
                <w:sz w:val="26"/>
                <w:szCs w:val="26"/>
              </w:rPr>
              <w:t>от 24.12.2020 № 513</w:t>
            </w:r>
            <w:r w:rsidRPr="002957D9">
              <w:rPr>
                <w:rFonts w:eastAsia="Times-Roman"/>
                <w:sz w:val="26"/>
                <w:szCs w:val="26"/>
              </w:rPr>
              <w:br/>
            </w:r>
            <w:r w:rsidRPr="002957D9">
              <w:rPr>
                <w:color w:val="000000"/>
                <w:sz w:val="26"/>
                <w:szCs w:val="26"/>
              </w:rPr>
              <w:t xml:space="preserve">"О бюджете Великого Новгорода на 2021 год </w:t>
            </w:r>
            <w:r w:rsidRPr="002957D9">
              <w:rPr>
                <w:color w:val="000000"/>
                <w:sz w:val="26"/>
                <w:szCs w:val="26"/>
              </w:rPr>
              <w:br/>
              <w:t>и на плановый период 2022 и 2023 годов"</w:t>
            </w:r>
          </w:p>
        </w:tc>
        <w:tc>
          <w:tcPr>
            <w:tcW w:w="3780" w:type="dxa"/>
          </w:tcPr>
          <w:p w:rsidR="00874D0B" w:rsidRPr="002957D9" w:rsidRDefault="00874D0B" w:rsidP="00370B22">
            <w:pPr>
              <w:widowControl w:val="0"/>
              <w:spacing w:after="60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Администрация Великого Нов-города (комитет финансов)</w:t>
            </w:r>
          </w:p>
        </w:tc>
      </w:tr>
      <w:tr w:rsidR="00874D0B" w:rsidRPr="002957D9">
        <w:trPr>
          <w:trHeight w:val="991"/>
        </w:trPr>
        <w:tc>
          <w:tcPr>
            <w:tcW w:w="3600" w:type="dxa"/>
          </w:tcPr>
          <w:p w:rsidR="00874D0B" w:rsidRPr="002957D9" w:rsidRDefault="00874D0B" w:rsidP="00370B22">
            <w:pPr>
              <w:widowControl w:val="0"/>
              <w:snapToGrid w:val="0"/>
              <w:spacing w:after="120"/>
              <w:jc w:val="both"/>
              <w:rPr>
                <w:sz w:val="26"/>
                <w:szCs w:val="26"/>
              </w:rPr>
            </w:pPr>
          </w:p>
        </w:tc>
        <w:tc>
          <w:tcPr>
            <w:tcW w:w="1620" w:type="dxa"/>
          </w:tcPr>
          <w:p w:rsidR="00874D0B" w:rsidRPr="002957D9" w:rsidRDefault="00874D0B" w:rsidP="00370B22">
            <w:pPr>
              <w:widowControl w:val="0"/>
              <w:snapToGrid w:val="0"/>
              <w:spacing w:after="120"/>
              <w:jc w:val="center"/>
              <w:rPr>
                <w:sz w:val="26"/>
                <w:szCs w:val="26"/>
              </w:rPr>
            </w:pPr>
          </w:p>
        </w:tc>
        <w:tc>
          <w:tcPr>
            <w:tcW w:w="5580" w:type="dxa"/>
          </w:tcPr>
          <w:p w:rsidR="00874D0B" w:rsidRPr="002957D9" w:rsidRDefault="00874D0B" w:rsidP="00370B22">
            <w:pPr>
              <w:widowControl w:val="0"/>
              <w:spacing w:after="12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о внесении изменений в Ус</w:t>
            </w:r>
            <w:r>
              <w:rPr>
                <w:sz w:val="26"/>
                <w:szCs w:val="26"/>
              </w:rPr>
              <w:t>тав муниципального образования -</w:t>
            </w:r>
            <w:r w:rsidRPr="002957D9">
              <w:rPr>
                <w:sz w:val="26"/>
                <w:szCs w:val="26"/>
              </w:rPr>
              <w:t xml:space="preserve"> городского округа Великий </w:t>
            </w:r>
            <w:r w:rsidRPr="002957D9">
              <w:rPr>
                <w:sz w:val="26"/>
                <w:szCs w:val="26"/>
              </w:rPr>
              <w:br/>
              <w:t>Новгород</w:t>
            </w:r>
          </w:p>
        </w:tc>
        <w:tc>
          <w:tcPr>
            <w:tcW w:w="3780" w:type="dxa"/>
          </w:tcPr>
          <w:p w:rsidR="00874D0B" w:rsidRPr="002957D9" w:rsidRDefault="00874D0B" w:rsidP="00370B22">
            <w:pPr>
              <w:widowControl w:val="0"/>
              <w:spacing w:after="120"/>
              <w:jc w:val="both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 xml:space="preserve">Председатель (заместитель Председателя) Думы Великого Новгорода </w:t>
            </w:r>
          </w:p>
        </w:tc>
      </w:tr>
      <w:tr w:rsidR="00874D0B" w:rsidRPr="002957D9">
        <w:trPr>
          <w:trHeight w:val="517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:rsidR="00874D0B" w:rsidRPr="002957D9" w:rsidRDefault="00874D0B" w:rsidP="00370B22">
            <w:pPr>
              <w:widowControl w:val="0"/>
              <w:snapToGrid w:val="0"/>
              <w:spacing w:after="120"/>
              <w:jc w:val="both"/>
              <w:rPr>
                <w:sz w:val="26"/>
                <w:szCs w:val="26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874D0B" w:rsidRPr="002957D9" w:rsidRDefault="00874D0B" w:rsidP="00370B22">
            <w:pPr>
              <w:widowControl w:val="0"/>
              <w:snapToGrid w:val="0"/>
              <w:spacing w:after="120"/>
              <w:jc w:val="center"/>
              <w:rPr>
                <w:sz w:val="26"/>
                <w:szCs w:val="26"/>
              </w:rPr>
            </w:pPr>
          </w:p>
        </w:tc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</w:tcPr>
          <w:p w:rsidR="00874D0B" w:rsidRPr="002957D9" w:rsidRDefault="00874D0B" w:rsidP="00370B22">
            <w:pPr>
              <w:widowControl w:val="0"/>
              <w:spacing w:after="120"/>
              <w:jc w:val="both"/>
              <w:rPr>
                <w:sz w:val="26"/>
                <w:szCs w:val="26"/>
              </w:rPr>
            </w:pPr>
            <w:r w:rsidRPr="002957D9">
              <w:rPr>
                <w:color w:val="000000"/>
                <w:sz w:val="26"/>
                <w:szCs w:val="26"/>
              </w:rPr>
              <w:t>о внесении изменений в Регламент Думы Великого Новгорода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</w:tcPr>
          <w:p w:rsidR="00874D0B" w:rsidRPr="002957D9" w:rsidRDefault="00874D0B" w:rsidP="00370B22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-"-</w:t>
            </w:r>
          </w:p>
        </w:tc>
      </w:tr>
      <w:tr w:rsidR="00874D0B" w:rsidRPr="002957D9">
        <w:trPr>
          <w:trHeight w:val="517"/>
        </w:trPr>
        <w:tc>
          <w:tcPr>
            <w:tcW w:w="360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874D0B" w:rsidRPr="002957D9" w:rsidRDefault="00874D0B" w:rsidP="00B50193">
            <w:pPr>
              <w:widowControl w:val="0"/>
              <w:snapToGrid w:val="0"/>
              <w:spacing w:after="120"/>
              <w:jc w:val="both"/>
              <w:rPr>
                <w:sz w:val="26"/>
                <w:szCs w:val="26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874D0B" w:rsidRPr="002957D9" w:rsidRDefault="00874D0B" w:rsidP="00B50193">
            <w:pPr>
              <w:widowControl w:val="0"/>
              <w:snapToGrid w:val="0"/>
              <w:spacing w:after="120"/>
              <w:jc w:val="center"/>
              <w:rPr>
                <w:sz w:val="26"/>
                <w:szCs w:val="26"/>
              </w:rPr>
            </w:pP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874D0B" w:rsidRPr="002957D9" w:rsidRDefault="00874D0B" w:rsidP="00B50193">
            <w:pPr>
              <w:widowControl w:val="0"/>
              <w:spacing w:after="120"/>
              <w:jc w:val="both"/>
              <w:rPr>
                <w:color w:val="000000"/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о внесении изменений в решения Думы Великого Новгорода в связи с изменениями федерального и областного законодательства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874D0B" w:rsidRPr="002957D9" w:rsidRDefault="00874D0B" w:rsidP="00B50193">
            <w:pPr>
              <w:widowControl w:val="0"/>
              <w:spacing w:after="120"/>
              <w:jc w:val="center"/>
              <w:rPr>
                <w:sz w:val="26"/>
                <w:szCs w:val="26"/>
              </w:rPr>
            </w:pPr>
            <w:r w:rsidRPr="002957D9">
              <w:rPr>
                <w:sz w:val="26"/>
                <w:szCs w:val="26"/>
              </w:rPr>
              <w:t>-"-</w:t>
            </w:r>
          </w:p>
        </w:tc>
      </w:tr>
    </w:tbl>
    <w:p w:rsidR="00874D0B" w:rsidRPr="002957D9" w:rsidRDefault="00874D0B" w:rsidP="00990600">
      <w:pPr>
        <w:spacing w:after="120"/>
        <w:rPr>
          <w:sz w:val="26"/>
          <w:szCs w:val="26"/>
        </w:rPr>
      </w:pPr>
    </w:p>
    <w:p w:rsidR="00874D0B" w:rsidRPr="002957D9" w:rsidRDefault="00874D0B">
      <w:pPr>
        <w:rPr>
          <w:sz w:val="26"/>
          <w:szCs w:val="26"/>
        </w:rPr>
      </w:pPr>
    </w:p>
    <w:sectPr w:rsidR="00874D0B" w:rsidRPr="002957D9" w:rsidSect="002957D9">
      <w:headerReference w:type="default" r:id="rId7"/>
      <w:pgSz w:w="16838" w:h="11906" w:orient="landscape"/>
      <w:pgMar w:top="1276" w:right="1134" w:bottom="851" w:left="1134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4D0B" w:rsidRDefault="00874D0B">
      <w:r>
        <w:separator/>
      </w:r>
    </w:p>
  </w:endnote>
  <w:endnote w:type="continuationSeparator" w:id="1">
    <w:p w:rsidR="00874D0B" w:rsidRDefault="00874D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Times-Roman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4D0B" w:rsidRDefault="00874D0B">
      <w:r>
        <w:separator/>
      </w:r>
    </w:p>
  </w:footnote>
  <w:footnote w:type="continuationSeparator" w:id="1">
    <w:p w:rsidR="00874D0B" w:rsidRDefault="00874D0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4D0B" w:rsidRDefault="00874D0B" w:rsidP="00ED55DA">
    <w:pPr>
      <w:pStyle w:val="Head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5</w:t>
    </w:r>
    <w:r>
      <w:rPr>
        <w:rStyle w:val="PageNumber"/>
      </w:rPr>
      <w:fldChar w:fldCharType="end"/>
    </w:r>
  </w:p>
  <w:p w:rsidR="00874D0B" w:rsidRDefault="00874D0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>
    <w:nsid w:val="17647D73"/>
    <w:multiLevelType w:val="multilevel"/>
    <w:tmpl w:val="EDE4F972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defaultTabStop w:val="708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90600"/>
    <w:rsid w:val="0006017D"/>
    <w:rsid w:val="00100D52"/>
    <w:rsid w:val="00136BF1"/>
    <w:rsid w:val="001440E6"/>
    <w:rsid w:val="001C09A4"/>
    <w:rsid w:val="002957D9"/>
    <w:rsid w:val="0036036E"/>
    <w:rsid w:val="00370B22"/>
    <w:rsid w:val="003E277C"/>
    <w:rsid w:val="0048773B"/>
    <w:rsid w:val="007810C7"/>
    <w:rsid w:val="00874D0B"/>
    <w:rsid w:val="00990600"/>
    <w:rsid w:val="00A70F53"/>
    <w:rsid w:val="00A83ACA"/>
    <w:rsid w:val="00B50193"/>
    <w:rsid w:val="00BB1575"/>
    <w:rsid w:val="00D04F82"/>
    <w:rsid w:val="00ED55DA"/>
    <w:rsid w:val="00F31C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0600"/>
    <w:pPr>
      <w:suppressAutoHyphens/>
    </w:pPr>
    <w:rPr>
      <w:rFonts w:ascii="Times New Roman" w:eastAsia="Times New Roman" w:hAnsi="Times New Roman"/>
      <w:sz w:val="24"/>
      <w:szCs w:val="24"/>
      <w:lang w:eastAsia="zh-CN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90600"/>
    <w:pPr>
      <w:keepNext/>
      <w:numPr>
        <w:numId w:val="2"/>
      </w:numPr>
      <w:ind w:left="10080"/>
      <w:jc w:val="center"/>
      <w:outlineLvl w:val="0"/>
    </w:pPr>
    <w:rPr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990600"/>
    <w:rPr>
      <w:rFonts w:ascii="Times New Roman" w:hAnsi="Times New Roman" w:cs="Times New Roman"/>
      <w:sz w:val="20"/>
      <w:szCs w:val="20"/>
      <w:lang w:eastAsia="zh-CN"/>
    </w:rPr>
  </w:style>
  <w:style w:type="paragraph" w:styleId="Header">
    <w:name w:val="header"/>
    <w:basedOn w:val="Normal"/>
    <w:link w:val="HeaderChar"/>
    <w:uiPriority w:val="99"/>
    <w:rsid w:val="002957D9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Times New Roman" w:hAnsi="Times New Roman" w:cs="Times New Roman"/>
      <w:sz w:val="24"/>
      <w:szCs w:val="24"/>
      <w:lang w:eastAsia="zh-CN"/>
    </w:rPr>
  </w:style>
  <w:style w:type="character" w:styleId="PageNumber">
    <w:name w:val="page number"/>
    <w:basedOn w:val="DefaultParagraphFont"/>
    <w:uiPriority w:val="99"/>
    <w:rsid w:val="002957D9"/>
  </w:style>
  <w:style w:type="paragraph" w:styleId="Footer">
    <w:name w:val="footer"/>
    <w:basedOn w:val="Normal"/>
    <w:link w:val="FooterChar"/>
    <w:uiPriority w:val="99"/>
    <w:rsid w:val="002957D9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Times New Roman" w:hAnsi="Times New Roman" w:cs="Times New Roman"/>
      <w:sz w:val="24"/>
      <w:szCs w:val="24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rsid w:val="002957D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imes New Roman" w:hAnsi="Times New Roman" w:cs="Times New Roman"/>
      <w:sz w:val="2"/>
      <w:szCs w:val="2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9911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96</TotalTime>
  <Pages>4</Pages>
  <Words>775</Words>
  <Characters>4422</Characters>
  <Application>Microsoft Office Outlook</Application>
  <DocSecurity>0</DocSecurity>
  <Lines>0</Lines>
  <Paragraphs>0</Paragraphs>
  <ScaleCrop>false</ScaleCrop>
  <Company>Administration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Губина Мария Николаевна</dc:creator>
  <cp:keywords/>
  <dc:description/>
  <cp:lastModifiedBy>Маслобоева</cp:lastModifiedBy>
  <cp:revision>6</cp:revision>
  <cp:lastPrinted>2021-06-16T07:19:00Z</cp:lastPrinted>
  <dcterms:created xsi:type="dcterms:W3CDTF">2021-06-02T11:28:00Z</dcterms:created>
  <dcterms:modified xsi:type="dcterms:W3CDTF">2021-06-16T07:19:00Z</dcterms:modified>
</cp:coreProperties>
</file>