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A62DEE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A62DEE" w:rsidRPr="00A62DEE" w:rsidTr="009749BC">
        <w:tc>
          <w:tcPr>
            <w:tcW w:w="1536" w:type="dxa"/>
          </w:tcPr>
          <w:p w:rsidR="00A62DEE" w:rsidRPr="00A62DEE" w:rsidRDefault="00A62DEE" w:rsidP="00A62DEE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A62DEE" w:rsidRPr="00A62DEE" w:rsidRDefault="00A62DEE" w:rsidP="00A62DEE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27" w:type="dxa"/>
          </w:tcPr>
          <w:p w:rsidR="00A62DEE" w:rsidRPr="00A62DEE" w:rsidRDefault="00A62DEE" w:rsidP="00A62DEE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  <w:r w:rsidRPr="00A62DEE">
              <w:rPr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09"/>
        <w:gridCol w:w="7796"/>
        <w:gridCol w:w="871"/>
      </w:tblGrid>
      <w:tr w:rsidR="00237686" w:rsidRPr="00B864C9" w:rsidTr="00A62DEE">
        <w:tc>
          <w:tcPr>
            <w:tcW w:w="709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7796" w:type="dxa"/>
          </w:tcPr>
          <w:p w:rsidR="00237686" w:rsidRPr="00B864C9" w:rsidRDefault="009C1A60" w:rsidP="00EC3E3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9C1A60">
              <w:rPr>
                <w:b/>
                <w:bCs/>
                <w:color w:val="000000"/>
                <w:sz w:val="26"/>
                <w:szCs w:val="26"/>
              </w:rPr>
              <w:t xml:space="preserve">О признании </w:t>
            </w:r>
            <w:proofErr w:type="gramStart"/>
            <w:r w:rsidRPr="009C1A60">
              <w:rPr>
                <w:b/>
                <w:bCs/>
                <w:color w:val="000000"/>
                <w:sz w:val="26"/>
                <w:szCs w:val="26"/>
              </w:rPr>
              <w:t>утратившим</w:t>
            </w:r>
            <w:r w:rsidR="009C018B">
              <w:rPr>
                <w:b/>
                <w:bCs/>
                <w:color w:val="000000"/>
                <w:sz w:val="26"/>
                <w:szCs w:val="26"/>
              </w:rPr>
              <w:t>и</w:t>
            </w:r>
            <w:proofErr w:type="gramEnd"/>
            <w:r w:rsidRPr="009C1A60">
              <w:rPr>
                <w:b/>
                <w:bCs/>
                <w:color w:val="000000"/>
                <w:sz w:val="26"/>
                <w:szCs w:val="26"/>
              </w:rPr>
              <w:t xml:space="preserve"> силу постановлени</w:t>
            </w:r>
            <w:r w:rsidR="00EC3E32">
              <w:rPr>
                <w:b/>
                <w:bCs/>
                <w:color w:val="000000"/>
                <w:sz w:val="26"/>
                <w:szCs w:val="26"/>
              </w:rPr>
              <w:t>й</w:t>
            </w:r>
            <w:r w:rsidRPr="009C1A60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324A38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9C1A60">
              <w:rPr>
                <w:b/>
                <w:bCs/>
                <w:color w:val="000000"/>
                <w:sz w:val="26"/>
                <w:szCs w:val="26"/>
              </w:rPr>
              <w:t>Адми</w:t>
            </w:r>
            <w:r w:rsidR="009C018B">
              <w:rPr>
                <w:b/>
                <w:bCs/>
                <w:color w:val="000000"/>
                <w:sz w:val="26"/>
                <w:szCs w:val="26"/>
              </w:rPr>
              <w:t>нистрации Великого Новгорода от</w:t>
            </w:r>
            <w:r w:rsidR="009C018B" w:rsidRPr="009C018B">
              <w:rPr>
                <w:b/>
                <w:bCs/>
                <w:color w:val="000000"/>
                <w:sz w:val="26"/>
                <w:szCs w:val="26"/>
              </w:rPr>
              <w:t xml:space="preserve"> 15.05.2017 № 1911, </w:t>
            </w:r>
            <w:r w:rsidR="00324A38">
              <w:rPr>
                <w:b/>
                <w:bCs/>
                <w:color w:val="000000"/>
                <w:sz w:val="26"/>
                <w:szCs w:val="26"/>
              </w:rPr>
              <w:br/>
            </w:r>
            <w:r w:rsidR="00EC3E32">
              <w:rPr>
                <w:b/>
                <w:bCs/>
                <w:color w:val="000000"/>
                <w:sz w:val="26"/>
                <w:szCs w:val="26"/>
              </w:rPr>
              <w:t>от 11.10.2018 № 4578</w:t>
            </w:r>
            <w:r w:rsidR="009C018B" w:rsidRPr="009C018B">
              <w:rPr>
                <w:b/>
                <w:bCs/>
                <w:color w:val="000000"/>
                <w:sz w:val="26"/>
                <w:szCs w:val="26"/>
              </w:rPr>
              <w:t>, от 18.09.2020 № 3478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A62DEE" w:rsidRPr="00324A38" w:rsidRDefault="00A62DEE" w:rsidP="00324A38">
      <w:pPr>
        <w:widowControl w:val="0"/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A62DEE" w:rsidRDefault="009C1A60" w:rsidP="00A62D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r w:rsidRPr="009C1A60">
        <w:rPr>
          <w:color w:val="000000"/>
          <w:sz w:val="26"/>
          <w:szCs w:val="26"/>
        </w:rPr>
        <w:t xml:space="preserve">В целях приведения отдельных нормативных правовых актов Администрации Великого Новгорода в соответствие с действующим законодательством Администрация Великого Новгорода </w:t>
      </w:r>
      <w:r w:rsidRPr="00A62DEE">
        <w:rPr>
          <w:b/>
          <w:color w:val="000000"/>
          <w:sz w:val="26"/>
          <w:szCs w:val="26"/>
        </w:rPr>
        <w:t>постановляет:</w:t>
      </w:r>
    </w:p>
    <w:p w:rsidR="00A62DEE" w:rsidRPr="00A62DEE" w:rsidRDefault="009C1A60" w:rsidP="00A62D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r w:rsidRPr="009C1A60">
        <w:rPr>
          <w:color w:val="000000"/>
          <w:sz w:val="26"/>
          <w:szCs w:val="26"/>
        </w:rPr>
        <w:t>1. Признать утратившим</w:t>
      </w:r>
      <w:r w:rsidR="0083507B">
        <w:rPr>
          <w:color w:val="000000"/>
          <w:sz w:val="26"/>
          <w:szCs w:val="26"/>
        </w:rPr>
        <w:t>и</w:t>
      </w:r>
      <w:r w:rsidR="00A62DEE">
        <w:rPr>
          <w:color w:val="000000"/>
          <w:sz w:val="26"/>
          <w:szCs w:val="26"/>
        </w:rPr>
        <w:t xml:space="preserve"> силу постановления</w:t>
      </w:r>
      <w:r w:rsidRPr="009C1A60">
        <w:rPr>
          <w:color w:val="000000"/>
          <w:sz w:val="26"/>
          <w:szCs w:val="26"/>
        </w:rPr>
        <w:t xml:space="preserve"> Администрации Великого </w:t>
      </w:r>
      <w:r w:rsidR="0083507B">
        <w:rPr>
          <w:color w:val="000000"/>
          <w:sz w:val="26"/>
          <w:szCs w:val="26"/>
        </w:rPr>
        <w:t>Новгорода</w:t>
      </w:r>
      <w:r w:rsidR="00A62DEE">
        <w:rPr>
          <w:color w:val="000000"/>
          <w:sz w:val="26"/>
          <w:szCs w:val="26"/>
        </w:rPr>
        <w:t>:</w:t>
      </w:r>
      <w:r w:rsidR="0083507B">
        <w:rPr>
          <w:color w:val="000000"/>
          <w:sz w:val="26"/>
          <w:szCs w:val="26"/>
        </w:rPr>
        <w:t xml:space="preserve"> </w:t>
      </w:r>
    </w:p>
    <w:p w:rsidR="00A62DEE" w:rsidRDefault="0083507B" w:rsidP="00A62D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от 15.05.2017 № 1911 </w:t>
      </w:r>
      <w:r w:rsidR="009C1A60" w:rsidRPr="009C1A60">
        <w:rPr>
          <w:color w:val="000000"/>
          <w:sz w:val="26"/>
          <w:szCs w:val="26"/>
        </w:rPr>
        <w:t xml:space="preserve">"Об утверждении Перечня должностных лиц Администрации Великого Новгорода, уполномоченных осуществлять муниципальный </w:t>
      </w:r>
      <w:proofErr w:type="gramStart"/>
      <w:r w:rsidR="009C1A60" w:rsidRPr="009C1A60">
        <w:rPr>
          <w:color w:val="000000"/>
          <w:sz w:val="26"/>
          <w:szCs w:val="26"/>
        </w:rPr>
        <w:t>контроль за</w:t>
      </w:r>
      <w:proofErr w:type="gramEnd"/>
      <w:r w:rsidR="009C1A60" w:rsidRPr="009C1A60">
        <w:rPr>
          <w:color w:val="000000"/>
          <w:sz w:val="26"/>
          <w:szCs w:val="26"/>
        </w:rPr>
        <w:t xml:space="preserve"> размещением рекламных конструкций"</w:t>
      </w:r>
      <w:r w:rsidR="00A62DEE">
        <w:rPr>
          <w:color w:val="000000"/>
          <w:sz w:val="26"/>
          <w:szCs w:val="26"/>
        </w:rPr>
        <w:t>;</w:t>
      </w:r>
    </w:p>
    <w:p w:rsidR="00A62DEE" w:rsidRDefault="00A62DEE" w:rsidP="00A62D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от 11.10.2018 № 457</w:t>
      </w:r>
      <w:r w:rsidR="0083507B">
        <w:rPr>
          <w:color w:val="000000"/>
          <w:sz w:val="26"/>
          <w:szCs w:val="26"/>
        </w:rPr>
        <w:t xml:space="preserve">8 </w:t>
      </w:r>
      <w:r w:rsidR="0083507B" w:rsidRPr="0083507B">
        <w:rPr>
          <w:color w:val="000000"/>
          <w:sz w:val="26"/>
          <w:szCs w:val="26"/>
        </w:rPr>
        <w:t>"О внесении изменения в Перечень должностных лиц Администрации Великого Новгоро</w:t>
      </w:r>
      <w:r>
        <w:rPr>
          <w:color w:val="000000"/>
          <w:sz w:val="26"/>
          <w:szCs w:val="26"/>
        </w:rPr>
        <w:t xml:space="preserve">да, уполномоченных осуществлять </w:t>
      </w:r>
      <w:r w:rsidR="0083507B" w:rsidRPr="0083507B">
        <w:rPr>
          <w:color w:val="000000"/>
          <w:sz w:val="26"/>
          <w:szCs w:val="26"/>
        </w:rPr>
        <w:t xml:space="preserve">муниципальный </w:t>
      </w:r>
      <w:proofErr w:type="gramStart"/>
      <w:r w:rsidR="0083507B" w:rsidRPr="0083507B">
        <w:rPr>
          <w:color w:val="000000"/>
          <w:sz w:val="26"/>
          <w:szCs w:val="26"/>
        </w:rPr>
        <w:t>контроль за</w:t>
      </w:r>
      <w:proofErr w:type="gramEnd"/>
      <w:r w:rsidR="0083507B" w:rsidRPr="0083507B">
        <w:rPr>
          <w:color w:val="000000"/>
          <w:sz w:val="26"/>
          <w:szCs w:val="26"/>
        </w:rPr>
        <w:t xml:space="preserve"> размещением рекламных конструкций"</w:t>
      </w:r>
      <w:r>
        <w:rPr>
          <w:color w:val="000000"/>
          <w:sz w:val="26"/>
          <w:szCs w:val="26"/>
        </w:rPr>
        <w:t>;</w:t>
      </w:r>
      <w:r w:rsidR="0083507B">
        <w:rPr>
          <w:color w:val="000000"/>
          <w:sz w:val="26"/>
          <w:szCs w:val="26"/>
        </w:rPr>
        <w:t xml:space="preserve"> </w:t>
      </w:r>
    </w:p>
    <w:p w:rsidR="00324A38" w:rsidRDefault="0083507B" w:rsidP="00A62D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от 18.09.2020 № 3478</w:t>
      </w:r>
      <w:r w:rsidR="00A62DEE">
        <w:rPr>
          <w:color w:val="000000"/>
          <w:sz w:val="26"/>
          <w:szCs w:val="26"/>
        </w:rPr>
        <w:t xml:space="preserve"> </w:t>
      </w:r>
      <w:r w:rsidRPr="0083507B">
        <w:rPr>
          <w:color w:val="000000"/>
          <w:sz w:val="26"/>
          <w:szCs w:val="26"/>
        </w:rPr>
        <w:t xml:space="preserve">"О внесении изменения в Перечень должностных лиц Администрации Великого Новгорода, уполномоченных осуществлять муниципальный </w:t>
      </w:r>
      <w:proofErr w:type="gramStart"/>
      <w:r w:rsidRPr="0083507B">
        <w:rPr>
          <w:color w:val="000000"/>
          <w:sz w:val="26"/>
          <w:szCs w:val="26"/>
        </w:rPr>
        <w:t>контроль за</w:t>
      </w:r>
      <w:proofErr w:type="gramEnd"/>
      <w:r w:rsidRPr="0083507B">
        <w:rPr>
          <w:color w:val="000000"/>
          <w:sz w:val="26"/>
          <w:szCs w:val="26"/>
        </w:rPr>
        <w:t xml:space="preserve"> размещением рекламных конструкций"</w:t>
      </w:r>
      <w:r w:rsidR="009C1A60" w:rsidRPr="009C1A60">
        <w:rPr>
          <w:color w:val="000000"/>
          <w:sz w:val="26"/>
          <w:szCs w:val="26"/>
        </w:rPr>
        <w:t>.</w:t>
      </w:r>
    </w:p>
    <w:p w:rsidR="006A4FE8" w:rsidRDefault="009C1A60" w:rsidP="00A62D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9C1A60">
        <w:rPr>
          <w:color w:val="000000"/>
          <w:sz w:val="26"/>
          <w:szCs w:val="26"/>
        </w:rPr>
        <w:t>2. Опубликовать настоящее постановление в газете "Новгород"</w:t>
      </w:r>
      <w:r w:rsidR="00324A38">
        <w:rPr>
          <w:color w:val="000000"/>
          <w:sz w:val="26"/>
          <w:szCs w:val="26"/>
        </w:rPr>
        <w:t>.</w:t>
      </w:r>
    </w:p>
    <w:p w:rsidR="008E6470" w:rsidRDefault="008E6470" w:rsidP="00E9358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2161B9" w:rsidRPr="002161B9" w:rsidRDefault="002161B9" w:rsidP="002161B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2161B9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2161B9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2161B9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A62DEE" w:rsidRDefault="00A62DEE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3119"/>
        <w:jc w:val="both"/>
        <w:rPr>
          <w:color w:val="000000"/>
          <w:sz w:val="26"/>
          <w:szCs w:val="26"/>
        </w:rPr>
      </w:pPr>
      <w:bookmarkStart w:id="2" w:name="штамп"/>
      <w:bookmarkStart w:id="3" w:name="_GoBack"/>
      <w:bookmarkEnd w:id="2"/>
      <w:bookmarkEnd w:id="3"/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324A38" w:rsidRDefault="00324A38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324A38" w:rsidRDefault="00324A38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324A38" w:rsidRDefault="00324A38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324A38" w:rsidRDefault="00324A38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324A38" w:rsidRDefault="00324A38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324A38" w:rsidRDefault="00324A38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324A38" w:rsidRDefault="00324A38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324A38" w:rsidRDefault="00324A38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324A38" w:rsidRDefault="00324A38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324A38" w:rsidRDefault="00324A38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324A38" w:rsidRDefault="00324A38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324A38" w:rsidRDefault="00324A38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324A38" w:rsidRDefault="00324A38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324A38" w:rsidRDefault="00324A38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ди</w:t>
      </w:r>
      <w:proofErr w:type="spellEnd"/>
    </w:p>
    <w:p w:rsidR="002161B9" w:rsidRDefault="002161B9" w:rsidP="002161B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4706п</w:t>
      </w:r>
    </w:p>
    <w:sectPr w:rsidR="002161B9" w:rsidSect="00324A38">
      <w:headerReference w:type="default" r:id="rId9"/>
      <w:pgSz w:w="11907" w:h="16840" w:code="9"/>
      <w:pgMar w:top="567" w:right="567" w:bottom="851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A0B" w:rsidRDefault="00F36A0B" w:rsidP="008E6470">
      <w:pPr>
        <w:spacing w:after="0" w:line="240" w:lineRule="auto"/>
      </w:pPr>
      <w:r>
        <w:separator/>
      </w:r>
    </w:p>
  </w:endnote>
  <w:endnote w:type="continuationSeparator" w:id="0">
    <w:p w:rsidR="00F36A0B" w:rsidRDefault="00F36A0B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A0B" w:rsidRDefault="00F36A0B" w:rsidP="008E6470">
      <w:pPr>
        <w:spacing w:after="0" w:line="240" w:lineRule="auto"/>
      </w:pPr>
      <w:r>
        <w:separator/>
      </w:r>
    </w:p>
  </w:footnote>
  <w:footnote w:type="continuationSeparator" w:id="0">
    <w:p w:rsidR="00F36A0B" w:rsidRDefault="00F36A0B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E9358A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A0B"/>
    <w:rsid w:val="00015A8E"/>
    <w:rsid w:val="00033D86"/>
    <w:rsid w:val="000653B5"/>
    <w:rsid w:val="0007280D"/>
    <w:rsid w:val="00083DA0"/>
    <w:rsid w:val="00086A79"/>
    <w:rsid w:val="000979B3"/>
    <w:rsid w:val="000B7643"/>
    <w:rsid w:val="000C06A3"/>
    <w:rsid w:val="000D6A99"/>
    <w:rsid w:val="000E66B5"/>
    <w:rsid w:val="001104BE"/>
    <w:rsid w:val="0017581F"/>
    <w:rsid w:val="00181C87"/>
    <w:rsid w:val="001947FB"/>
    <w:rsid w:val="001D4E91"/>
    <w:rsid w:val="001F17B3"/>
    <w:rsid w:val="0020307F"/>
    <w:rsid w:val="002161B9"/>
    <w:rsid w:val="002251C7"/>
    <w:rsid w:val="00237686"/>
    <w:rsid w:val="0024724F"/>
    <w:rsid w:val="002A5AAA"/>
    <w:rsid w:val="002B4D89"/>
    <w:rsid w:val="00324A38"/>
    <w:rsid w:val="003510E3"/>
    <w:rsid w:val="003A3B3A"/>
    <w:rsid w:val="003F21E2"/>
    <w:rsid w:val="00421C00"/>
    <w:rsid w:val="00460654"/>
    <w:rsid w:val="0047142E"/>
    <w:rsid w:val="00495A6F"/>
    <w:rsid w:val="004B01E1"/>
    <w:rsid w:val="004C0F2A"/>
    <w:rsid w:val="004F6BF4"/>
    <w:rsid w:val="00515543"/>
    <w:rsid w:val="005A7FAB"/>
    <w:rsid w:val="00636F01"/>
    <w:rsid w:val="006A4FE8"/>
    <w:rsid w:val="006B63DA"/>
    <w:rsid w:val="006C7AA4"/>
    <w:rsid w:val="006D5223"/>
    <w:rsid w:val="007669C2"/>
    <w:rsid w:val="007945A7"/>
    <w:rsid w:val="00797388"/>
    <w:rsid w:val="007F2F51"/>
    <w:rsid w:val="007F5FA4"/>
    <w:rsid w:val="00830DD9"/>
    <w:rsid w:val="0083507B"/>
    <w:rsid w:val="00897181"/>
    <w:rsid w:val="008A4F49"/>
    <w:rsid w:val="008D110A"/>
    <w:rsid w:val="008E6470"/>
    <w:rsid w:val="0098352F"/>
    <w:rsid w:val="009C018B"/>
    <w:rsid w:val="009C1A60"/>
    <w:rsid w:val="009E596D"/>
    <w:rsid w:val="00A62DEE"/>
    <w:rsid w:val="00A66826"/>
    <w:rsid w:val="00AE2087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534B0"/>
    <w:rsid w:val="00C6543F"/>
    <w:rsid w:val="00C96F08"/>
    <w:rsid w:val="00CD5732"/>
    <w:rsid w:val="00D35B16"/>
    <w:rsid w:val="00D43EB7"/>
    <w:rsid w:val="00D6524B"/>
    <w:rsid w:val="00DB7DAB"/>
    <w:rsid w:val="00DC4D5E"/>
    <w:rsid w:val="00DF10D1"/>
    <w:rsid w:val="00DF602B"/>
    <w:rsid w:val="00DF7C1A"/>
    <w:rsid w:val="00E0381F"/>
    <w:rsid w:val="00E476D6"/>
    <w:rsid w:val="00E9358A"/>
    <w:rsid w:val="00E967CC"/>
    <w:rsid w:val="00EC3E32"/>
    <w:rsid w:val="00EF0715"/>
    <w:rsid w:val="00F36A0B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43F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A62D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43F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A62D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8B517E-C729-47CF-80D2-E3DFC9A30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323</TotalTime>
  <Pages>2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Пушпор Алина Сергеевна</dc:creator>
  <cp:lastModifiedBy>Савельева Наталья Владимировна</cp:lastModifiedBy>
  <cp:revision>23</cp:revision>
  <cp:lastPrinted>2025-11-25T09:43:00Z</cp:lastPrinted>
  <dcterms:created xsi:type="dcterms:W3CDTF">2025-10-06T11:25:00Z</dcterms:created>
  <dcterms:modified xsi:type="dcterms:W3CDTF">2025-11-25T10:43:00Z</dcterms:modified>
</cp:coreProperties>
</file>