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0240CC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35"/>
        <w:gridCol w:w="6804"/>
        <w:gridCol w:w="2268"/>
      </w:tblGrid>
      <w:tr w:rsidR="00237686" w:rsidRPr="00B864C9" w:rsidTr="000240CC">
        <w:tc>
          <w:tcPr>
            <w:tcW w:w="2835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6804" w:type="dxa"/>
          </w:tcPr>
          <w:p w:rsidR="00237686" w:rsidRPr="00B864C9" w:rsidRDefault="00B36BD7" w:rsidP="000240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A3F45">
              <w:rPr>
                <w:b/>
                <w:bCs/>
                <w:color w:val="000000"/>
                <w:sz w:val="26"/>
                <w:szCs w:val="26"/>
              </w:rPr>
              <w:t>О</w:t>
            </w:r>
            <w:r w:rsidR="000A749F" w:rsidRPr="000A3F45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AF7DB4" w:rsidRPr="000A3F45">
              <w:rPr>
                <w:b/>
                <w:bCs/>
                <w:color w:val="000000"/>
                <w:sz w:val="26"/>
                <w:szCs w:val="26"/>
              </w:rPr>
              <w:t xml:space="preserve">признании </w:t>
            </w:r>
            <w:proofErr w:type="gramStart"/>
            <w:r w:rsidR="00AF7DB4" w:rsidRPr="000A3F45">
              <w:rPr>
                <w:b/>
                <w:bCs/>
                <w:color w:val="000000"/>
                <w:sz w:val="26"/>
                <w:szCs w:val="26"/>
              </w:rPr>
              <w:t>утратившим</w:t>
            </w:r>
            <w:r w:rsidR="000240CC" w:rsidRPr="000A3F45">
              <w:rPr>
                <w:b/>
                <w:bCs/>
                <w:color w:val="000000"/>
                <w:sz w:val="26"/>
                <w:szCs w:val="26"/>
              </w:rPr>
              <w:t>и</w:t>
            </w:r>
            <w:proofErr w:type="gramEnd"/>
            <w:r w:rsidR="00AF7DB4" w:rsidRPr="000A3F45">
              <w:rPr>
                <w:b/>
                <w:bCs/>
                <w:color w:val="000000"/>
                <w:sz w:val="26"/>
                <w:szCs w:val="26"/>
              </w:rPr>
              <w:t xml:space="preserve"> силу </w:t>
            </w:r>
            <w:r w:rsidR="000240CC" w:rsidRPr="000A3F45">
              <w:rPr>
                <w:b/>
                <w:bCs/>
                <w:color w:val="000000"/>
                <w:sz w:val="26"/>
                <w:szCs w:val="26"/>
              </w:rPr>
              <w:t xml:space="preserve">постановлений Администрации Великого Новгорода </w:t>
            </w:r>
            <w:r w:rsidR="000240CC" w:rsidRPr="000A3F45">
              <w:rPr>
                <w:b/>
                <w:color w:val="000000"/>
                <w:sz w:val="26"/>
                <w:szCs w:val="26"/>
              </w:rPr>
              <w:t xml:space="preserve">от 03.12.2021 </w:t>
            </w:r>
            <w:r w:rsidR="000240CC" w:rsidRPr="000A3F45">
              <w:rPr>
                <w:b/>
                <w:color w:val="000000"/>
                <w:sz w:val="26"/>
                <w:szCs w:val="26"/>
              </w:rPr>
              <w:br/>
              <w:t>№ 6346,</w:t>
            </w:r>
            <w:r w:rsidR="000240CC" w:rsidRPr="000A3F45">
              <w:rPr>
                <w:b/>
                <w:bCs/>
                <w:color w:val="000000"/>
                <w:sz w:val="26"/>
                <w:szCs w:val="26"/>
              </w:rPr>
              <w:t xml:space="preserve"> от 03.04.2023 № 1483, </w:t>
            </w:r>
            <w:r w:rsidR="000240CC" w:rsidRPr="000A3F45">
              <w:rPr>
                <w:b/>
                <w:bCs/>
                <w:color w:val="000000"/>
                <w:sz w:val="26"/>
                <w:szCs w:val="26"/>
              </w:rPr>
              <w:br/>
              <w:t>от 27.06.2024 № 2785</w:t>
            </w:r>
            <w:r w:rsidR="000240CC" w:rsidRPr="000240CC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268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527507" w:rsidRPr="000A3F45" w:rsidRDefault="00B040F4" w:rsidP="000240C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sz w:val="26"/>
          <w:szCs w:val="26"/>
        </w:rPr>
      </w:pPr>
      <w:proofErr w:type="gramStart"/>
      <w:r w:rsidRPr="000A3F45">
        <w:rPr>
          <w:sz w:val="26"/>
          <w:szCs w:val="26"/>
        </w:rPr>
        <w:t xml:space="preserve">В соответствии с областным законом </w:t>
      </w:r>
      <w:r w:rsidR="001F3009" w:rsidRPr="000A3F45">
        <w:rPr>
          <w:sz w:val="26"/>
          <w:szCs w:val="26"/>
        </w:rPr>
        <w:t xml:space="preserve">от 27 апреля </w:t>
      </w:r>
      <w:r w:rsidR="000240CC" w:rsidRPr="000A3F45">
        <w:rPr>
          <w:sz w:val="26"/>
          <w:szCs w:val="26"/>
        </w:rPr>
        <w:t>2015</w:t>
      </w:r>
      <w:r w:rsidR="00520013" w:rsidRPr="000A3F45">
        <w:rPr>
          <w:sz w:val="26"/>
          <w:szCs w:val="26"/>
        </w:rPr>
        <w:t xml:space="preserve"> г.</w:t>
      </w:r>
      <w:r w:rsidR="000240CC" w:rsidRPr="000A3F45">
        <w:rPr>
          <w:sz w:val="26"/>
          <w:szCs w:val="26"/>
        </w:rPr>
        <w:t xml:space="preserve"> №</w:t>
      </w:r>
      <w:r w:rsidRPr="000A3F45">
        <w:rPr>
          <w:sz w:val="26"/>
          <w:szCs w:val="26"/>
        </w:rPr>
        <w:t xml:space="preserve"> 760-ОЗ </w:t>
      </w:r>
      <w:r w:rsidR="000A3F45">
        <w:rPr>
          <w:sz w:val="26"/>
          <w:szCs w:val="26"/>
        </w:rPr>
        <w:br/>
      </w:r>
      <w:r w:rsidR="00520013" w:rsidRPr="000A3F45">
        <w:rPr>
          <w:sz w:val="26"/>
          <w:szCs w:val="26"/>
        </w:rPr>
        <w:t>"</w:t>
      </w:r>
      <w:r w:rsidRPr="000A3F45">
        <w:rPr>
          <w:sz w:val="26"/>
          <w:szCs w:val="26"/>
        </w:rPr>
        <w:t>О наделении органов местного самоуправления отдельными государственными полномочиями Новгородской области по организации мероприятий при осуществлении деятельности по обращению с животными без владельцев</w:t>
      </w:r>
      <w:r w:rsidR="00520013" w:rsidRPr="000A3F45">
        <w:rPr>
          <w:sz w:val="26"/>
          <w:szCs w:val="26"/>
        </w:rPr>
        <w:t>"</w:t>
      </w:r>
      <w:r w:rsidRPr="000A3F45">
        <w:rPr>
          <w:sz w:val="26"/>
          <w:szCs w:val="26"/>
        </w:rPr>
        <w:t>, постановлением Правительства Новг</w:t>
      </w:r>
      <w:r w:rsidR="00520013" w:rsidRPr="000A3F45">
        <w:rPr>
          <w:sz w:val="26"/>
          <w:szCs w:val="26"/>
        </w:rPr>
        <w:t>ородской области от 28.08.2024 №</w:t>
      </w:r>
      <w:r w:rsidRPr="000A3F45">
        <w:rPr>
          <w:sz w:val="26"/>
          <w:szCs w:val="26"/>
        </w:rPr>
        <w:t xml:space="preserve"> 392 </w:t>
      </w:r>
      <w:r w:rsidR="000A3F45">
        <w:rPr>
          <w:sz w:val="26"/>
          <w:szCs w:val="26"/>
        </w:rPr>
        <w:br/>
      </w:r>
      <w:r w:rsidR="00520013" w:rsidRPr="000A3F45">
        <w:rPr>
          <w:sz w:val="26"/>
          <w:szCs w:val="26"/>
        </w:rPr>
        <w:t>"</w:t>
      </w:r>
      <w:r w:rsidRPr="000A3F45">
        <w:rPr>
          <w:sz w:val="26"/>
          <w:szCs w:val="26"/>
        </w:rPr>
        <w:t>О Порядке осуществления деятельности по обращению с животными без владельцев на территории Новгородской области</w:t>
      </w:r>
      <w:r w:rsidR="00520013" w:rsidRPr="000A3F45">
        <w:rPr>
          <w:sz w:val="26"/>
          <w:szCs w:val="26"/>
        </w:rPr>
        <w:t>"</w:t>
      </w:r>
      <w:r w:rsidRPr="000A3F45">
        <w:rPr>
          <w:sz w:val="26"/>
          <w:szCs w:val="26"/>
        </w:rPr>
        <w:t xml:space="preserve"> Администрация Великого Новгорода</w:t>
      </w:r>
      <w:r w:rsidR="00520013" w:rsidRPr="000A3F45">
        <w:rPr>
          <w:sz w:val="26"/>
          <w:szCs w:val="26"/>
        </w:rPr>
        <w:t xml:space="preserve"> </w:t>
      </w:r>
      <w:r w:rsidRPr="000A3F45">
        <w:rPr>
          <w:b/>
          <w:sz w:val="26"/>
          <w:szCs w:val="26"/>
        </w:rPr>
        <w:t>постановляет:</w:t>
      </w:r>
      <w:proofErr w:type="gramEnd"/>
    </w:p>
    <w:p w:rsidR="00FE16F2" w:rsidRPr="000A3F45" w:rsidRDefault="00FE16F2" w:rsidP="000240CC">
      <w:pPr>
        <w:pStyle w:val="a9"/>
        <w:widowControl w:val="0"/>
        <w:numPr>
          <w:ilvl w:val="0"/>
          <w:numId w:val="1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color w:val="000000"/>
          <w:sz w:val="26"/>
          <w:szCs w:val="26"/>
        </w:rPr>
      </w:pPr>
      <w:r w:rsidRPr="000A3F45">
        <w:rPr>
          <w:color w:val="000000"/>
          <w:sz w:val="26"/>
          <w:szCs w:val="26"/>
        </w:rPr>
        <w:t>Признать утратившим</w:t>
      </w:r>
      <w:r w:rsidR="00520013" w:rsidRPr="000A3F45">
        <w:rPr>
          <w:color w:val="000000"/>
          <w:sz w:val="26"/>
          <w:szCs w:val="26"/>
        </w:rPr>
        <w:t>и</w:t>
      </w:r>
      <w:r w:rsidRPr="000A3F45">
        <w:rPr>
          <w:color w:val="000000"/>
          <w:sz w:val="26"/>
          <w:szCs w:val="26"/>
        </w:rPr>
        <w:t xml:space="preserve"> силу постановления Администрации Великого Новгорода:</w:t>
      </w:r>
    </w:p>
    <w:p w:rsidR="00FE16F2" w:rsidRPr="000A3F45" w:rsidRDefault="00FE16F2" w:rsidP="000240C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 w:rsidRPr="000A3F45">
        <w:rPr>
          <w:color w:val="000000"/>
          <w:sz w:val="26"/>
          <w:szCs w:val="26"/>
        </w:rPr>
        <w:t xml:space="preserve">от 03.12.2021 № 6346 </w:t>
      </w:r>
      <w:r w:rsidR="00520013" w:rsidRPr="000A3F45">
        <w:rPr>
          <w:color w:val="000000"/>
          <w:sz w:val="26"/>
          <w:szCs w:val="26"/>
        </w:rPr>
        <w:t>"</w:t>
      </w:r>
      <w:r w:rsidR="00520013" w:rsidRPr="000A3F45">
        <w:rPr>
          <w:bCs/>
          <w:color w:val="000000"/>
          <w:sz w:val="26"/>
          <w:szCs w:val="26"/>
        </w:rPr>
        <w:t>Об утверждении П</w:t>
      </w:r>
      <w:r w:rsidRPr="000A3F45">
        <w:rPr>
          <w:bCs/>
          <w:color w:val="000000"/>
          <w:sz w:val="26"/>
          <w:szCs w:val="26"/>
        </w:rPr>
        <w:t>оложения об осуществлении деятельности по обращению с животными без владельцев на территории Великого Новгорода</w:t>
      </w:r>
      <w:r w:rsidR="00520013" w:rsidRPr="000A3F45">
        <w:rPr>
          <w:bCs/>
          <w:color w:val="000000"/>
          <w:sz w:val="26"/>
          <w:szCs w:val="26"/>
        </w:rPr>
        <w:t>"</w:t>
      </w:r>
      <w:r w:rsidRPr="000A3F45">
        <w:rPr>
          <w:bCs/>
          <w:color w:val="000000"/>
          <w:sz w:val="26"/>
          <w:szCs w:val="26"/>
        </w:rPr>
        <w:t>;</w:t>
      </w:r>
    </w:p>
    <w:p w:rsidR="00FE16F2" w:rsidRPr="000A3F45" w:rsidRDefault="00FE16F2" w:rsidP="000240C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 w:rsidRPr="000A3F45">
        <w:rPr>
          <w:bCs/>
          <w:color w:val="000000"/>
          <w:sz w:val="26"/>
          <w:szCs w:val="26"/>
        </w:rPr>
        <w:t>от 03.04</w:t>
      </w:r>
      <w:r w:rsidR="00520013" w:rsidRPr="000A3F45">
        <w:rPr>
          <w:bCs/>
          <w:color w:val="000000"/>
          <w:sz w:val="26"/>
          <w:szCs w:val="26"/>
        </w:rPr>
        <w:t>.</w:t>
      </w:r>
      <w:r w:rsidRPr="000A3F45">
        <w:rPr>
          <w:bCs/>
          <w:color w:val="000000"/>
          <w:sz w:val="26"/>
          <w:szCs w:val="26"/>
        </w:rPr>
        <w:t xml:space="preserve">2023 № 1483 </w:t>
      </w:r>
      <w:r w:rsidR="00520013" w:rsidRPr="000A3F45">
        <w:rPr>
          <w:bCs/>
          <w:color w:val="000000"/>
          <w:sz w:val="26"/>
          <w:szCs w:val="26"/>
        </w:rPr>
        <w:t>"О внесении изменений в П</w:t>
      </w:r>
      <w:r w:rsidRPr="000A3F45">
        <w:rPr>
          <w:bCs/>
          <w:color w:val="000000"/>
          <w:sz w:val="26"/>
          <w:szCs w:val="26"/>
        </w:rPr>
        <w:t>оложение об осуществлении деятельности по обращению с животными без владельцев на территории Великого Новгорода</w:t>
      </w:r>
      <w:r w:rsidR="00520013" w:rsidRPr="000A3F45">
        <w:rPr>
          <w:bCs/>
          <w:color w:val="000000"/>
          <w:sz w:val="26"/>
          <w:szCs w:val="26"/>
        </w:rPr>
        <w:t>"</w:t>
      </w:r>
      <w:r w:rsidRPr="000A3F45">
        <w:rPr>
          <w:bCs/>
          <w:color w:val="000000"/>
          <w:sz w:val="26"/>
          <w:szCs w:val="26"/>
        </w:rPr>
        <w:t>;</w:t>
      </w:r>
    </w:p>
    <w:p w:rsidR="000A3F45" w:rsidRDefault="00FE16F2" w:rsidP="000240C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 w:rsidRPr="000A3F45">
        <w:rPr>
          <w:bCs/>
          <w:color w:val="000000"/>
          <w:sz w:val="26"/>
          <w:szCs w:val="26"/>
        </w:rPr>
        <w:t xml:space="preserve">от 27.06.2024 № 2785 </w:t>
      </w:r>
      <w:r w:rsidR="00520013" w:rsidRPr="000A3F45">
        <w:rPr>
          <w:bCs/>
          <w:color w:val="000000"/>
          <w:sz w:val="26"/>
          <w:szCs w:val="26"/>
        </w:rPr>
        <w:t>"О внесении изменения в П</w:t>
      </w:r>
      <w:r w:rsidRPr="000A3F45">
        <w:rPr>
          <w:bCs/>
          <w:color w:val="000000"/>
          <w:sz w:val="26"/>
          <w:szCs w:val="26"/>
        </w:rPr>
        <w:t xml:space="preserve">оложение об </w:t>
      </w:r>
      <w:r w:rsidR="00520013" w:rsidRPr="000A3F45">
        <w:rPr>
          <w:bCs/>
          <w:color w:val="000000"/>
          <w:sz w:val="26"/>
          <w:szCs w:val="26"/>
        </w:rPr>
        <w:br/>
      </w:r>
      <w:r w:rsidRPr="000A3F45">
        <w:rPr>
          <w:bCs/>
          <w:color w:val="000000"/>
          <w:sz w:val="26"/>
          <w:szCs w:val="26"/>
        </w:rPr>
        <w:t>осуществлении деятельности по обращению с животными без владельцев на территории Великого Новгорода</w:t>
      </w:r>
      <w:r w:rsidR="00520013" w:rsidRPr="000A3F45">
        <w:rPr>
          <w:bCs/>
          <w:color w:val="000000"/>
          <w:sz w:val="26"/>
          <w:szCs w:val="26"/>
        </w:rPr>
        <w:t>"</w:t>
      </w:r>
      <w:r w:rsidRPr="000A3F45">
        <w:rPr>
          <w:bCs/>
          <w:color w:val="000000"/>
          <w:sz w:val="26"/>
          <w:szCs w:val="26"/>
        </w:rPr>
        <w:t>.</w:t>
      </w:r>
    </w:p>
    <w:p w:rsidR="000A3F45" w:rsidRDefault="000A3F45" w:rsidP="000A3F4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bCs/>
          <w:color w:val="000000"/>
          <w:sz w:val="26"/>
          <w:szCs w:val="26"/>
        </w:rPr>
        <w:sectPr w:rsidR="000A3F45" w:rsidSect="000240CC">
          <w:headerReference w:type="defaul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237686" w:rsidRPr="000A3F45" w:rsidRDefault="00FE16F2" w:rsidP="000240C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A3F45">
        <w:rPr>
          <w:bCs/>
          <w:color w:val="000000"/>
          <w:sz w:val="26"/>
          <w:szCs w:val="26"/>
        </w:rPr>
        <w:lastRenderedPageBreak/>
        <w:t xml:space="preserve">2. </w:t>
      </w:r>
      <w:r w:rsidR="00B36BD7" w:rsidRPr="000A3F45">
        <w:rPr>
          <w:color w:val="000000"/>
          <w:sz w:val="26"/>
          <w:szCs w:val="26"/>
        </w:rPr>
        <w:t xml:space="preserve">Опубликовать настоящее постановление в газете </w:t>
      </w:r>
      <w:r w:rsidR="00520013" w:rsidRPr="000A3F45">
        <w:rPr>
          <w:color w:val="000000"/>
          <w:sz w:val="26"/>
          <w:szCs w:val="26"/>
        </w:rPr>
        <w:t>"</w:t>
      </w:r>
      <w:r w:rsidR="00B36BD7" w:rsidRPr="000A3F45">
        <w:rPr>
          <w:color w:val="000000"/>
          <w:sz w:val="26"/>
          <w:szCs w:val="26"/>
        </w:rPr>
        <w:t>Новгород</w:t>
      </w:r>
      <w:r w:rsidR="00520013" w:rsidRPr="000A3F45">
        <w:rPr>
          <w:color w:val="000000"/>
          <w:sz w:val="26"/>
          <w:szCs w:val="26"/>
        </w:rPr>
        <w:t>"</w:t>
      </w:r>
      <w:r w:rsidR="00B36BD7" w:rsidRPr="000A3F45">
        <w:rPr>
          <w:color w:val="000000"/>
          <w:sz w:val="26"/>
          <w:szCs w:val="26"/>
        </w:rPr>
        <w:t xml:space="preserve">, официальном сетевом издании </w:t>
      </w:r>
      <w:r w:rsidR="00520013" w:rsidRPr="000A3F45">
        <w:rPr>
          <w:color w:val="000000"/>
          <w:sz w:val="26"/>
          <w:szCs w:val="26"/>
        </w:rPr>
        <w:t>"</w:t>
      </w:r>
      <w:r w:rsidR="00B36BD7" w:rsidRPr="000A3F45">
        <w:rPr>
          <w:color w:val="000000"/>
          <w:sz w:val="26"/>
          <w:szCs w:val="26"/>
        </w:rPr>
        <w:t xml:space="preserve">Интернет-газета </w:t>
      </w:r>
      <w:r w:rsidR="00520013" w:rsidRPr="000A3F45">
        <w:rPr>
          <w:color w:val="000000"/>
          <w:sz w:val="26"/>
          <w:szCs w:val="26"/>
        </w:rPr>
        <w:t>"</w:t>
      </w:r>
      <w:r w:rsidR="00B36BD7" w:rsidRPr="000A3F45">
        <w:rPr>
          <w:color w:val="000000"/>
          <w:sz w:val="26"/>
          <w:szCs w:val="26"/>
        </w:rPr>
        <w:t>Новгород</w:t>
      </w:r>
      <w:r w:rsidR="00520013" w:rsidRPr="000A3F45">
        <w:rPr>
          <w:color w:val="000000"/>
          <w:sz w:val="26"/>
          <w:szCs w:val="26"/>
        </w:rPr>
        <w:t>"</w:t>
      </w:r>
      <w:r w:rsidR="00B36BD7" w:rsidRPr="000A3F45">
        <w:rPr>
          <w:color w:val="000000"/>
          <w:sz w:val="26"/>
          <w:szCs w:val="26"/>
        </w:rPr>
        <w:t xml:space="preserve"> и разместить на официальн</w:t>
      </w:r>
      <w:r w:rsidR="00590892" w:rsidRPr="000A3F45">
        <w:rPr>
          <w:color w:val="000000"/>
          <w:sz w:val="26"/>
          <w:szCs w:val="26"/>
        </w:rPr>
        <w:t>ых</w:t>
      </w:r>
      <w:r w:rsidR="00B36BD7" w:rsidRPr="000A3F45">
        <w:rPr>
          <w:color w:val="000000"/>
          <w:sz w:val="26"/>
          <w:szCs w:val="26"/>
        </w:rPr>
        <w:t xml:space="preserve"> сайт</w:t>
      </w:r>
      <w:r w:rsidR="00590892" w:rsidRPr="000A3F45">
        <w:rPr>
          <w:color w:val="000000"/>
          <w:sz w:val="26"/>
          <w:szCs w:val="26"/>
        </w:rPr>
        <w:t>ах</w:t>
      </w:r>
      <w:r w:rsidR="00B36BD7" w:rsidRPr="000A3F45">
        <w:rPr>
          <w:color w:val="000000"/>
          <w:sz w:val="26"/>
          <w:szCs w:val="26"/>
        </w:rPr>
        <w:t xml:space="preserve"> Администрации Великого Новгорода в сети Интернет.</w:t>
      </w:r>
    </w:p>
    <w:p w:rsidR="00FF2AF5" w:rsidRDefault="00FF2AF5" w:rsidP="00B040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520013" w:rsidRPr="00520013" w:rsidRDefault="00520013" w:rsidP="00520013">
      <w:pPr>
        <w:widowControl w:val="0"/>
        <w:tabs>
          <w:tab w:val="left" w:pos="2410"/>
          <w:tab w:val="left" w:pos="6946"/>
        </w:tabs>
        <w:suppressAutoHyphens/>
        <w:spacing w:after="0" w:line="360" w:lineRule="auto"/>
        <w:rPr>
          <w:rFonts w:eastAsia="Calibri"/>
          <w:sz w:val="26"/>
          <w:lang w:eastAsia="en-US"/>
        </w:rPr>
      </w:pPr>
      <w:r w:rsidRPr="00520013">
        <w:rPr>
          <w:rFonts w:ascii="Times New Roman CYR" w:eastAsia="Calibri" w:hAnsi="Times New Roman CYR" w:cs="Times New Roman CYR"/>
          <w:b/>
          <w:bCs/>
          <w:color w:val="000000"/>
          <w:sz w:val="28"/>
          <w:szCs w:val="28"/>
        </w:rPr>
        <w:t>Мэр Великого Новгорода</w:t>
      </w:r>
      <w:r w:rsidRPr="00520013">
        <w:rPr>
          <w:rFonts w:ascii="Times New Roman CYR" w:eastAsia="Calibri" w:hAnsi="Times New Roman CYR" w:cs="Times New Roman CYR"/>
          <w:b/>
          <w:bCs/>
          <w:color w:val="000000"/>
          <w:sz w:val="28"/>
          <w:szCs w:val="28"/>
        </w:rPr>
        <w:tab/>
        <w:t xml:space="preserve">А.Р. </w:t>
      </w:r>
      <w:proofErr w:type="spellStart"/>
      <w:r w:rsidRPr="00520013">
        <w:rPr>
          <w:rFonts w:ascii="Times New Roman CYR" w:eastAsia="Calibri" w:hAnsi="Times New Roman CYR" w:cs="Times New Roman CYR"/>
          <w:b/>
          <w:bCs/>
          <w:color w:val="000000"/>
          <w:sz w:val="28"/>
          <w:szCs w:val="28"/>
        </w:rPr>
        <w:t>Розбаум</w:t>
      </w:r>
      <w:proofErr w:type="spellEnd"/>
    </w:p>
    <w:p w:rsidR="00FF2AF5" w:rsidRDefault="00FF2AF5" w:rsidP="0052001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3119"/>
        <w:jc w:val="both"/>
        <w:rPr>
          <w:color w:val="000000"/>
          <w:sz w:val="26"/>
          <w:szCs w:val="26"/>
        </w:rPr>
      </w:pPr>
      <w:bookmarkStart w:id="3" w:name="штамп"/>
      <w:bookmarkEnd w:id="3"/>
    </w:p>
    <w:p w:rsidR="00FF2AF5" w:rsidRDefault="00FF2AF5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A3F45" w:rsidRDefault="000A3F45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A3F45" w:rsidRDefault="000A3F45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A3F45" w:rsidRDefault="000A3F45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A3F45" w:rsidRDefault="000A3F45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A3F45" w:rsidRDefault="000A3F45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520013" w:rsidRDefault="00520013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  <w:proofErr w:type="spellStart"/>
      <w:r w:rsidRPr="00520013">
        <w:rPr>
          <w:bCs/>
          <w:color w:val="000000"/>
          <w:sz w:val="26"/>
          <w:szCs w:val="26"/>
        </w:rPr>
        <w:t>ди</w:t>
      </w:r>
      <w:proofErr w:type="spellEnd"/>
    </w:p>
    <w:p w:rsidR="000A3F45" w:rsidRPr="00520013" w:rsidRDefault="000A3F45" w:rsidP="00520013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5220п</w:t>
      </w:r>
    </w:p>
    <w:sectPr w:rsidR="000A3F45" w:rsidRPr="00520013" w:rsidSect="000A3F45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AAF" w:rsidRDefault="00987AAF" w:rsidP="008E6470">
      <w:pPr>
        <w:spacing w:after="0" w:line="240" w:lineRule="auto"/>
      </w:pPr>
      <w:r>
        <w:separator/>
      </w:r>
    </w:p>
  </w:endnote>
  <w:endnote w:type="continuationSeparator" w:id="0">
    <w:p w:rsidR="00987AAF" w:rsidRDefault="00987AAF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AAF" w:rsidRDefault="00987AAF" w:rsidP="008E6470">
      <w:pPr>
        <w:spacing w:after="0" w:line="240" w:lineRule="auto"/>
      </w:pPr>
      <w:r>
        <w:separator/>
      </w:r>
    </w:p>
  </w:footnote>
  <w:footnote w:type="continuationSeparator" w:id="0">
    <w:p w:rsidR="00987AAF" w:rsidRDefault="00987AAF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1D64A3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240CC" w:rsidRPr="004F6BF4" w:rsidRDefault="000240CC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4A3262"/>
    <w:multiLevelType w:val="hybridMultilevel"/>
    <w:tmpl w:val="D494D0F2"/>
    <w:lvl w:ilvl="0" w:tplc="6492D55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BD7"/>
    <w:rsid w:val="00015A8E"/>
    <w:rsid w:val="000240CC"/>
    <w:rsid w:val="00033D86"/>
    <w:rsid w:val="00081713"/>
    <w:rsid w:val="000979B3"/>
    <w:rsid w:val="000A3F45"/>
    <w:rsid w:val="000A749F"/>
    <w:rsid w:val="000C06A3"/>
    <w:rsid w:val="000D6A99"/>
    <w:rsid w:val="00103045"/>
    <w:rsid w:val="00107AC6"/>
    <w:rsid w:val="001104BE"/>
    <w:rsid w:val="00112C0C"/>
    <w:rsid w:val="0017581F"/>
    <w:rsid w:val="00181C87"/>
    <w:rsid w:val="001D4E91"/>
    <w:rsid w:val="001D64A3"/>
    <w:rsid w:val="001F3009"/>
    <w:rsid w:val="0020307F"/>
    <w:rsid w:val="00237686"/>
    <w:rsid w:val="002A5AAA"/>
    <w:rsid w:val="002F0C4D"/>
    <w:rsid w:val="00303472"/>
    <w:rsid w:val="003222A6"/>
    <w:rsid w:val="00332A2E"/>
    <w:rsid w:val="00375CE0"/>
    <w:rsid w:val="003D14F3"/>
    <w:rsid w:val="003F21E2"/>
    <w:rsid w:val="003F27A2"/>
    <w:rsid w:val="00421C00"/>
    <w:rsid w:val="00495A6F"/>
    <w:rsid w:val="004F6BF4"/>
    <w:rsid w:val="00520013"/>
    <w:rsid w:val="00527507"/>
    <w:rsid w:val="005509DD"/>
    <w:rsid w:val="00590892"/>
    <w:rsid w:val="00636F01"/>
    <w:rsid w:val="00654BD2"/>
    <w:rsid w:val="006655AE"/>
    <w:rsid w:val="006760F0"/>
    <w:rsid w:val="00695F31"/>
    <w:rsid w:val="006B10E4"/>
    <w:rsid w:val="006F62BF"/>
    <w:rsid w:val="007918EC"/>
    <w:rsid w:val="00797388"/>
    <w:rsid w:val="007C087C"/>
    <w:rsid w:val="00830DD9"/>
    <w:rsid w:val="00897181"/>
    <w:rsid w:val="008A4F49"/>
    <w:rsid w:val="008D110A"/>
    <w:rsid w:val="008E6470"/>
    <w:rsid w:val="0094140B"/>
    <w:rsid w:val="0098352F"/>
    <w:rsid w:val="00987AAF"/>
    <w:rsid w:val="009C3DB7"/>
    <w:rsid w:val="009D1493"/>
    <w:rsid w:val="009E596D"/>
    <w:rsid w:val="00A9730D"/>
    <w:rsid w:val="00A97C67"/>
    <w:rsid w:val="00AE5184"/>
    <w:rsid w:val="00AF0EBC"/>
    <w:rsid w:val="00AF7DB4"/>
    <w:rsid w:val="00B040F4"/>
    <w:rsid w:val="00B36BD7"/>
    <w:rsid w:val="00B45511"/>
    <w:rsid w:val="00B55C74"/>
    <w:rsid w:val="00B864C9"/>
    <w:rsid w:val="00B9665C"/>
    <w:rsid w:val="00BD7884"/>
    <w:rsid w:val="00BE648B"/>
    <w:rsid w:val="00BE7F67"/>
    <w:rsid w:val="00BF568F"/>
    <w:rsid w:val="00C02D33"/>
    <w:rsid w:val="00C4096D"/>
    <w:rsid w:val="00C44815"/>
    <w:rsid w:val="00C96F08"/>
    <w:rsid w:val="00C97A63"/>
    <w:rsid w:val="00CA1808"/>
    <w:rsid w:val="00CD4F5E"/>
    <w:rsid w:val="00CD5732"/>
    <w:rsid w:val="00CE3C97"/>
    <w:rsid w:val="00D6215E"/>
    <w:rsid w:val="00DA1CF9"/>
    <w:rsid w:val="00DF602B"/>
    <w:rsid w:val="00E440E0"/>
    <w:rsid w:val="00E55202"/>
    <w:rsid w:val="00EE086B"/>
    <w:rsid w:val="00EF0715"/>
    <w:rsid w:val="00F543A4"/>
    <w:rsid w:val="00FD3B5F"/>
    <w:rsid w:val="00FE16F2"/>
    <w:rsid w:val="00FF2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A97C67"/>
    <w:pPr>
      <w:ind w:left="720"/>
      <w:contextualSpacing/>
    </w:pPr>
  </w:style>
  <w:style w:type="table" w:styleId="aa">
    <w:name w:val="Table Grid"/>
    <w:basedOn w:val="a1"/>
    <w:uiPriority w:val="59"/>
    <w:rsid w:val="002F0C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527507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A97C67"/>
    <w:pPr>
      <w:ind w:left="720"/>
      <w:contextualSpacing/>
    </w:pPr>
  </w:style>
  <w:style w:type="table" w:styleId="aa">
    <w:name w:val="Table Grid"/>
    <w:basedOn w:val="a1"/>
    <w:uiPriority w:val="59"/>
    <w:rsid w:val="002F0C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527507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591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s\Desktop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7E23E9-FBF2-4409-B530-3122AC653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25</TotalTime>
  <Pages>2</Pages>
  <Words>203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Михайлова Екатерина Сергеевна</dc:creator>
  <cp:lastModifiedBy>Кудрявцева Марина Вениаминовна</cp:lastModifiedBy>
  <cp:revision>5</cp:revision>
  <cp:lastPrinted>2023-10-10T05:35:00Z</cp:lastPrinted>
  <dcterms:created xsi:type="dcterms:W3CDTF">2025-12-19T05:38:00Z</dcterms:created>
  <dcterms:modified xsi:type="dcterms:W3CDTF">2025-12-19T07:56:00Z</dcterms:modified>
</cp:coreProperties>
</file>