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F21E2" w:rsidRPr="004D1F41" w:rsidRDefault="00015A8E" w:rsidP="004D1F41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D1F41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2" w:name="номер"/>
            <w:bookmarkEnd w:id="2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8A609A" w:rsidP="004D1F4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состав антитеррористической </w:t>
            </w:r>
            <w:r w:rsidR="004D1F41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комиссии </w:t>
            </w:r>
            <w:r w:rsidR="004D1F41">
              <w:rPr>
                <w:b/>
                <w:bCs/>
                <w:color w:val="000000"/>
                <w:sz w:val="26"/>
                <w:szCs w:val="26"/>
              </w:rPr>
              <w:t>муниципального образования -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городского </w:t>
            </w:r>
            <w:r w:rsidR="004D1F41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округа Великий Новгород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138A9" w:rsidRDefault="008138A9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8138A9" w:rsidRDefault="00F80ED8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 В</w:t>
      </w:r>
      <w:r w:rsidR="008138A9">
        <w:rPr>
          <w:color w:val="000000"/>
          <w:sz w:val="26"/>
          <w:szCs w:val="26"/>
        </w:rPr>
        <w:t>нести в состав антитеррорист</w:t>
      </w:r>
      <w:r w:rsidR="004D1F41">
        <w:rPr>
          <w:color w:val="000000"/>
          <w:sz w:val="26"/>
          <w:szCs w:val="26"/>
        </w:rPr>
        <w:t xml:space="preserve">ической комиссии муниципального </w:t>
      </w:r>
      <w:r w:rsidR="008138A9">
        <w:rPr>
          <w:color w:val="000000"/>
          <w:sz w:val="26"/>
          <w:szCs w:val="26"/>
        </w:rPr>
        <w:t xml:space="preserve">образования - городского округа Великий Новгород, утвержденный постановлением Администрации Великого Новгорода от 06.12.2017 </w:t>
      </w:r>
      <w:r w:rsidR="008138A9">
        <w:rPr>
          <w:color w:val="000000"/>
          <w:sz w:val="26"/>
          <w:szCs w:val="26"/>
        </w:rPr>
        <w:br/>
        <w:t xml:space="preserve">№ 5350 (в редакции постановлений Администрации Великого Новгорода </w:t>
      </w:r>
      <w:r w:rsidR="004D1F41">
        <w:rPr>
          <w:color w:val="000000"/>
          <w:sz w:val="26"/>
          <w:szCs w:val="26"/>
        </w:rPr>
        <w:br/>
      </w:r>
      <w:r w:rsidR="008138A9">
        <w:rPr>
          <w:color w:val="000000"/>
          <w:sz w:val="26"/>
          <w:szCs w:val="26"/>
        </w:rPr>
        <w:t>от 15.03.2023 № 1112, от 19.07.2023 № 3553, от 29.11.2023 № 5736</w:t>
      </w:r>
      <w:r w:rsidR="00B77A97">
        <w:rPr>
          <w:color w:val="000000"/>
          <w:sz w:val="26"/>
          <w:szCs w:val="26"/>
        </w:rPr>
        <w:t>, от 05.</w:t>
      </w:r>
      <w:r w:rsidR="00F91424">
        <w:rPr>
          <w:color w:val="000000"/>
          <w:sz w:val="26"/>
          <w:szCs w:val="26"/>
        </w:rPr>
        <w:t xml:space="preserve">11.2024 </w:t>
      </w:r>
      <w:r w:rsidR="004D1F41">
        <w:rPr>
          <w:color w:val="000000"/>
          <w:sz w:val="26"/>
          <w:szCs w:val="26"/>
        </w:rPr>
        <w:br/>
      </w:r>
      <w:r w:rsidR="00F91424">
        <w:rPr>
          <w:color w:val="000000"/>
          <w:sz w:val="26"/>
          <w:szCs w:val="26"/>
        </w:rPr>
        <w:t>№ 4722</w:t>
      </w:r>
      <w:r w:rsidR="008138A9">
        <w:rPr>
          <w:color w:val="000000"/>
          <w:sz w:val="26"/>
          <w:szCs w:val="26"/>
        </w:rPr>
        <w:t>), следующие изменения:</w:t>
      </w:r>
    </w:p>
    <w:p w:rsidR="008138A9" w:rsidRPr="00973446" w:rsidRDefault="00820CB6" w:rsidP="004D1F4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color w:val="000000"/>
          <w:sz w:val="26"/>
          <w:szCs w:val="26"/>
          <w:lang w:eastAsia="en-US"/>
        </w:rPr>
      </w:pPr>
      <w:r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ab/>
      </w:r>
      <w:r w:rsidR="00F80ED8"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>1.1.</w:t>
      </w:r>
      <w:r w:rsidR="008138A9"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 xml:space="preserve"> </w:t>
      </w:r>
      <w:r w:rsidR="00892945">
        <w:rPr>
          <w:rFonts w:eastAsia="Calibri"/>
          <w:color w:val="000000"/>
          <w:sz w:val="26"/>
          <w:szCs w:val="26"/>
          <w:lang w:eastAsia="en-US"/>
        </w:rPr>
        <w:t>У</w:t>
      </w:r>
      <w:r w:rsidR="008138A9">
        <w:rPr>
          <w:rFonts w:eastAsia="Calibri"/>
          <w:color w:val="000000"/>
          <w:sz w:val="26"/>
          <w:szCs w:val="26"/>
          <w:lang w:eastAsia="en-US"/>
        </w:rPr>
        <w:t xml:space="preserve">казать новую должность Арсентьева Е.В. - </w:t>
      </w:r>
      <w:r w:rsidR="008138A9" w:rsidRPr="00973446">
        <w:rPr>
          <w:rFonts w:eastAsia="Calibri"/>
          <w:color w:val="000000"/>
          <w:sz w:val="26"/>
          <w:szCs w:val="26"/>
          <w:lang w:eastAsia="en-US"/>
        </w:rPr>
        <w:t>консультант отдела по вопросам обороны и правоохранительных органов Администрации Великого Новгорода</w:t>
      </w:r>
      <w:r w:rsidR="008138A9">
        <w:rPr>
          <w:rFonts w:eastAsia="Calibri"/>
          <w:color w:val="000000"/>
          <w:sz w:val="26"/>
          <w:szCs w:val="26"/>
          <w:lang w:eastAsia="en-US"/>
        </w:rPr>
        <w:t>;</w:t>
      </w:r>
    </w:p>
    <w:p w:rsidR="00643512" w:rsidRPr="00643512" w:rsidRDefault="00892945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 xml:space="preserve">1.2. </w:t>
      </w:r>
      <w:r>
        <w:rPr>
          <w:color w:val="000000"/>
          <w:sz w:val="26"/>
          <w:szCs w:val="26"/>
        </w:rPr>
        <w:t>И</w:t>
      </w:r>
      <w:r w:rsidR="00643512" w:rsidRPr="00643512">
        <w:rPr>
          <w:color w:val="000000"/>
          <w:sz w:val="26"/>
          <w:szCs w:val="26"/>
        </w:rPr>
        <w:t xml:space="preserve">сключить </w:t>
      </w:r>
      <w:r w:rsidR="00820CB6">
        <w:rPr>
          <w:color w:val="000000"/>
          <w:sz w:val="26"/>
          <w:szCs w:val="26"/>
        </w:rPr>
        <w:t>из состава комиссии Александрова Д.Г.</w:t>
      </w:r>
    </w:p>
    <w:p w:rsidR="00015A8E" w:rsidRDefault="00892945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  <w:r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>2. О</w:t>
      </w:r>
      <w:r w:rsidR="00643512" w:rsidRPr="00643512">
        <w:rPr>
          <w:color w:val="000000"/>
          <w:sz w:val="26"/>
          <w:szCs w:val="26"/>
        </w:rPr>
        <w:t>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4D1F41" w:rsidRDefault="004D1F41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</w:p>
    <w:p w:rsidR="004D1F41" w:rsidRPr="004D1F41" w:rsidRDefault="004D1F41" w:rsidP="004D1F41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4D1F41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4D1F41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4D1F41" w:rsidRPr="004D1F41" w:rsidRDefault="004D1F41" w:rsidP="004D1F4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4D1F41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4D1F41">
        <w:rPr>
          <w:rFonts w:eastAsiaTheme="minorEastAsia"/>
          <w:b/>
          <w:bCs/>
          <w:color w:val="000000"/>
          <w:sz w:val="26"/>
          <w:szCs w:val="26"/>
        </w:rPr>
        <w:tab/>
      </w:r>
      <w:r w:rsidRPr="004D1F41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4D1F41" w:rsidRDefault="004D1F41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311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  <w:bookmarkStart w:id="3" w:name="штамп"/>
      <w:bookmarkEnd w:id="3"/>
    </w:p>
    <w:p w:rsidR="004D1F41" w:rsidRDefault="004D1F41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</w:p>
    <w:p w:rsidR="004D1F41" w:rsidRDefault="004D1F41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</w:p>
    <w:p w:rsidR="004D1F41" w:rsidRDefault="004D1F41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</w:p>
    <w:p w:rsidR="004D1F41" w:rsidRDefault="004D1F41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</w:p>
    <w:p w:rsidR="004D1F41" w:rsidRDefault="004D1F41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</w:p>
    <w:p w:rsidR="004D1F41" w:rsidRPr="004D1F41" w:rsidRDefault="004D1F41" w:rsidP="004D1F4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  <w:proofErr w:type="spellStart"/>
      <w:r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>ди</w:t>
      </w:r>
      <w:proofErr w:type="spellEnd"/>
      <w:r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 xml:space="preserve"> 4920п</w:t>
      </w:r>
    </w:p>
    <w:sectPr w:rsidR="004D1F41" w:rsidRPr="004D1F41" w:rsidSect="004D1F41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1CC" w:rsidRDefault="00FB01CC" w:rsidP="008E6470">
      <w:pPr>
        <w:spacing w:after="0" w:line="240" w:lineRule="auto"/>
      </w:pPr>
      <w:r>
        <w:separator/>
      </w:r>
    </w:p>
  </w:endnote>
  <w:endnote w:type="continuationSeparator" w:id="0">
    <w:p w:rsidR="00FB01CC" w:rsidRDefault="00FB01C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1CC" w:rsidRDefault="00FB01CC" w:rsidP="008E6470">
      <w:pPr>
        <w:spacing w:after="0" w:line="240" w:lineRule="auto"/>
      </w:pPr>
      <w:r>
        <w:separator/>
      </w:r>
    </w:p>
  </w:footnote>
  <w:footnote w:type="continuationSeparator" w:id="0">
    <w:p w:rsidR="00FB01CC" w:rsidRDefault="00FB01C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76C9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09A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163F2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D1F41"/>
    <w:rsid w:val="004F6BF4"/>
    <w:rsid w:val="00515543"/>
    <w:rsid w:val="00576C96"/>
    <w:rsid w:val="005A7FAB"/>
    <w:rsid w:val="00602B29"/>
    <w:rsid w:val="00636F01"/>
    <w:rsid w:val="00643512"/>
    <w:rsid w:val="006D3F26"/>
    <w:rsid w:val="00797388"/>
    <w:rsid w:val="007F5FA4"/>
    <w:rsid w:val="008138A9"/>
    <w:rsid w:val="00820CB6"/>
    <w:rsid w:val="00830DD9"/>
    <w:rsid w:val="00892945"/>
    <w:rsid w:val="00897181"/>
    <w:rsid w:val="008A4F49"/>
    <w:rsid w:val="008A609A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57DD6"/>
    <w:rsid w:val="00B77A97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80ED8"/>
    <w:rsid w:val="00F91424"/>
    <w:rsid w:val="00FA1D63"/>
    <w:rsid w:val="00FB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1FFF1-E21E-4AE2-85BE-8F75A179D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8</TotalTime>
  <Pages>1</Pages>
  <Words>137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Арсентьев Евгений Вадимович</dc:creator>
  <cp:lastModifiedBy>Кудрявцева Марина Вениаминовна</cp:lastModifiedBy>
  <cp:revision>4</cp:revision>
  <cp:lastPrinted>2025-09-11T06:19:00Z</cp:lastPrinted>
  <dcterms:created xsi:type="dcterms:W3CDTF">2025-12-04T08:15:00Z</dcterms:created>
  <dcterms:modified xsi:type="dcterms:W3CDTF">2025-12-04T08:53:00Z</dcterms:modified>
</cp:coreProperties>
</file>