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964AB1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2E000F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B1057" w:rsidP="00964AB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6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изменения в перечень многоквартирных </w:t>
            </w:r>
            <w:r w:rsidR="00964AB1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домов, расположенных на территории Великого </w:t>
            </w:r>
            <w:r w:rsidR="00964AB1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Новгорода, для проведения в 2023 году капитального ремонта общего имущества в многоквартирных домах, </w:t>
            </w:r>
            <w:r w:rsidR="00964AB1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</w:t>
            </w:r>
            <w:r w:rsidR="00964AB1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формируют фонд капитального ремонта на счете регионального оператора) не приняли решение о проведении капитального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ремонта, в соответствии с региональной программой и </w:t>
            </w:r>
            <w:r w:rsidR="00964AB1">
              <w:rPr>
                <w:b/>
                <w:bCs/>
                <w:color w:val="000000"/>
                <w:sz w:val="26"/>
                <w:szCs w:val="26"/>
              </w:rPr>
              <w:t xml:space="preserve">предложениями </w:t>
            </w:r>
            <w:r>
              <w:rPr>
                <w:b/>
                <w:bCs/>
                <w:color w:val="000000"/>
                <w:sz w:val="26"/>
                <w:szCs w:val="26"/>
              </w:rPr>
              <w:t>регионального оператора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B1057" w:rsidRDefault="007B1057" w:rsidP="00964AB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постановлением Правительства Новгородской области </w:t>
      </w:r>
      <w:r>
        <w:rPr>
          <w:color w:val="000000"/>
          <w:sz w:val="26"/>
          <w:szCs w:val="26"/>
        </w:rPr>
        <w:br/>
        <w:t xml:space="preserve">от 03.02.2014 № 46 "Об утверждении региональной программы капитального ремонта общего имущества в многоквартирных домах, расположенных </w:t>
      </w:r>
      <w:r w:rsidR="00206F75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на территории Новгородской области, на 2014-2055 годы", письмом </w:t>
      </w:r>
      <w:r w:rsidR="00206F75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СНКО "Региональный фонд" от </w:t>
      </w:r>
      <w:r w:rsidR="009A0198">
        <w:rPr>
          <w:color w:val="000000"/>
          <w:sz w:val="26"/>
          <w:szCs w:val="26"/>
        </w:rPr>
        <w:t>12.11</w:t>
      </w:r>
      <w:r w:rsidR="0042477B">
        <w:rPr>
          <w:color w:val="000000"/>
          <w:sz w:val="26"/>
          <w:szCs w:val="26"/>
        </w:rPr>
        <w:t>.2025 № РФК-</w:t>
      </w:r>
      <w:r w:rsidR="009A0198">
        <w:rPr>
          <w:color w:val="000000"/>
          <w:sz w:val="26"/>
          <w:szCs w:val="26"/>
        </w:rPr>
        <w:t>6646</w:t>
      </w:r>
      <w:r w:rsidR="0042477B">
        <w:rPr>
          <w:color w:val="000000"/>
          <w:sz w:val="26"/>
          <w:szCs w:val="26"/>
        </w:rPr>
        <w:t>-И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964AB1" w:rsidRDefault="0019107C" w:rsidP="00964AB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964AB1" w:rsidSect="00964AB1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</w:t>
      </w:r>
      <w:r w:rsidR="007B1057">
        <w:rPr>
          <w:color w:val="000000"/>
          <w:sz w:val="26"/>
          <w:szCs w:val="26"/>
        </w:rPr>
        <w:t xml:space="preserve">нести </w:t>
      </w:r>
      <w:r w:rsidR="00206F75">
        <w:rPr>
          <w:color w:val="000000"/>
          <w:sz w:val="26"/>
          <w:szCs w:val="26"/>
        </w:rPr>
        <w:t xml:space="preserve">изменение </w:t>
      </w:r>
      <w:r w:rsidR="007B1057">
        <w:rPr>
          <w:color w:val="000000"/>
          <w:sz w:val="26"/>
          <w:szCs w:val="26"/>
        </w:rPr>
        <w:t>в перечень многоквартирных домов, расположенных на территории Великого Новгорода, для проведения в 2023 году капитального ремонта общего имущества в многоквартирных домах, 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 формируют фонд капитального ремонта на счете регионального оператора) не приняли решение о проведении капитального ремонта</w:t>
      </w:r>
      <w:proofErr w:type="gramEnd"/>
      <w:r w:rsidR="007B1057">
        <w:rPr>
          <w:color w:val="000000"/>
          <w:sz w:val="26"/>
          <w:szCs w:val="26"/>
        </w:rPr>
        <w:t xml:space="preserve">, в соответствии </w:t>
      </w:r>
      <w:r w:rsidR="00964AB1">
        <w:rPr>
          <w:color w:val="000000"/>
          <w:sz w:val="26"/>
          <w:szCs w:val="26"/>
        </w:rPr>
        <w:t xml:space="preserve">с региональной программой и предложениями регионального оператора, </w:t>
      </w:r>
      <w:r w:rsidR="00964AB1">
        <w:rPr>
          <w:color w:val="000000"/>
          <w:sz w:val="26"/>
          <w:szCs w:val="26"/>
        </w:rPr>
        <w:br/>
      </w:r>
    </w:p>
    <w:p w:rsidR="009B08F4" w:rsidRDefault="00964AB1" w:rsidP="00206F7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 xml:space="preserve">утвержденный </w:t>
      </w:r>
      <w:r w:rsidR="007B1057">
        <w:rPr>
          <w:color w:val="000000"/>
          <w:sz w:val="26"/>
          <w:szCs w:val="26"/>
        </w:rPr>
        <w:t xml:space="preserve">постановлением Администрации Великого Новгорода от 29.11.2022 № 5799 (в редакции постановлений Администрации Великого Новгорода </w:t>
      </w:r>
      <w:r>
        <w:rPr>
          <w:color w:val="000000"/>
          <w:sz w:val="26"/>
          <w:szCs w:val="26"/>
        </w:rPr>
        <w:br/>
      </w:r>
      <w:r w:rsidR="007B1057">
        <w:rPr>
          <w:color w:val="000000"/>
          <w:sz w:val="26"/>
          <w:szCs w:val="26"/>
        </w:rPr>
        <w:t xml:space="preserve">от 26.12.2022 № 6320, от 03.03.2023 № 946, от 04.04.2023 № 1507, от 04.05.2023 </w:t>
      </w:r>
      <w:r>
        <w:rPr>
          <w:color w:val="000000"/>
          <w:sz w:val="26"/>
          <w:szCs w:val="26"/>
        </w:rPr>
        <w:br/>
      </w:r>
      <w:r w:rsidR="007B1057">
        <w:rPr>
          <w:color w:val="000000"/>
          <w:sz w:val="26"/>
          <w:szCs w:val="26"/>
        </w:rPr>
        <w:t xml:space="preserve">№ 2104, от 14.06.2023 № 2871, от 30.06.2023 № 3222, от 24.07.2023 № 3624, </w:t>
      </w:r>
      <w:r>
        <w:rPr>
          <w:color w:val="000000"/>
          <w:sz w:val="26"/>
          <w:szCs w:val="26"/>
        </w:rPr>
        <w:br/>
      </w:r>
      <w:r w:rsidR="007B1057">
        <w:rPr>
          <w:color w:val="000000"/>
          <w:sz w:val="26"/>
          <w:szCs w:val="26"/>
        </w:rPr>
        <w:t xml:space="preserve">от 01.08.2023 № 3749, от 27.09.2023 № 4712, от 06.10.2023 № 4836, от 30.11.2023 </w:t>
      </w:r>
      <w:r>
        <w:rPr>
          <w:color w:val="000000"/>
          <w:sz w:val="26"/>
          <w:szCs w:val="26"/>
        </w:rPr>
        <w:br/>
      </w:r>
      <w:r w:rsidR="007B1057">
        <w:rPr>
          <w:color w:val="000000"/>
          <w:sz w:val="26"/>
          <w:szCs w:val="26"/>
        </w:rPr>
        <w:t>№ 5760, от 25.12.2023 № 6147</w:t>
      </w:r>
      <w:r w:rsidR="003A7EBA">
        <w:rPr>
          <w:color w:val="000000"/>
          <w:sz w:val="26"/>
          <w:szCs w:val="26"/>
        </w:rPr>
        <w:t>, от 30.01.2024 № 345</w:t>
      </w:r>
      <w:r w:rsidR="00E07A8E">
        <w:rPr>
          <w:color w:val="000000"/>
          <w:sz w:val="26"/>
          <w:szCs w:val="26"/>
        </w:rPr>
        <w:t>, от 19.02.2024 № 647</w:t>
      </w:r>
      <w:r w:rsidR="00C470F9" w:rsidRPr="00C470F9">
        <w:rPr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br/>
      </w:r>
      <w:r w:rsidR="00C470F9" w:rsidRPr="00C470F9">
        <w:rPr>
          <w:color w:val="000000"/>
          <w:sz w:val="26"/>
          <w:szCs w:val="26"/>
        </w:rPr>
        <w:t xml:space="preserve">от 13.03.2024 № </w:t>
      </w:r>
      <w:r w:rsidR="00C470F9">
        <w:rPr>
          <w:color w:val="000000"/>
          <w:sz w:val="26"/>
          <w:szCs w:val="26"/>
        </w:rPr>
        <w:t>1049</w:t>
      </w:r>
      <w:r w:rsidR="00B23054">
        <w:rPr>
          <w:color w:val="000000"/>
          <w:sz w:val="26"/>
          <w:szCs w:val="26"/>
        </w:rPr>
        <w:t xml:space="preserve">, </w:t>
      </w:r>
      <w:r w:rsidR="00206F75">
        <w:rPr>
          <w:color w:val="000000"/>
          <w:sz w:val="26"/>
          <w:szCs w:val="26"/>
        </w:rPr>
        <w:t>от</w:t>
      </w:r>
      <w:proofErr w:type="gramEnd"/>
      <w:r w:rsidR="00206F75">
        <w:rPr>
          <w:color w:val="000000"/>
          <w:sz w:val="26"/>
          <w:szCs w:val="26"/>
        </w:rPr>
        <w:t xml:space="preserve"> </w:t>
      </w:r>
      <w:proofErr w:type="gramStart"/>
      <w:r w:rsidR="00B23054">
        <w:rPr>
          <w:color w:val="000000"/>
          <w:sz w:val="26"/>
          <w:szCs w:val="26"/>
        </w:rPr>
        <w:t>27.03.2024 № 127</w:t>
      </w:r>
      <w:r w:rsidR="006E6E57" w:rsidRPr="00B36118">
        <w:rPr>
          <w:color w:val="000000"/>
          <w:sz w:val="26"/>
          <w:szCs w:val="26"/>
        </w:rPr>
        <w:t>6</w:t>
      </w:r>
      <w:r w:rsidR="002B0707">
        <w:rPr>
          <w:color w:val="000000"/>
          <w:sz w:val="26"/>
          <w:szCs w:val="26"/>
        </w:rPr>
        <w:t xml:space="preserve">, </w:t>
      </w:r>
      <w:r w:rsidR="002B0707" w:rsidRPr="002B0707">
        <w:rPr>
          <w:sz w:val="26"/>
          <w:szCs w:val="26"/>
        </w:rPr>
        <w:t xml:space="preserve">от 23.05.2024 </w:t>
      </w:r>
      <w:hyperlink r:id="rId10" w:history="1">
        <w:r>
          <w:rPr>
            <w:sz w:val="26"/>
            <w:szCs w:val="26"/>
          </w:rPr>
          <w:t>№</w:t>
        </w:r>
        <w:r w:rsidR="002B0707" w:rsidRPr="002B0707">
          <w:rPr>
            <w:sz w:val="26"/>
            <w:szCs w:val="26"/>
          </w:rPr>
          <w:t xml:space="preserve"> 2179</w:t>
        </w:r>
      </w:hyperlink>
      <w:r w:rsidR="002B0707" w:rsidRPr="002B0707">
        <w:rPr>
          <w:sz w:val="26"/>
          <w:szCs w:val="26"/>
        </w:rPr>
        <w:t xml:space="preserve">, от 28.06.2024 </w:t>
      </w:r>
      <w:r>
        <w:rPr>
          <w:sz w:val="26"/>
          <w:szCs w:val="26"/>
        </w:rPr>
        <w:br/>
      </w:r>
      <w:hyperlink r:id="rId11" w:history="1">
        <w:r>
          <w:rPr>
            <w:sz w:val="26"/>
            <w:szCs w:val="26"/>
          </w:rPr>
          <w:t>№</w:t>
        </w:r>
        <w:r w:rsidR="002B0707" w:rsidRPr="002B0707">
          <w:rPr>
            <w:sz w:val="26"/>
            <w:szCs w:val="26"/>
          </w:rPr>
          <w:t xml:space="preserve"> 2808</w:t>
        </w:r>
        <w:r w:rsidR="00704741">
          <w:rPr>
            <w:sz w:val="26"/>
            <w:szCs w:val="26"/>
          </w:rPr>
          <w:t>,</w:t>
        </w:r>
        <w:r w:rsidR="002B0707" w:rsidRPr="002B0707">
          <w:rPr>
            <w:sz w:val="26"/>
            <w:szCs w:val="26"/>
          </w:rPr>
          <w:t xml:space="preserve"> </w:t>
        </w:r>
      </w:hyperlink>
      <w:r w:rsidR="00704741" w:rsidRPr="00EE2029">
        <w:rPr>
          <w:sz w:val="26"/>
          <w:szCs w:val="26"/>
        </w:rPr>
        <w:t xml:space="preserve">от </w:t>
      </w:r>
      <w:r w:rsidR="00EE2029" w:rsidRPr="00EE2029">
        <w:rPr>
          <w:sz w:val="26"/>
          <w:szCs w:val="26"/>
        </w:rPr>
        <w:t>15.10</w:t>
      </w:r>
      <w:r w:rsidR="00704741" w:rsidRPr="00EE2029">
        <w:rPr>
          <w:sz w:val="26"/>
          <w:szCs w:val="26"/>
        </w:rPr>
        <w:t xml:space="preserve">.2024 </w:t>
      </w:r>
      <w:hyperlink r:id="rId12" w:history="1">
        <w:r>
          <w:rPr>
            <w:sz w:val="26"/>
            <w:szCs w:val="26"/>
          </w:rPr>
          <w:t>№</w:t>
        </w:r>
        <w:r w:rsidR="00704741" w:rsidRPr="00EE2029">
          <w:rPr>
            <w:sz w:val="26"/>
            <w:szCs w:val="26"/>
          </w:rPr>
          <w:t xml:space="preserve"> </w:t>
        </w:r>
        <w:r w:rsidR="00EE2029" w:rsidRPr="00EE2029">
          <w:rPr>
            <w:sz w:val="26"/>
            <w:szCs w:val="26"/>
          </w:rPr>
          <w:t>4431</w:t>
        </w:r>
      </w:hyperlink>
      <w:r w:rsidR="001F4CBF">
        <w:rPr>
          <w:sz w:val="26"/>
          <w:szCs w:val="26"/>
        </w:rPr>
        <w:t xml:space="preserve">, </w:t>
      </w:r>
      <w:r w:rsidR="001F4CBF" w:rsidRPr="0083682F">
        <w:rPr>
          <w:sz w:val="26"/>
          <w:szCs w:val="26"/>
        </w:rPr>
        <w:t xml:space="preserve">от </w:t>
      </w:r>
      <w:r w:rsidR="0083682F" w:rsidRPr="0083682F">
        <w:rPr>
          <w:sz w:val="26"/>
          <w:szCs w:val="26"/>
        </w:rPr>
        <w:t>24</w:t>
      </w:r>
      <w:r w:rsidR="001F4CBF" w:rsidRPr="0083682F">
        <w:rPr>
          <w:sz w:val="26"/>
          <w:szCs w:val="26"/>
        </w:rPr>
        <w:t xml:space="preserve">.10.2024 </w:t>
      </w:r>
      <w:hyperlink r:id="rId13" w:history="1">
        <w:r>
          <w:rPr>
            <w:sz w:val="26"/>
            <w:szCs w:val="26"/>
          </w:rPr>
          <w:t>№</w:t>
        </w:r>
        <w:r w:rsidR="001F4CBF" w:rsidRPr="0083682F">
          <w:rPr>
            <w:sz w:val="26"/>
            <w:szCs w:val="26"/>
          </w:rPr>
          <w:t xml:space="preserve"> </w:t>
        </w:r>
        <w:r w:rsidR="0083682F" w:rsidRPr="0083682F">
          <w:rPr>
            <w:sz w:val="26"/>
            <w:szCs w:val="26"/>
          </w:rPr>
          <w:t>455</w:t>
        </w:r>
        <w:r w:rsidR="00CD2B14">
          <w:rPr>
            <w:sz w:val="26"/>
            <w:szCs w:val="26"/>
          </w:rPr>
          <w:t>4</w:t>
        </w:r>
      </w:hyperlink>
      <w:r w:rsidR="0042477B">
        <w:rPr>
          <w:sz w:val="26"/>
          <w:szCs w:val="26"/>
        </w:rPr>
        <w:t xml:space="preserve">, от 20.11.2024 </w:t>
      </w:r>
      <w:r>
        <w:rPr>
          <w:sz w:val="26"/>
          <w:szCs w:val="26"/>
        </w:rPr>
        <w:br/>
      </w:r>
      <w:r w:rsidR="00206F75">
        <w:rPr>
          <w:sz w:val="26"/>
          <w:szCs w:val="26"/>
        </w:rPr>
        <w:t>№ 4981, от 18.12.2024</w:t>
      </w:r>
      <w:r w:rsidR="0042477B">
        <w:rPr>
          <w:sz w:val="26"/>
          <w:szCs w:val="26"/>
        </w:rPr>
        <w:t xml:space="preserve"> № 5382</w:t>
      </w:r>
      <w:r w:rsidR="00521F11">
        <w:rPr>
          <w:sz w:val="26"/>
          <w:szCs w:val="26"/>
        </w:rPr>
        <w:t>, от 16.04.2025 № 1389</w:t>
      </w:r>
      <w:r w:rsidR="009A0198">
        <w:rPr>
          <w:sz w:val="26"/>
          <w:szCs w:val="26"/>
        </w:rPr>
        <w:t>, от 21.08.2025 № 3220</w:t>
      </w:r>
      <w:r w:rsidR="00206F75">
        <w:rPr>
          <w:sz w:val="26"/>
          <w:szCs w:val="26"/>
        </w:rPr>
        <w:t>)</w:t>
      </w:r>
      <w:r w:rsidR="00206F75">
        <w:rPr>
          <w:color w:val="000000"/>
          <w:sz w:val="26"/>
          <w:szCs w:val="26"/>
        </w:rPr>
        <w:t>, изложив в</w:t>
      </w:r>
      <w:r w:rsidR="00D72FD9">
        <w:rPr>
          <w:color w:val="000000"/>
          <w:sz w:val="26"/>
          <w:szCs w:val="26"/>
        </w:rPr>
        <w:t xml:space="preserve"> пункте </w:t>
      </w:r>
      <w:r w:rsidR="009A0198">
        <w:rPr>
          <w:color w:val="000000"/>
          <w:sz w:val="26"/>
          <w:szCs w:val="26"/>
        </w:rPr>
        <w:t>280</w:t>
      </w:r>
      <w:r w:rsidR="00D72FD9">
        <w:rPr>
          <w:color w:val="000000"/>
          <w:sz w:val="26"/>
          <w:szCs w:val="26"/>
        </w:rPr>
        <w:t xml:space="preserve"> графу 4 в следующей редакции:</w:t>
      </w:r>
      <w:proofErr w:type="gramEnd"/>
    </w:p>
    <w:p w:rsidR="00AB7629" w:rsidRDefault="00D72FD9" w:rsidP="00964AB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9A0198">
        <w:rPr>
          <w:color w:val="000000"/>
          <w:sz w:val="26"/>
          <w:szCs w:val="26"/>
        </w:rPr>
        <w:t>1 624 709,17</w:t>
      </w:r>
      <w:r w:rsidR="001F4CBF">
        <w:rPr>
          <w:color w:val="000000"/>
          <w:sz w:val="26"/>
          <w:szCs w:val="26"/>
        </w:rPr>
        <w:t>"</w:t>
      </w:r>
      <w:r w:rsidR="0041496D">
        <w:rPr>
          <w:color w:val="000000"/>
          <w:sz w:val="26"/>
          <w:szCs w:val="26"/>
        </w:rPr>
        <w:t>.</w:t>
      </w:r>
    </w:p>
    <w:p w:rsidR="0041496D" w:rsidRDefault="007B1057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>
        <w:rPr>
          <w:b/>
          <w:bCs/>
          <w:color w:val="000000"/>
          <w:sz w:val="26"/>
          <w:szCs w:val="26"/>
        </w:rPr>
        <w:t xml:space="preserve"> </w:t>
      </w:r>
      <w:r w:rsidR="0041496D">
        <w:rPr>
          <w:color w:val="000000"/>
          <w:sz w:val="26"/>
          <w:szCs w:val="26"/>
        </w:rPr>
        <w:t>Опубликовать настоящее по</w:t>
      </w:r>
      <w:r w:rsidR="00206F75">
        <w:rPr>
          <w:color w:val="000000"/>
          <w:sz w:val="26"/>
          <w:szCs w:val="26"/>
        </w:rPr>
        <w:t>становление в газете "Новгород".</w:t>
      </w:r>
      <w:r w:rsidR="0041496D">
        <w:rPr>
          <w:color w:val="000000"/>
          <w:sz w:val="26"/>
          <w:szCs w:val="26"/>
        </w:rPr>
        <w:t xml:space="preserve"> 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964AB1" w:rsidRDefault="00964AB1" w:rsidP="00964AB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Заместитель Главы администрации</w:t>
      </w:r>
      <w:r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Default="00015A8E" w:rsidP="00964AB1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964AB1" w:rsidRDefault="00237686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37686" w:rsidRPr="00964AB1" w:rsidRDefault="00237686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37686" w:rsidRPr="00964AB1" w:rsidRDefault="00237686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8D110A" w:rsidRPr="00964AB1" w:rsidRDefault="008D110A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8D110A" w:rsidRPr="00964AB1" w:rsidRDefault="008D110A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37686" w:rsidRDefault="00237686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06F75" w:rsidRDefault="00206F75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06F75" w:rsidRDefault="00206F75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06F75" w:rsidRDefault="00206F75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06F75" w:rsidRDefault="00206F75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64AB1" w:rsidRPr="00964AB1" w:rsidRDefault="00964AB1" w:rsidP="00964A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4897п</w:t>
      </w:r>
    </w:p>
    <w:sectPr w:rsidR="00964AB1" w:rsidRPr="00964AB1" w:rsidSect="00964AB1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7F" w:rsidRDefault="00E8057F" w:rsidP="008E6470">
      <w:pPr>
        <w:spacing w:after="0" w:line="240" w:lineRule="auto"/>
      </w:pPr>
      <w:r>
        <w:separator/>
      </w:r>
    </w:p>
  </w:endnote>
  <w:end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7F" w:rsidRDefault="00E8057F" w:rsidP="008E6470">
      <w:pPr>
        <w:spacing w:after="0" w:line="240" w:lineRule="auto"/>
      </w:pPr>
      <w:r>
        <w:separator/>
      </w:r>
    </w:p>
  </w:footnote>
  <w:foot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E000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B123DF" w:rsidRPr="004F6BF4" w:rsidRDefault="00B123DF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5A8E"/>
    <w:rsid w:val="00033D86"/>
    <w:rsid w:val="000979B3"/>
    <w:rsid w:val="000C06A3"/>
    <w:rsid w:val="000D6A99"/>
    <w:rsid w:val="001104BE"/>
    <w:rsid w:val="0017581F"/>
    <w:rsid w:val="00181C87"/>
    <w:rsid w:val="00186026"/>
    <w:rsid w:val="0019107C"/>
    <w:rsid w:val="001D4E91"/>
    <w:rsid w:val="001F4CBF"/>
    <w:rsid w:val="0020307F"/>
    <w:rsid w:val="00206F75"/>
    <w:rsid w:val="00237686"/>
    <w:rsid w:val="00242EAB"/>
    <w:rsid w:val="002A5AAA"/>
    <w:rsid w:val="002B0707"/>
    <w:rsid w:val="002E000F"/>
    <w:rsid w:val="003A7EBA"/>
    <w:rsid w:val="003C209E"/>
    <w:rsid w:val="003F21E2"/>
    <w:rsid w:val="0041496D"/>
    <w:rsid w:val="00421C00"/>
    <w:rsid w:val="0042477B"/>
    <w:rsid w:val="00495A6F"/>
    <w:rsid w:val="004D5169"/>
    <w:rsid w:val="004F6BF4"/>
    <w:rsid w:val="00521F11"/>
    <w:rsid w:val="00636F01"/>
    <w:rsid w:val="006D19AD"/>
    <w:rsid w:val="006E6E57"/>
    <w:rsid w:val="00704741"/>
    <w:rsid w:val="0073628C"/>
    <w:rsid w:val="00797388"/>
    <w:rsid w:val="007B1057"/>
    <w:rsid w:val="00830DD9"/>
    <w:rsid w:val="0083682F"/>
    <w:rsid w:val="00897181"/>
    <w:rsid w:val="008A4F49"/>
    <w:rsid w:val="008D110A"/>
    <w:rsid w:val="008E6470"/>
    <w:rsid w:val="0095440F"/>
    <w:rsid w:val="00964AB1"/>
    <w:rsid w:val="0098352F"/>
    <w:rsid w:val="00996F6B"/>
    <w:rsid w:val="009A0198"/>
    <w:rsid w:val="009B08F4"/>
    <w:rsid w:val="009E596D"/>
    <w:rsid w:val="00AB7629"/>
    <w:rsid w:val="00AD2F90"/>
    <w:rsid w:val="00AE5184"/>
    <w:rsid w:val="00AF0EBC"/>
    <w:rsid w:val="00B123DF"/>
    <w:rsid w:val="00B23054"/>
    <w:rsid w:val="00B36118"/>
    <w:rsid w:val="00B55C74"/>
    <w:rsid w:val="00B864C9"/>
    <w:rsid w:val="00B9665C"/>
    <w:rsid w:val="00BB79F9"/>
    <w:rsid w:val="00BD7884"/>
    <w:rsid w:val="00BE648B"/>
    <w:rsid w:val="00C02D33"/>
    <w:rsid w:val="00C470F9"/>
    <w:rsid w:val="00C96F08"/>
    <w:rsid w:val="00CD2B14"/>
    <w:rsid w:val="00CD5732"/>
    <w:rsid w:val="00D72FD9"/>
    <w:rsid w:val="00DF602B"/>
    <w:rsid w:val="00E07A8E"/>
    <w:rsid w:val="00E476F0"/>
    <w:rsid w:val="00E66B4D"/>
    <w:rsid w:val="00E8057F"/>
    <w:rsid w:val="00EE2029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2172&amp;dst=100005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2172&amp;dst=10000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2172&amp;dst=100005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54&amp;n=111679&amp;dst=100005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F7C5-E586-4948-8544-4517EE166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302</TotalTime>
  <Pages>2</Pages>
  <Words>340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Стукалова Марьяна Владимировна</dc:creator>
  <cp:lastModifiedBy>Савельева Наталья Владимировна</cp:lastModifiedBy>
  <cp:revision>30</cp:revision>
  <cp:lastPrinted>2025-12-04T07:37:00Z</cp:lastPrinted>
  <dcterms:created xsi:type="dcterms:W3CDTF">2024-01-19T14:00:00Z</dcterms:created>
  <dcterms:modified xsi:type="dcterms:W3CDTF">2025-12-04T08:26:00Z</dcterms:modified>
</cp:coreProperties>
</file>