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C57F53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C57F53" w:rsidRPr="00B864C9" w:rsidTr="004821C8">
        <w:tc>
          <w:tcPr>
            <w:tcW w:w="1536" w:type="dxa"/>
          </w:tcPr>
          <w:p w:rsidR="00C57F53" w:rsidRPr="00B864C9" w:rsidRDefault="00C57F53" w:rsidP="00F20746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C57F53" w:rsidRPr="00B864C9" w:rsidRDefault="00C57F53" w:rsidP="004821C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C57F53" w:rsidRPr="00B864C9" w:rsidRDefault="00C57F53" w:rsidP="004821C8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7337C8" w:rsidP="00C57F5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назначении общественных обсуждений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7337C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Руководствуясь Положением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</w:t>
      </w:r>
      <w:r w:rsidR="00C57F53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террито</w:t>
      </w:r>
      <w:r w:rsidR="00C57F53">
        <w:rPr>
          <w:color w:val="000000"/>
          <w:sz w:val="26"/>
          <w:szCs w:val="26"/>
        </w:rPr>
        <w:t>рии муниципального образования -</w:t>
      </w:r>
      <w:r>
        <w:rPr>
          <w:color w:val="000000"/>
          <w:sz w:val="26"/>
          <w:szCs w:val="26"/>
        </w:rPr>
        <w:t xml:space="preserve"> городского округа Великий </w:t>
      </w:r>
      <w:r w:rsidR="00C57F53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Новгород, утвержденным решением Думы Великого Новгорода </w:t>
      </w:r>
      <w:r w:rsidR="00C57F53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от 28.02.2019 № 132, </w:t>
      </w:r>
      <w:r w:rsidR="003A3B3A">
        <w:rPr>
          <w:color w:val="000000"/>
          <w:sz w:val="26"/>
          <w:szCs w:val="26"/>
        </w:rPr>
        <w:t xml:space="preserve">Администрация Великого Новгорода </w:t>
      </w:r>
      <w:r w:rsidR="00C57F53">
        <w:rPr>
          <w:color w:val="000000"/>
          <w:sz w:val="26"/>
          <w:szCs w:val="26"/>
        </w:rPr>
        <w:br/>
      </w:r>
      <w:r w:rsidR="003A3B3A">
        <w:rPr>
          <w:b/>
          <w:bCs/>
          <w:color w:val="000000"/>
          <w:sz w:val="26"/>
          <w:szCs w:val="26"/>
        </w:rPr>
        <w:t>постановляет:</w:t>
      </w:r>
    </w:p>
    <w:p w:rsidR="007337C8" w:rsidRDefault="007337C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7337C8">
        <w:rPr>
          <w:bCs/>
          <w:color w:val="000000"/>
          <w:sz w:val="26"/>
          <w:szCs w:val="26"/>
        </w:rPr>
        <w:t xml:space="preserve">1. </w:t>
      </w:r>
      <w:r>
        <w:rPr>
          <w:bCs/>
          <w:color w:val="000000"/>
          <w:sz w:val="26"/>
          <w:szCs w:val="26"/>
        </w:rPr>
        <w:t>Комитету по управлению городским и дорожным хозяйством Администрации Великого Новгорода:</w:t>
      </w:r>
    </w:p>
    <w:p w:rsidR="007337C8" w:rsidRDefault="007337C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1.1. Назначить и провести общественные обсуждения по проекту решения Думы Великого Новгорода </w:t>
      </w:r>
      <w:r w:rsidR="00C57F53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>О внесении изменений в Правила благоустройства территории Великого Новгорода</w:t>
      </w:r>
      <w:r w:rsidR="00C57F53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 в срок не менее одного и не более </w:t>
      </w:r>
      <w:r w:rsidR="00C57F53">
        <w:rPr>
          <w:bCs/>
          <w:color w:val="000000"/>
          <w:sz w:val="26"/>
          <w:szCs w:val="26"/>
        </w:rPr>
        <w:br/>
      </w:r>
      <w:r>
        <w:rPr>
          <w:bCs/>
          <w:color w:val="000000"/>
          <w:sz w:val="26"/>
          <w:szCs w:val="26"/>
        </w:rPr>
        <w:t>трех месяцев со дня опубликования оповещения о начале общественных обсуждений;</w:t>
      </w:r>
    </w:p>
    <w:p w:rsidR="007337C8" w:rsidRDefault="007337C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1.2. </w:t>
      </w:r>
      <w:proofErr w:type="gramStart"/>
      <w:r>
        <w:rPr>
          <w:bCs/>
          <w:color w:val="000000"/>
          <w:sz w:val="26"/>
          <w:szCs w:val="26"/>
        </w:rPr>
        <w:t>Разместить проект</w:t>
      </w:r>
      <w:proofErr w:type="gramEnd"/>
      <w:r>
        <w:rPr>
          <w:bCs/>
          <w:color w:val="000000"/>
          <w:sz w:val="26"/>
          <w:szCs w:val="26"/>
        </w:rPr>
        <w:t xml:space="preserve"> решения </w:t>
      </w:r>
      <w:r w:rsidRPr="007337C8">
        <w:rPr>
          <w:bCs/>
          <w:color w:val="000000"/>
          <w:sz w:val="26"/>
          <w:szCs w:val="26"/>
        </w:rPr>
        <w:t>Думы Великого Новгорода</w:t>
      </w:r>
      <w:r>
        <w:rPr>
          <w:bCs/>
          <w:color w:val="000000"/>
          <w:sz w:val="26"/>
          <w:szCs w:val="26"/>
        </w:rPr>
        <w:t xml:space="preserve"> </w:t>
      </w:r>
      <w:r w:rsidR="00C57F53">
        <w:rPr>
          <w:bCs/>
          <w:color w:val="000000"/>
          <w:sz w:val="26"/>
          <w:szCs w:val="26"/>
        </w:rPr>
        <w:t>"</w:t>
      </w:r>
      <w:r w:rsidRPr="007337C8">
        <w:rPr>
          <w:bCs/>
          <w:color w:val="000000"/>
          <w:sz w:val="26"/>
          <w:szCs w:val="26"/>
        </w:rPr>
        <w:t>О внесении изменений в Правила благоустройства территории Великого Новгорода</w:t>
      </w:r>
      <w:r w:rsidR="00C57F53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 на официальных сайтах Администрации Великого Новгорода в сети Интернет и провести экспозицию проекта.</w:t>
      </w:r>
    </w:p>
    <w:p w:rsidR="00C57F53" w:rsidRDefault="007337C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  <w:sectPr w:rsidR="00C57F53" w:rsidSect="00C57F53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bCs/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C57F53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>Новгород</w:t>
      </w:r>
      <w:r w:rsidR="00C57F53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 </w:t>
      </w:r>
      <w:r w:rsidR="00C57F53">
        <w:rPr>
          <w:bCs/>
          <w:color w:val="000000"/>
          <w:sz w:val="26"/>
          <w:szCs w:val="26"/>
        </w:rPr>
        <w:br/>
      </w:r>
    </w:p>
    <w:p w:rsidR="007337C8" w:rsidRPr="007337C8" w:rsidRDefault="007337C8" w:rsidP="00C57F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lastRenderedPageBreak/>
        <w:t>и разместить на официальных сайтах Администрации Великого Новгорода в сети Интернет.</w:t>
      </w:r>
    </w:p>
    <w:p w:rsidR="00237686" w:rsidRDefault="00237686" w:rsidP="00C57F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57F53" w:rsidRPr="00C57F53" w:rsidRDefault="00C57F53" w:rsidP="00C57F5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C57F53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C57F53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C57F53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C57F53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C57F53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C57F53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C57F53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C57F53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Pr="00C57F53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C57F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57F53" w:rsidRPr="00C57F53" w:rsidRDefault="00C57F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C57F53" w:rsidP="00C57F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C57F53" w:rsidRPr="00C57F53" w:rsidRDefault="00C57F53" w:rsidP="00C57F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4869п</w:t>
      </w:r>
    </w:p>
    <w:sectPr w:rsidR="00C57F53" w:rsidRPr="00C57F53" w:rsidSect="00C57F53">
      <w:headerReference w:type="first" r:id="rId10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0B3" w:rsidRDefault="009020B3" w:rsidP="008E6470">
      <w:pPr>
        <w:spacing w:after="0" w:line="240" w:lineRule="auto"/>
      </w:pPr>
      <w:r>
        <w:separator/>
      </w:r>
    </w:p>
  </w:endnote>
  <w:endnote w:type="continuationSeparator" w:id="0">
    <w:p w:rsidR="009020B3" w:rsidRDefault="009020B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0B3" w:rsidRDefault="009020B3" w:rsidP="008E6470">
      <w:pPr>
        <w:spacing w:after="0" w:line="240" w:lineRule="auto"/>
      </w:pPr>
      <w:r>
        <w:separator/>
      </w:r>
    </w:p>
  </w:footnote>
  <w:footnote w:type="continuationSeparator" w:id="0">
    <w:p w:rsidR="009020B3" w:rsidRDefault="009020B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57F53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66423997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C57F53" w:rsidRPr="00C57F53" w:rsidRDefault="00C57F53" w:rsidP="00C57F53">
        <w:pPr>
          <w:pStyle w:val="a5"/>
          <w:widowControl w:val="0"/>
          <w:jc w:val="center"/>
          <w:rPr>
            <w:sz w:val="24"/>
          </w:rPr>
        </w:pPr>
        <w:r w:rsidRPr="00C57F53">
          <w:rPr>
            <w:sz w:val="24"/>
          </w:rPr>
          <w:fldChar w:fldCharType="begin"/>
        </w:r>
        <w:r w:rsidRPr="00C57F53">
          <w:rPr>
            <w:sz w:val="24"/>
          </w:rPr>
          <w:instrText>PAGE   \* MERGEFORMAT</w:instrText>
        </w:r>
        <w:r w:rsidRPr="00C57F53">
          <w:rPr>
            <w:sz w:val="24"/>
          </w:rPr>
          <w:fldChar w:fldCharType="separate"/>
        </w:r>
        <w:r w:rsidR="00F20746">
          <w:rPr>
            <w:noProof/>
            <w:sz w:val="24"/>
          </w:rPr>
          <w:t>2</w:t>
        </w:r>
        <w:r w:rsidRPr="00C57F53">
          <w:rPr>
            <w:sz w:val="24"/>
          </w:rPr>
          <w:fldChar w:fldCharType="end"/>
        </w:r>
      </w:p>
    </w:sdtContent>
  </w:sdt>
  <w:p w:rsidR="00C57F53" w:rsidRPr="00C57F53" w:rsidRDefault="00C57F53" w:rsidP="00C57F53">
    <w:pPr>
      <w:pStyle w:val="a5"/>
      <w:widowControl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0B3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7337C8"/>
    <w:rsid w:val="00797388"/>
    <w:rsid w:val="007F5FA4"/>
    <w:rsid w:val="00830DD9"/>
    <w:rsid w:val="00897181"/>
    <w:rsid w:val="008A4F49"/>
    <w:rsid w:val="008D110A"/>
    <w:rsid w:val="008E6470"/>
    <w:rsid w:val="009020B3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22419"/>
    <w:rsid w:val="00C57F53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20746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30BDF-7B35-40B9-AA1A-85ADC38BE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19</TotalTime>
  <Pages>2</Pages>
  <Words>170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Рыжикова Дарья Юрьевна</dc:creator>
  <cp:lastModifiedBy>Савельева Наталья Владимировна</cp:lastModifiedBy>
  <cp:revision>4</cp:revision>
  <cp:lastPrinted>2025-12-03T06:04:00Z</cp:lastPrinted>
  <dcterms:created xsi:type="dcterms:W3CDTF">2025-11-27T06:25:00Z</dcterms:created>
  <dcterms:modified xsi:type="dcterms:W3CDTF">2025-12-03T08:18:00Z</dcterms:modified>
</cp:coreProperties>
</file>