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3005D837" wp14:editId="6B4484A7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3F21E2" w:rsidRPr="00887612" w:rsidRDefault="00015A8E" w:rsidP="00887612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426"/>
        <w:gridCol w:w="2668"/>
      </w:tblGrid>
      <w:tr w:rsidR="00887612" w:rsidRPr="00B864C9" w:rsidTr="00887612">
        <w:tc>
          <w:tcPr>
            <w:tcW w:w="1536" w:type="dxa"/>
          </w:tcPr>
          <w:p w:rsidR="00887612" w:rsidRPr="00B864C9" w:rsidRDefault="00887612" w:rsidP="00FD13A6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426" w:type="dxa"/>
          </w:tcPr>
          <w:p w:rsidR="00887612" w:rsidRPr="00B864C9" w:rsidRDefault="00887612" w:rsidP="00FD13A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668" w:type="dxa"/>
          </w:tcPr>
          <w:p w:rsidR="00887612" w:rsidRPr="00B864C9" w:rsidRDefault="00887612" w:rsidP="00FD13A6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71"/>
      </w:tblGrid>
      <w:tr w:rsidR="00237686" w:rsidRPr="00B864C9" w:rsidTr="00E967CC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237686" w:rsidRPr="00B864C9" w:rsidRDefault="00887612" w:rsidP="00887612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 xml:space="preserve">Об утверждении изменений, которые вносятся в </w:t>
            </w:r>
            <w:r>
              <w:rPr>
                <w:b/>
                <w:bCs/>
                <w:color w:val="000000"/>
                <w:sz w:val="26"/>
                <w:szCs w:val="26"/>
              </w:rPr>
              <w:br/>
              <w:t xml:space="preserve">муниципальную программу Великого Новгорода </w:t>
            </w:r>
            <w:r>
              <w:rPr>
                <w:b/>
                <w:bCs/>
                <w:color w:val="000000"/>
                <w:sz w:val="26"/>
                <w:szCs w:val="26"/>
              </w:rPr>
              <w:br/>
              <w:t xml:space="preserve">"Развитие градостроительства в Великом Новгороде </w:t>
            </w:r>
            <w:r>
              <w:rPr>
                <w:b/>
                <w:bCs/>
                <w:color w:val="000000"/>
                <w:sz w:val="26"/>
                <w:szCs w:val="26"/>
              </w:rPr>
              <w:br/>
              <w:t xml:space="preserve">в </w:t>
            </w:r>
            <w:r w:rsidR="007C1B31">
              <w:rPr>
                <w:b/>
                <w:bCs/>
                <w:color w:val="000000"/>
                <w:sz w:val="26"/>
                <w:szCs w:val="26"/>
              </w:rPr>
              <w:t>2022 - 2027 годах"</w:t>
            </w:r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Pr="00887612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4"/>
          <w:szCs w:val="24"/>
        </w:rPr>
      </w:pPr>
    </w:p>
    <w:p w:rsidR="007C1B31" w:rsidRDefault="007C1B31" w:rsidP="00887612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bCs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В соответствии с решением Думы Великого Новгорода </w:t>
      </w:r>
      <w:r w:rsidR="00441DA5">
        <w:rPr>
          <w:color w:val="000000"/>
          <w:sz w:val="26"/>
          <w:szCs w:val="26"/>
        </w:rPr>
        <w:t xml:space="preserve">от 24.10.2025 № 376 </w:t>
      </w:r>
      <w:r>
        <w:rPr>
          <w:color w:val="000000"/>
          <w:sz w:val="26"/>
          <w:szCs w:val="26"/>
        </w:rPr>
        <w:t>"</w:t>
      </w:r>
      <w:r>
        <w:rPr>
          <w:rFonts w:eastAsiaTheme="minorHAnsi"/>
          <w:sz w:val="26"/>
          <w:szCs w:val="26"/>
          <w:lang w:eastAsia="en-US"/>
        </w:rPr>
        <w:t xml:space="preserve">О внесении изменений в решение Думы Великого Новгорода от 24.12.2024 № 271 "О бюджете Великого Новгорода на 2025 год и на плановый период 2026 и </w:t>
      </w:r>
      <w:r w:rsidR="00191804">
        <w:rPr>
          <w:rFonts w:eastAsiaTheme="minorHAnsi"/>
          <w:sz w:val="26"/>
          <w:szCs w:val="26"/>
          <w:lang w:eastAsia="en-US"/>
        </w:rPr>
        <w:br/>
      </w:r>
      <w:r>
        <w:rPr>
          <w:rFonts w:eastAsiaTheme="minorHAnsi"/>
          <w:sz w:val="26"/>
          <w:szCs w:val="26"/>
          <w:lang w:eastAsia="en-US"/>
        </w:rPr>
        <w:t>2027 годов</w:t>
      </w:r>
      <w:r>
        <w:rPr>
          <w:color w:val="000000"/>
          <w:sz w:val="26"/>
          <w:szCs w:val="26"/>
        </w:rPr>
        <w:t xml:space="preserve">" 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7C1B31" w:rsidRDefault="007C1B31" w:rsidP="00887612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 </w:t>
      </w:r>
      <w:proofErr w:type="gramStart"/>
      <w:r>
        <w:rPr>
          <w:color w:val="000000"/>
          <w:sz w:val="26"/>
          <w:szCs w:val="26"/>
        </w:rPr>
        <w:t xml:space="preserve">Утвердить прилагаемые </w:t>
      </w:r>
      <w:hyperlink r:id="rId9" w:history="1">
        <w:r>
          <w:rPr>
            <w:color w:val="000000"/>
            <w:sz w:val="26"/>
            <w:szCs w:val="26"/>
          </w:rPr>
          <w:t>изменения</w:t>
        </w:r>
      </w:hyperlink>
      <w:r>
        <w:rPr>
          <w:color w:val="000000"/>
          <w:sz w:val="26"/>
          <w:szCs w:val="26"/>
        </w:rPr>
        <w:t xml:space="preserve">, которые вносятся в муниципальную </w:t>
      </w:r>
      <w:hyperlink r:id="rId10" w:history="1">
        <w:r>
          <w:rPr>
            <w:color w:val="000000"/>
            <w:sz w:val="26"/>
            <w:szCs w:val="26"/>
          </w:rPr>
          <w:t>программу</w:t>
        </w:r>
      </w:hyperlink>
      <w:r>
        <w:rPr>
          <w:color w:val="000000"/>
          <w:sz w:val="26"/>
          <w:szCs w:val="26"/>
        </w:rPr>
        <w:t xml:space="preserve"> Великого Новгорода "Развитие градостроительства в Великом Новгороде в 2022 - 2027 годах", утвержденную постановлением Администрации Великого Новгорода от 30.09.2021 № 5233 (в редакции постановлений Администрации Великого Новгорода от 13.04.2022 № 1599, от 28.12.2022 </w:t>
      </w:r>
      <w:r w:rsidR="00191804">
        <w:rPr>
          <w:color w:val="000000"/>
          <w:sz w:val="26"/>
          <w:szCs w:val="26"/>
        </w:rPr>
        <w:t>№ 6398, от 30.03.2023 № 1443, от</w:t>
      </w:r>
      <w:r>
        <w:rPr>
          <w:color w:val="000000"/>
          <w:sz w:val="26"/>
          <w:szCs w:val="26"/>
        </w:rPr>
        <w:t xml:space="preserve"> 19.02.2024 № 612, от 09.04.2024 № 1489, от 11.09.2024 </w:t>
      </w:r>
      <w:r w:rsidR="00887612"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t>№ 3922, от 31.03.2025 № 1124, от 05.06.2025 № 2171, от 01.08.2025 № 2949).</w:t>
      </w:r>
      <w:proofErr w:type="gramEnd"/>
    </w:p>
    <w:p w:rsidR="007C1B31" w:rsidRDefault="007C1B31" w:rsidP="00887612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 Опубликовать настоящее постановление в газете "Новгород" и разместить на официальных сайтах Администрации Великого Новгорода в сети Интернет.</w:t>
      </w: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887612" w:rsidRPr="00887612" w:rsidRDefault="00887612" w:rsidP="00887612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EastAsia"/>
          <w:b/>
          <w:bCs/>
          <w:color w:val="000000"/>
          <w:sz w:val="26"/>
          <w:szCs w:val="26"/>
        </w:rPr>
      </w:pPr>
      <w:r w:rsidRPr="00887612">
        <w:rPr>
          <w:rFonts w:eastAsiaTheme="minorEastAsia"/>
          <w:b/>
          <w:bCs/>
          <w:color w:val="000000"/>
          <w:sz w:val="26"/>
          <w:szCs w:val="26"/>
        </w:rPr>
        <w:t>Мэр Великого Новгорода</w:t>
      </w:r>
      <w:r w:rsidRPr="00887612">
        <w:rPr>
          <w:rFonts w:eastAsiaTheme="minorEastAsia"/>
          <w:b/>
          <w:bCs/>
          <w:color w:val="000000"/>
          <w:sz w:val="26"/>
          <w:szCs w:val="26"/>
        </w:rPr>
        <w:tab/>
        <w:t xml:space="preserve">А.Р. </w:t>
      </w:r>
      <w:proofErr w:type="spellStart"/>
      <w:r w:rsidRPr="00887612">
        <w:rPr>
          <w:rFonts w:eastAsiaTheme="minorEastAsia"/>
          <w:b/>
          <w:bCs/>
          <w:color w:val="000000"/>
          <w:sz w:val="26"/>
          <w:szCs w:val="26"/>
        </w:rPr>
        <w:t>Розбаум</w:t>
      </w:r>
      <w:proofErr w:type="spellEnd"/>
    </w:p>
    <w:p w:rsidR="00237686" w:rsidRDefault="00015A8E" w:rsidP="00887612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  <w:bookmarkStart w:id="2" w:name="штамп"/>
      <w:bookmarkEnd w:id="2"/>
    </w:p>
    <w:p w:rsidR="00887612" w:rsidRDefault="00887612" w:rsidP="00887612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87612" w:rsidRDefault="00887612" w:rsidP="00887612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87612" w:rsidRDefault="00887612" w:rsidP="00887612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87612" w:rsidRDefault="00887612" w:rsidP="00887612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87612" w:rsidRDefault="00887612" w:rsidP="00887612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Pr="00887612" w:rsidRDefault="00887612" w:rsidP="0019180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  <w:proofErr w:type="spellStart"/>
      <w:r w:rsidRPr="00887612">
        <w:rPr>
          <w:bCs/>
          <w:color w:val="000000"/>
          <w:sz w:val="26"/>
          <w:szCs w:val="26"/>
        </w:rPr>
        <w:t>ди</w:t>
      </w:r>
      <w:proofErr w:type="spellEnd"/>
      <w:r>
        <w:rPr>
          <w:bCs/>
          <w:color w:val="000000"/>
          <w:sz w:val="26"/>
          <w:szCs w:val="26"/>
        </w:rPr>
        <w:t xml:space="preserve"> </w:t>
      </w:r>
      <w:r w:rsidR="00191804">
        <w:rPr>
          <w:bCs/>
          <w:color w:val="000000"/>
          <w:sz w:val="26"/>
          <w:szCs w:val="26"/>
        </w:rPr>
        <w:t>4858</w:t>
      </w:r>
      <w:r w:rsidR="00377014">
        <w:rPr>
          <w:bCs/>
          <w:color w:val="000000"/>
          <w:sz w:val="26"/>
          <w:szCs w:val="26"/>
        </w:rPr>
        <w:t>п</w:t>
      </w:r>
    </w:p>
    <w:p w:rsidR="007C1B31" w:rsidRDefault="007C1B31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  <w:sectPr w:rsidR="007C1B31" w:rsidSect="00E967CC">
          <w:headerReference w:type="default" r:id="rId11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p w:rsidR="00015A8E" w:rsidRPr="00797388" w:rsidRDefault="00015A8E" w:rsidP="00377014">
      <w:pPr>
        <w:widowControl w:val="0"/>
        <w:tabs>
          <w:tab w:val="left" w:pos="6732"/>
          <w:tab w:val="left" w:pos="12474"/>
          <w:tab w:val="left" w:pos="13041"/>
        </w:tabs>
        <w:autoSpaceDE w:val="0"/>
        <w:spacing w:after="0" w:line="240" w:lineRule="auto"/>
        <w:ind w:left="12049" w:hanging="142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lastRenderedPageBreak/>
        <w:t>УТВЕРЖДЕН</w:t>
      </w:r>
      <w:r w:rsidR="00377014">
        <w:rPr>
          <w:sz w:val="26"/>
          <w:szCs w:val="26"/>
        </w:rPr>
        <w:t>Ы</w:t>
      </w:r>
    </w:p>
    <w:p w:rsidR="00015A8E" w:rsidRPr="00797388" w:rsidRDefault="001104BE" w:rsidP="00377014">
      <w:pPr>
        <w:widowControl w:val="0"/>
        <w:tabs>
          <w:tab w:val="left" w:pos="6732"/>
          <w:tab w:val="left" w:pos="12474"/>
          <w:tab w:val="left" w:pos="13041"/>
        </w:tabs>
        <w:autoSpaceDE w:val="0"/>
        <w:spacing w:after="0" w:line="240" w:lineRule="auto"/>
        <w:ind w:left="12049" w:hanging="142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</w:t>
      </w:r>
      <w:r w:rsidR="00015A8E" w:rsidRPr="00797388">
        <w:rPr>
          <w:sz w:val="26"/>
          <w:szCs w:val="26"/>
        </w:rPr>
        <w:t xml:space="preserve"> Администрации</w:t>
      </w:r>
    </w:p>
    <w:p w:rsidR="00015A8E" w:rsidRPr="00797388" w:rsidRDefault="00015A8E" w:rsidP="00377014">
      <w:pPr>
        <w:widowControl w:val="0"/>
        <w:tabs>
          <w:tab w:val="left" w:pos="6732"/>
          <w:tab w:val="left" w:pos="12474"/>
          <w:tab w:val="left" w:pos="13041"/>
        </w:tabs>
        <w:autoSpaceDE w:val="0"/>
        <w:spacing w:after="0" w:line="240" w:lineRule="auto"/>
        <w:ind w:left="12049" w:hanging="142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>Великого Новгорода</w:t>
      </w:r>
    </w:p>
    <w:p w:rsidR="00015A8E" w:rsidRDefault="00015A8E" w:rsidP="00377014">
      <w:pPr>
        <w:widowControl w:val="0"/>
        <w:tabs>
          <w:tab w:val="left" w:pos="6732"/>
          <w:tab w:val="left" w:pos="12474"/>
          <w:tab w:val="left" w:pos="13041"/>
        </w:tabs>
        <w:autoSpaceDE w:val="0"/>
        <w:spacing w:after="0" w:line="240" w:lineRule="auto"/>
        <w:ind w:left="12049" w:hanging="142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>о</w:t>
      </w:r>
      <w:r w:rsidR="00935AE4">
        <w:rPr>
          <w:sz w:val="26"/>
          <w:szCs w:val="26"/>
        </w:rPr>
        <w:t>т</w:t>
      </w:r>
      <w:r w:rsidR="00377014">
        <w:rPr>
          <w:sz w:val="26"/>
          <w:szCs w:val="26"/>
        </w:rPr>
        <w:t xml:space="preserve"> </w:t>
      </w:r>
      <w:r w:rsidR="00935AE4">
        <w:rPr>
          <w:sz w:val="26"/>
          <w:szCs w:val="26"/>
        </w:rPr>
        <w:t xml:space="preserve"> </w:t>
      </w:r>
      <w:bookmarkStart w:id="3" w:name="дата2"/>
      <w:bookmarkEnd w:id="3"/>
      <w:r w:rsidR="00935AE4">
        <w:rPr>
          <w:sz w:val="26"/>
          <w:szCs w:val="26"/>
        </w:rPr>
        <w:t xml:space="preserve"> </w:t>
      </w:r>
      <w:bookmarkStart w:id="4" w:name="_GoBack"/>
      <w:bookmarkEnd w:id="4"/>
      <w:r w:rsidRPr="00797388">
        <w:rPr>
          <w:sz w:val="26"/>
          <w:szCs w:val="26"/>
        </w:rPr>
        <w:t>№</w:t>
      </w:r>
      <w:r w:rsidR="00377014">
        <w:rPr>
          <w:sz w:val="26"/>
          <w:szCs w:val="26"/>
        </w:rPr>
        <w:t xml:space="preserve"> </w:t>
      </w:r>
      <w:bookmarkStart w:id="5" w:name="номер2"/>
      <w:bookmarkEnd w:id="5"/>
    </w:p>
    <w:p w:rsidR="00377014" w:rsidRDefault="00377014" w:rsidP="00377014">
      <w:pPr>
        <w:widowControl w:val="0"/>
        <w:tabs>
          <w:tab w:val="left" w:pos="6732"/>
          <w:tab w:val="left" w:pos="12474"/>
          <w:tab w:val="left" w:pos="13041"/>
        </w:tabs>
        <w:autoSpaceDE w:val="0"/>
        <w:spacing w:after="0" w:line="240" w:lineRule="auto"/>
        <w:ind w:left="12049" w:hanging="142"/>
        <w:jc w:val="center"/>
        <w:rPr>
          <w:sz w:val="26"/>
          <w:szCs w:val="26"/>
        </w:rPr>
      </w:pPr>
    </w:p>
    <w:p w:rsidR="00377014" w:rsidRPr="00797388" w:rsidRDefault="00377014" w:rsidP="00377014">
      <w:pPr>
        <w:widowControl w:val="0"/>
        <w:tabs>
          <w:tab w:val="left" w:pos="6732"/>
          <w:tab w:val="left" w:pos="12474"/>
          <w:tab w:val="left" w:pos="13041"/>
        </w:tabs>
        <w:autoSpaceDE w:val="0"/>
        <w:spacing w:after="0" w:line="240" w:lineRule="auto"/>
        <w:ind w:left="12049" w:hanging="142"/>
        <w:jc w:val="center"/>
        <w:rPr>
          <w:sz w:val="26"/>
          <w:szCs w:val="26"/>
        </w:rPr>
      </w:pPr>
    </w:p>
    <w:p w:rsidR="00377014" w:rsidRPr="00A60079" w:rsidRDefault="007C1B31" w:rsidP="00377014">
      <w:pPr>
        <w:widowControl w:val="0"/>
        <w:tabs>
          <w:tab w:val="left" w:pos="3261"/>
        </w:tabs>
        <w:spacing w:after="0" w:line="240" w:lineRule="auto"/>
        <w:jc w:val="center"/>
        <w:rPr>
          <w:sz w:val="26"/>
          <w:szCs w:val="26"/>
        </w:rPr>
      </w:pPr>
      <w:r w:rsidRPr="00A60079">
        <w:rPr>
          <w:b/>
          <w:sz w:val="26"/>
          <w:szCs w:val="26"/>
        </w:rPr>
        <w:t>ИЗМЕНЕНИЯ,</w:t>
      </w:r>
      <w:r w:rsidR="00377014">
        <w:rPr>
          <w:b/>
          <w:sz w:val="26"/>
          <w:szCs w:val="26"/>
        </w:rPr>
        <w:br/>
      </w:r>
      <w:r w:rsidR="00377014" w:rsidRPr="00A60079">
        <w:rPr>
          <w:b/>
          <w:sz w:val="26"/>
          <w:szCs w:val="26"/>
        </w:rPr>
        <w:t xml:space="preserve">которые вносятся в муниципальную программу Великого Новгорода </w:t>
      </w:r>
      <w:r w:rsidR="00377014">
        <w:rPr>
          <w:b/>
          <w:sz w:val="26"/>
          <w:szCs w:val="26"/>
        </w:rPr>
        <w:br/>
      </w:r>
      <w:r w:rsidR="00377014" w:rsidRPr="00A60079">
        <w:rPr>
          <w:b/>
          <w:bCs/>
          <w:color w:val="000000"/>
          <w:sz w:val="26"/>
          <w:szCs w:val="26"/>
        </w:rPr>
        <w:t>"Развитие градостроите</w:t>
      </w:r>
      <w:r w:rsidR="00377014">
        <w:rPr>
          <w:b/>
          <w:bCs/>
          <w:color w:val="000000"/>
          <w:sz w:val="26"/>
          <w:szCs w:val="26"/>
        </w:rPr>
        <w:t xml:space="preserve">льства в Великом Новгороде в </w:t>
      </w:r>
      <w:r w:rsidR="00377014" w:rsidRPr="00A60079">
        <w:rPr>
          <w:b/>
          <w:bCs/>
          <w:color w:val="000000"/>
          <w:sz w:val="26"/>
          <w:szCs w:val="26"/>
        </w:rPr>
        <w:t>2022 - 2027 годах</w:t>
      </w:r>
      <w:r w:rsidR="00377014">
        <w:rPr>
          <w:b/>
          <w:bCs/>
          <w:color w:val="000000"/>
          <w:sz w:val="26"/>
          <w:szCs w:val="26"/>
        </w:rPr>
        <w:t>"</w:t>
      </w:r>
    </w:p>
    <w:p w:rsidR="007C1B31" w:rsidRPr="0057458B" w:rsidRDefault="007C1B31" w:rsidP="007C1B31">
      <w:pPr>
        <w:spacing w:line="360" w:lineRule="auto"/>
        <w:ind w:firstLine="720"/>
        <w:jc w:val="both"/>
        <w:rPr>
          <w:sz w:val="8"/>
          <w:szCs w:val="8"/>
        </w:rPr>
      </w:pPr>
    </w:p>
    <w:p w:rsidR="007C1B31" w:rsidRDefault="007C1B31" w:rsidP="003B54E6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р</w:t>
      </w:r>
      <w:r w:rsidRPr="00047447">
        <w:rPr>
          <w:color w:val="000000"/>
          <w:sz w:val="26"/>
          <w:szCs w:val="26"/>
        </w:rPr>
        <w:t>аздел</w:t>
      </w:r>
      <w:r>
        <w:rPr>
          <w:color w:val="000000"/>
          <w:sz w:val="26"/>
          <w:szCs w:val="26"/>
        </w:rPr>
        <w:t>е</w:t>
      </w:r>
      <w:r w:rsidRPr="00047447">
        <w:rPr>
          <w:color w:val="000000"/>
          <w:sz w:val="26"/>
          <w:szCs w:val="26"/>
        </w:rPr>
        <w:t xml:space="preserve"> 5 "Перечень мероприятий муниципальной программы</w:t>
      </w:r>
      <w:r>
        <w:rPr>
          <w:sz w:val="26"/>
          <w:szCs w:val="26"/>
        </w:rPr>
        <w:t>":</w:t>
      </w:r>
    </w:p>
    <w:p w:rsidR="007C1B31" w:rsidRDefault="00377014" w:rsidP="003B54E6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1) в</w:t>
      </w:r>
      <w:r w:rsidR="007C1B31">
        <w:rPr>
          <w:sz w:val="26"/>
          <w:szCs w:val="26"/>
        </w:rPr>
        <w:t xml:space="preserve"> подпункте 1.4 в графе 10</w:t>
      </w:r>
      <w:r>
        <w:rPr>
          <w:sz w:val="26"/>
          <w:szCs w:val="26"/>
        </w:rPr>
        <w:t xml:space="preserve"> цифры "306,000" исключить</w:t>
      </w:r>
      <w:r w:rsidR="007C1B31">
        <w:rPr>
          <w:sz w:val="26"/>
          <w:szCs w:val="26"/>
        </w:rPr>
        <w:t>;</w:t>
      </w:r>
    </w:p>
    <w:p w:rsidR="007C1B31" w:rsidRDefault="00377014" w:rsidP="003B54E6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2) пункт 1 дополнить</w:t>
      </w:r>
      <w:r w:rsidR="007C1B31">
        <w:rPr>
          <w:sz w:val="26"/>
          <w:szCs w:val="26"/>
        </w:rPr>
        <w:t xml:space="preserve"> подпунктом 1.7 следующего содержания:</w:t>
      </w:r>
    </w:p>
    <w:tbl>
      <w:tblPr>
        <w:tblW w:w="4958" w:type="pct"/>
        <w:tblInd w:w="62" w:type="dxa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702"/>
        <w:gridCol w:w="3077"/>
        <w:gridCol w:w="1178"/>
        <w:gridCol w:w="982"/>
        <w:gridCol w:w="818"/>
        <w:gridCol w:w="1511"/>
        <w:gridCol w:w="1146"/>
        <w:gridCol w:w="1178"/>
        <w:gridCol w:w="1309"/>
        <w:gridCol w:w="1309"/>
        <w:gridCol w:w="1309"/>
        <w:gridCol w:w="1178"/>
      </w:tblGrid>
      <w:tr w:rsidR="003B54E6" w:rsidTr="003B54E6">
        <w:trPr>
          <w:trHeight w:val="239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4E6" w:rsidRDefault="003B54E6" w:rsidP="003B54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4E6" w:rsidRPr="00AF62D2" w:rsidRDefault="003B54E6" w:rsidP="003B54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4E6" w:rsidRDefault="003B54E6" w:rsidP="003B54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4E6" w:rsidRDefault="003B54E6" w:rsidP="003B54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4E6" w:rsidRDefault="003B54E6" w:rsidP="003B54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54E6" w:rsidRDefault="003B54E6" w:rsidP="003B54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54E6" w:rsidRDefault="003B54E6" w:rsidP="003B54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54E6" w:rsidRDefault="003B54E6" w:rsidP="003B54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54E6" w:rsidRDefault="003B54E6" w:rsidP="003B54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54E6" w:rsidRDefault="003B54E6" w:rsidP="003B54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54E6" w:rsidRDefault="003B54E6" w:rsidP="003B54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54E6" w:rsidRDefault="003B54E6" w:rsidP="003B54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</w:p>
        </w:tc>
      </w:tr>
      <w:tr w:rsidR="00377014" w:rsidTr="00377014">
        <w:trPr>
          <w:trHeight w:val="1537"/>
        </w:trPr>
        <w:tc>
          <w:tcPr>
            <w:tcW w:w="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B31" w:rsidRDefault="007C1B31" w:rsidP="003B54E6">
            <w:pPr>
              <w:autoSpaceDE w:val="0"/>
              <w:autoSpaceDN w:val="0"/>
              <w:adjustRightInd w:val="0"/>
              <w:spacing w:before="40"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"</w:t>
            </w:r>
            <w:r w:rsidR="00AF62D2">
              <w:rPr>
                <w:sz w:val="26"/>
                <w:szCs w:val="26"/>
              </w:rPr>
              <w:t>1.7</w:t>
            </w:r>
            <w:r>
              <w:rPr>
                <w:sz w:val="26"/>
                <w:szCs w:val="26"/>
              </w:rPr>
              <w:t>.</w:t>
            </w:r>
          </w:p>
        </w:tc>
        <w:tc>
          <w:tcPr>
            <w:tcW w:w="30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B31" w:rsidRPr="00AF62D2" w:rsidRDefault="007C1B31" w:rsidP="003B54E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sz w:val="26"/>
                <w:szCs w:val="26"/>
              </w:rPr>
            </w:pPr>
            <w:r w:rsidRPr="00AF62D2">
              <w:rPr>
                <w:sz w:val="26"/>
                <w:szCs w:val="26"/>
              </w:rPr>
              <w:t xml:space="preserve">Мероприятие </w:t>
            </w:r>
            <w:r w:rsidR="00AF62D2" w:rsidRPr="00AF62D2">
              <w:rPr>
                <w:sz w:val="26"/>
                <w:szCs w:val="26"/>
              </w:rPr>
              <w:t>7</w:t>
            </w:r>
            <w:r w:rsidRPr="00AF62D2">
              <w:rPr>
                <w:sz w:val="26"/>
                <w:szCs w:val="26"/>
              </w:rPr>
              <w:t xml:space="preserve">. </w:t>
            </w:r>
            <w:proofErr w:type="spellStart"/>
            <w:proofErr w:type="gramStart"/>
            <w:r w:rsidR="00AF62D2" w:rsidRPr="00AF62D2">
              <w:rPr>
                <w:sz w:val="26"/>
                <w:szCs w:val="26"/>
              </w:rPr>
              <w:t>Подго</w:t>
            </w:r>
            <w:r w:rsidR="00377014">
              <w:rPr>
                <w:sz w:val="26"/>
                <w:szCs w:val="26"/>
              </w:rPr>
              <w:t>-</w:t>
            </w:r>
            <w:r w:rsidR="00AF62D2" w:rsidRPr="00AF62D2">
              <w:rPr>
                <w:sz w:val="26"/>
                <w:szCs w:val="26"/>
              </w:rPr>
              <w:t>товка</w:t>
            </w:r>
            <w:proofErr w:type="spellEnd"/>
            <w:proofErr w:type="gramEnd"/>
            <w:r w:rsidR="00AF62D2" w:rsidRPr="00AF62D2">
              <w:rPr>
                <w:sz w:val="26"/>
                <w:szCs w:val="26"/>
              </w:rPr>
              <w:t xml:space="preserve"> документов (</w:t>
            </w:r>
            <w:proofErr w:type="spellStart"/>
            <w:r w:rsidR="00AF62D2" w:rsidRPr="00AF62D2">
              <w:rPr>
                <w:sz w:val="26"/>
                <w:szCs w:val="26"/>
              </w:rPr>
              <w:t>содер</w:t>
            </w:r>
            <w:r w:rsidR="00377014">
              <w:rPr>
                <w:sz w:val="26"/>
                <w:szCs w:val="26"/>
              </w:rPr>
              <w:t>-</w:t>
            </w:r>
            <w:r w:rsidR="00AF62D2" w:rsidRPr="00AF62D2">
              <w:rPr>
                <w:sz w:val="26"/>
                <w:szCs w:val="26"/>
              </w:rPr>
              <w:t>жащихся</w:t>
            </w:r>
            <w:proofErr w:type="spellEnd"/>
            <w:r w:rsidR="00AF62D2" w:rsidRPr="00AF62D2">
              <w:rPr>
                <w:sz w:val="26"/>
                <w:szCs w:val="26"/>
              </w:rPr>
              <w:t xml:space="preserve"> в них сведений) для внесения сведений в Единый государственный реестр недвижимости в случае принятия решений (актов) об установлении или изменении границ населенного пункта</w:t>
            </w:r>
          </w:p>
        </w:tc>
        <w:tc>
          <w:tcPr>
            <w:tcW w:w="11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B31" w:rsidRDefault="009975A9" w:rsidP="003B54E6">
            <w:pPr>
              <w:autoSpaceDE w:val="0"/>
              <w:autoSpaceDN w:val="0"/>
              <w:adjustRightInd w:val="0"/>
              <w:spacing w:before="40"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КАГ</w:t>
            </w:r>
          </w:p>
        </w:tc>
        <w:tc>
          <w:tcPr>
            <w:tcW w:w="9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B31" w:rsidRDefault="007C1B31" w:rsidP="003B54E6">
            <w:pPr>
              <w:autoSpaceDE w:val="0"/>
              <w:autoSpaceDN w:val="0"/>
              <w:adjustRightInd w:val="0"/>
              <w:spacing w:before="40"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202</w:t>
            </w:r>
            <w:r w:rsidR="00AF62D2">
              <w:rPr>
                <w:sz w:val="26"/>
                <w:szCs w:val="26"/>
              </w:rPr>
              <w:t>5</w:t>
            </w:r>
          </w:p>
        </w:tc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B31" w:rsidRDefault="007C1B31" w:rsidP="003B54E6">
            <w:pPr>
              <w:autoSpaceDE w:val="0"/>
              <w:autoSpaceDN w:val="0"/>
              <w:adjustRightInd w:val="0"/>
              <w:spacing w:before="40"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1.1.</w:t>
            </w:r>
            <w:r w:rsidR="00AF62D2">
              <w:rPr>
                <w:sz w:val="26"/>
                <w:szCs w:val="26"/>
              </w:rPr>
              <w:t>4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C1B31" w:rsidRDefault="007C1B31" w:rsidP="003B54E6">
            <w:pPr>
              <w:autoSpaceDE w:val="0"/>
              <w:autoSpaceDN w:val="0"/>
              <w:adjustRightInd w:val="0"/>
              <w:spacing w:before="40"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бюджет Великого Новгорода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C1B31" w:rsidRDefault="007C1B31" w:rsidP="003B54E6">
            <w:pPr>
              <w:autoSpaceDE w:val="0"/>
              <w:autoSpaceDN w:val="0"/>
              <w:adjustRightInd w:val="0"/>
              <w:spacing w:before="40"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C1B31" w:rsidRDefault="007C1B31" w:rsidP="003B54E6">
            <w:pPr>
              <w:autoSpaceDE w:val="0"/>
              <w:autoSpaceDN w:val="0"/>
              <w:adjustRightInd w:val="0"/>
              <w:spacing w:before="40"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C1B31" w:rsidRDefault="007C1B31" w:rsidP="003B54E6">
            <w:pPr>
              <w:autoSpaceDE w:val="0"/>
              <w:autoSpaceDN w:val="0"/>
              <w:adjustRightInd w:val="0"/>
              <w:spacing w:before="40"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C1B31" w:rsidRDefault="00AF62D2" w:rsidP="003B54E6">
            <w:pPr>
              <w:autoSpaceDE w:val="0"/>
              <w:autoSpaceDN w:val="0"/>
              <w:adjustRightInd w:val="0"/>
              <w:spacing w:before="40"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306</w:t>
            </w:r>
            <w:r w:rsidR="007C1B31">
              <w:rPr>
                <w:sz w:val="26"/>
                <w:szCs w:val="26"/>
              </w:rPr>
              <w:t>,000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C1B31" w:rsidRDefault="007C1B31" w:rsidP="003B54E6">
            <w:pPr>
              <w:autoSpaceDE w:val="0"/>
              <w:autoSpaceDN w:val="0"/>
              <w:adjustRightInd w:val="0"/>
              <w:spacing w:before="40"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C1B31" w:rsidRDefault="007C1B31" w:rsidP="003B54E6">
            <w:pPr>
              <w:autoSpaceDE w:val="0"/>
              <w:autoSpaceDN w:val="0"/>
              <w:adjustRightInd w:val="0"/>
              <w:spacing w:before="40"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  <w:r w:rsidR="00AF62D2">
              <w:rPr>
                <w:sz w:val="26"/>
                <w:szCs w:val="26"/>
              </w:rPr>
              <w:t>"</w:t>
            </w:r>
            <w:r w:rsidR="003B54E6">
              <w:rPr>
                <w:sz w:val="26"/>
                <w:szCs w:val="26"/>
              </w:rPr>
              <w:t>.</w:t>
            </w:r>
          </w:p>
        </w:tc>
      </w:tr>
      <w:tr w:rsidR="00377014" w:rsidTr="00377014">
        <w:trPr>
          <w:trHeight w:val="1538"/>
        </w:trPr>
        <w:tc>
          <w:tcPr>
            <w:tcW w:w="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B31" w:rsidRDefault="007C1B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0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B31" w:rsidRDefault="007C1B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1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B31" w:rsidRDefault="007C1B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9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B31" w:rsidRDefault="007C1B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B31" w:rsidRDefault="007C1B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5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B31" w:rsidRDefault="007C1B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1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B31" w:rsidRDefault="007C1B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1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B31" w:rsidRDefault="007C1B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B31" w:rsidRDefault="007C1B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B31" w:rsidRDefault="007C1B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B31" w:rsidRDefault="007C1B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1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B31" w:rsidRDefault="007C1B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</w:p>
        </w:tc>
      </w:tr>
    </w:tbl>
    <w:p w:rsidR="00015A8E" w:rsidRDefault="00015A8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sectPr w:rsidR="00015A8E" w:rsidSect="00377014">
      <w:pgSz w:w="16840" w:h="11907" w:orient="landscape" w:code="9"/>
      <w:pgMar w:top="1985" w:right="567" w:bottom="567" w:left="567" w:header="567" w:footer="567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464A" w:rsidRDefault="0092464A" w:rsidP="008E6470">
      <w:pPr>
        <w:spacing w:after="0" w:line="240" w:lineRule="auto"/>
      </w:pPr>
      <w:r>
        <w:separator/>
      </w:r>
    </w:p>
  </w:endnote>
  <w:endnote w:type="continuationSeparator" w:id="0">
    <w:p w:rsidR="0092464A" w:rsidRDefault="0092464A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464A" w:rsidRDefault="0092464A" w:rsidP="008E6470">
      <w:pPr>
        <w:spacing w:after="0" w:line="240" w:lineRule="auto"/>
      </w:pPr>
      <w:r>
        <w:separator/>
      </w:r>
    </w:p>
  </w:footnote>
  <w:footnote w:type="continuationSeparator" w:id="0">
    <w:p w:rsidR="0092464A" w:rsidRDefault="0092464A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935AE4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EC0"/>
    <w:rsid w:val="00015A8E"/>
    <w:rsid w:val="00033D86"/>
    <w:rsid w:val="00086A79"/>
    <w:rsid w:val="000979B3"/>
    <w:rsid w:val="000C06A3"/>
    <w:rsid w:val="000D6A99"/>
    <w:rsid w:val="001104BE"/>
    <w:rsid w:val="0017581F"/>
    <w:rsid w:val="00181C87"/>
    <w:rsid w:val="00191804"/>
    <w:rsid w:val="001D4E91"/>
    <w:rsid w:val="001F17B3"/>
    <w:rsid w:val="0020307F"/>
    <w:rsid w:val="00237686"/>
    <w:rsid w:val="002A5AAA"/>
    <w:rsid w:val="00307EC0"/>
    <w:rsid w:val="003510E3"/>
    <w:rsid w:val="00377014"/>
    <w:rsid w:val="003A3B3A"/>
    <w:rsid w:val="003B54E6"/>
    <w:rsid w:val="003F21E2"/>
    <w:rsid w:val="00421C00"/>
    <w:rsid w:val="00441DA5"/>
    <w:rsid w:val="00460654"/>
    <w:rsid w:val="0047142E"/>
    <w:rsid w:val="00495A6F"/>
    <w:rsid w:val="004F6BF4"/>
    <w:rsid w:val="00515543"/>
    <w:rsid w:val="00543786"/>
    <w:rsid w:val="005A7FAB"/>
    <w:rsid w:val="00636F01"/>
    <w:rsid w:val="00797388"/>
    <w:rsid w:val="007A3BC9"/>
    <w:rsid w:val="007C1B31"/>
    <w:rsid w:val="007F5FA4"/>
    <w:rsid w:val="00830DD9"/>
    <w:rsid w:val="00887612"/>
    <w:rsid w:val="00897181"/>
    <w:rsid w:val="008A4F49"/>
    <w:rsid w:val="008D110A"/>
    <w:rsid w:val="008E6470"/>
    <w:rsid w:val="0092464A"/>
    <w:rsid w:val="00935AE4"/>
    <w:rsid w:val="0098352F"/>
    <w:rsid w:val="009975A9"/>
    <w:rsid w:val="009E596D"/>
    <w:rsid w:val="00A66826"/>
    <w:rsid w:val="00AE4DF4"/>
    <w:rsid w:val="00AE5184"/>
    <w:rsid w:val="00AF0EBC"/>
    <w:rsid w:val="00AF62D2"/>
    <w:rsid w:val="00B12005"/>
    <w:rsid w:val="00B55C74"/>
    <w:rsid w:val="00B864C9"/>
    <w:rsid w:val="00B9665C"/>
    <w:rsid w:val="00BD7884"/>
    <w:rsid w:val="00BE648B"/>
    <w:rsid w:val="00C02D33"/>
    <w:rsid w:val="00C20D29"/>
    <w:rsid w:val="00C96F08"/>
    <w:rsid w:val="00CD5732"/>
    <w:rsid w:val="00D43EB7"/>
    <w:rsid w:val="00D6524B"/>
    <w:rsid w:val="00DB7DAB"/>
    <w:rsid w:val="00DF10D1"/>
    <w:rsid w:val="00DF602B"/>
    <w:rsid w:val="00E0381F"/>
    <w:rsid w:val="00E476D6"/>
    <w:rsid w:val="00E967CC"/>
    <w:rsid w:val="00EF0715"/>
    <w:rsid w:val="00FA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3770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3770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5C9B1C16E67EA5F2DF7E91CD572AA2446948B2D2B8CFAC0DC7A3D51F1E4C4EE055987C092BA5B49E31991F123D6BBD2B7A6849B86AF11990077DC2UBz3M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5C9B1C16E67EA5F2DF7E91CD572AA2446948B2D2B8CBAD08C6A3D51F1E4C4EE055987C092BA5B49E31991E1E3D6BBD2B7A6849B86AF11990077DC2UBz3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BDBD9E-8903-48FE-B16C-6EE34ADAFD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34</TotalTime>
  <Pages>2</Pages>
  <Words>283</Words>
  <Characters>2038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Козлов Александр Александрович</dc:creator>
  <cp:lastModifiedBy>Кудрявцева Марина Вениаминовна</cp:lastModifiedBy>
  <cp:revision>7</cp:revision>
  <cp:lastPrinted>2025-12-02T07:31:00Z</cp:lastPrinted>
  <dcterms:created xsi:type="dcterms:W3CDTF">2025-12-02T06:44:00Z</dcterms:created>
  <dcterms:modified xsi:type="dcterms:W3CDTF">2025-12-02T07:46:00Z</dcterms:modified>
</cp:coreProperties>
</file>