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1D1DDB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7F76DE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540"/>
        <w:gridCol w:w="1984"/>
      </w:tblGrid>
      <w:tr w:rsidR="00237686" w:rsidRPr="00B864C9" w:rsidTr="00F765DB">
        <w:trPr>
          <w:trHeight w:val="998"/>
        </w:trPr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540" w:type="dxa"/>
          </w:tcPr>
          <w:p w:rsidR="00237686" w:rsidRPr="00B864C9" w:rsidRDefault="00880E4E" w:rsidP="0026781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</w:t>
            </w:r>
            <w:r w:rsidR="009F2669">
              <w:rPr>
                <w:b/>
                <w:bCs/>
                <w:color w:val="000000"/>
                <w:sz w:val="26"/>
                <w:szCs w:val="26"/>
              </w:rPr>
              <w:t xml:space="preserve"> временно</w:t>
            </w:r>
            <w:r w:rsidR="00F765DB">
              <w:rPr>
                <w:b/>
                <w:bCs/>
                <w:color w:val="000000"/>
                <w:sz w:val="26"/>
                <w:szCs w:val="26"/>
              </w:rPr>
              <w:t>м</w:t>
            </w:r>
            <w:r w:rsidR="002B1D44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1C6F4A">
              <w:rPr>
                <w:b/>
                <w:bCs/>
                <w:color w:val="000000"/>
                <w:sz w:val="26"/>
                <w:szCs w:val="26"/>
              </w:rPr>
              <w:t>прекращении</w:t>
            </w:r>
            <w:r w:rsidR="009F2669">
              <w:rPr>
                <w:b/>
                <w:bCs/>
                <w:color w:val="000000"/>
                <w:sz w:val="26"/>
                <w:szCs w:val="26"/>
              </w:rPr>
              <w:t xml:space="preserve"> движения транспортных </w:t>
            </w:r>
            <w:r w:rsidR="00F765DB">
              <w:rPr>
                <w:b/>
                <w:bCs/>
                <w:color w:val="000000"/>
                <w:sz w:val="26"/>
                <w:szCs w:val="26"/>
              </w:rPr>
              <w:br/>
            </w:r>
            <w:r w:rsidR="009F2669">
              <w:rPr>
                <w:b/>
                <w:bCs/>
                <w:color w:val="000000"/>
                <w:sz w:val="26"/>
                <w:szCs w:val="26"/>
              </w:rPr>
              <w:t xml:space="preserve">средств </w:t>
            </w:r>
            <w:r w:rsidR="00F765DB">
              <w:rPr>
                <w:b/>
                <w:bCs/>
                <w:color w:val="000000"/>
                <w:sz w:val="26"/>
                <w:szCs w:val="26"/>
              </w:rPr>
              <w:t>на</w:t>
            </w:r>
            <w:r w:rsidRPr="00880E4E">
              <w:rPr>
                <w:b/>
                <w:bCs/>
                <w:color w:val="000000"/>
                <w:sz w:val="26"/>
                <w:szCs w:val="26"/>
              </w:rPr>
              <w:t xml:space="preserve"> проезжей части </w:t>
            </w:r>
            <w:r w:rsidR="008B0C13">
              <w:rPr>
                <w:b/>
                <w:bCs/>
                <w:color w:val="000000"/>
                <w:sz w:val="26"/>
                <w:szCs w:val="26"/>
              </w:rPr>
              <w:t xml:space="preserve">автомобильной </w:t>
            </w:r>
            <w:r w:rsidR="00993118">
              <w:rPr>
                <w:b/>
                <w:bCs/>
                <w:color w:val="000000"/>
                <w:sz w:val="26"/>
                <w:szCs w:val="26"/>
              </w:rPr>
              <w:br/>
            </w:r>
            <w:r w:rsidR="008B0C13">
              <w:rPr>
                <w:b/>
                <w:bCs/>
                <w:color w:val="000000"/>
                <w:sz w:val="26"/>
                <w:szCs w:val="26"/>
              </w:rPr>
              <w:t xml:space="preserve">дороги </w:t>
            </w:r>
            <w:r w:rsidR="00267816">
              <w:rPr>
                <w:b/>
                <w:bCs/>
                <w:color w:val="000000"/>
                <w:sz w:val="26"/>
                <w:szCs w:val="26"/>
              </w:rPr>
              <w:t>Народной улицы</w:t>
            </w:r>
          </w:p>
        </w:tc>
        <w:tc>
          <w:tcPr>
            <w:tcW w:w="1984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1D1DDB" w:rsidRDefault="001D1DDB" w:rsidP="001D1DDB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</w:p>
    <w:p w:rsidR="007C4D15" w:rsidRPr="009F2669" w:rsidRDefault="0002678F" w:rsidP="001D1DD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 w:rsidRPr="0002678F">
        <w:rPr>
          <w:color w:val="000000"/>
          <w:sz w:val="26"/>
          <w:szCs w:val="26"/>
        </w:rPr>
        <w:t>В соответствии с Федеральным</w:t>
      </w:r>
      <w:r w:rsidR="009F2669">
        <w:rPr>
          <w:color w:val="000000"/>
          <w:sz w:val="26"/>
          <w:szCs w:val="26"/>
        </w:rPr>
        <w:t>и законами</w:t>
      </w:r>
      <w:r w:rsidRPr="0002678F">
        <w:rPr>
          <w:color w:val="000000"/>
          <w:sz w:val="26"/>
          <w:szCs w:val="26"/>
        </w:rPr>
        <w:t xml:space="preserve"> от 10 декабря 1995 г. № 196-ФЗ "О безопасности дорожного движения",</w:t>
      </w:r>
      <w:r w:rsidR="009F2669">
        <w:rPr>
          <w:color w:val="000000"/>
          <w:sz w:val="26"/>
          <w:szCs w:val="26"/>
        </w:rPr>
        <w:t xml:space="preserve"> от 29 декабря 2017 г. № 443-ФЗ</w:t>
      </w:r>
      <w:r w:rsidRPr="0002678F">
        <w:rPr>
          <w:color w:val="000000"/>
          <w:sz w:val="26"/>
          <w:szCs w:val="26"/>
        </w:rPr>
        <w:t xml:space="preserve"> </w:t>
      </w:r>
      <w:r w:rsidR="001D1DDB">
        <w:rPr>
          <w:color w:val="000000"/>
          <w:sz w:val="26"/>
          <w:szCs w:val="26"/>
        </w:rPr>
        <w:br/>
        <w:t>"</w:t>
      </w:r>
      <w:r w:rsidR="009F2669" w:rsidRPr="009F2669">
        <w:rPr>
          <w:bCs/>
          <w:sz w:val="26"/>
          <w:szCs w:val="26"/>
        </w:rPr>
        <w:t>Об организации дорожного движения в Российской Федерации и о внесении изменений в отдельные законодательные акты Российской Федерации</w:t>
      </w:r>
      <w:r w:rsidR="001D1DDB">
        <w:rPr>
          <w:bCs/>
          <w:sz w:val="26"/>
          <w:szCs w:val="26"/>
        </w:rPr>
        <w:t>"</w:t>
      </w:r>
      <w:r w:rsidR="009F2669">
        <w:rPr>
          <w:bCs/>
          <w:sz w:val="26"/>
          <w:szCs w:val="26"/>
        </w:rPr>
        <w:t xml:space="preserve">, постановлением Администрации Новгородской области от 11.03.2012 № 112 </w:t>
      </w:r>
      <w:r w:rsidR="001D1DDB">
        <w:rPr>
          <w:bCs/>
          <w:sz w:val="26"/>
          <w:szCs w:val="26"/>
        </w:rPr>
        <w:br/>
        <w:t>"</w:t>
      </w:r>
      <w:r w:rsidR="009F2669">
        <w:rPr>
          <w:sz w:val="26"/>
          <w:szCs w:val="26"/>
        </w:rPr>
        <w:t>Об утверждении Порядка осуществления временных ограничения или прекращения движения транспортных средств по автомобильным дорогам регионального</w:t>
      </w:r>
      <w:proofErr w:type="gramEnd"/>
      <w:r w:rsidR="009F2669">
        <w:rPr>
          <w:sz w:val="26"/>
          <w:szCs w:val="26"/>
        </w:rPr>
        <w:t xml:space="preserve"> или межмуниципального и местного значения</w:t>
      </w:r>
      <w:r w:rsidR="001D1DDB">
        <w:rPr>
          <w:sz w:val="26"/>
          <w:szCs w:val="26"/>
        </w:rPr>
        <w:t>"</w:t>
      </w:r>
      <w:r w:rsidR="009F2669">
        <w:rPr>
          <w:sz w:val="26"/>
          <w:szCs w:val="26"/>
        </w:rPr>
        <w:t xml:space="preserve">, </w:t>
      </w:r>
      <w:r w:rsidRPr="0002678F">
        <w:rPr>
          <w:color w:val="000000"/>
          <w:sz w:val="26"/>
          <w:szCs w:val="26"/>
        </w:rPr>
        <w:t>Положением о порядке осуществления работ по прокладке, реконструкции и ремонту инженерных подземных коммуникаций и сооружений в Великом Новгороде, утвержденным решением Новгородской горо</w:t>
      </w:r>
      <w:r w:rsidR="00CE06EF">
        <w:rPr>
          <w:color w:val="000000"/>
          <w:sz w:val="26"/>
          <w:szCs w:val="26"/>
        </w:rPr>
        <w:t>дской Думы от 28.01.2000 № 842</w:t>
      </w:r>
      <w:r w:rsidRPr="0002678F">
        <w:rPr>
          <w:color w:val="000000"/>
          <w:sz w:val="26"/>
          <w:szCs w:val="26"/>
        </w:rPr>
        <w:t xml:space="preserve">, </w:t>
      </w:r>
      <w:r w:rsidR="00E33D14" w:rsidRPr="00E33D14">
        <w:rPr>
          <w:color w:val="000000"/>
          <w:sz w:val="26"/>
          <w:szCs w:val="26"/>
        </w:rPr>
        <w:t>на основании обращения</w:t>
      </w:r>
      <w:r w:rsidR="00A4593F">
        <w:rPr>
          <w:color w:val="000000"/>
          <w:sz w:val="26"/>
          <w:szCs w:val="26"/>
        </w:rPr>
        <w:t xml:space="preserve"> </w:t>
      </w:r>
      <w:r w:rsidR="00267816">
        <w:rPr>
          <w:color w:val="000000"/>
          <w:sz w:val="26"/>
          <w:szCs w:val="26"/>
        </w:rPr>
        <w:t>Киселева В</w:t>
      </w:r>
      <w:r w:rsidR="008C7B7B">
        <w:rPr>
          <w:color w:val="000000"/>
          <w:sz w:val="26"/>
          <w:szCs w:val="26"/>
        </w:rPr>
        <w:t>.</w:t>
      </w:r>
      <w:r w:rsidR="00267816">
        <w:rPr>
          <w:color w:val="000000"/>
          <w:sz w:val="26"/>
          <w:szCs w:val="26"/>
        </w:rPr>
        <w:t>К</w:t>
      </w:r>
      <w:r w:rsidR="008C7B7B">
        <w:rPr>
          <w:color w:val="000000"/>
          <w:sz w:val="26"/>
          <w:szCs w:val="26"/>
        </w:rPr>
        <w:t>.</w:t>
      </w:r>
      <w:r w:rsidR="00267816">
        <w:rPr>
          <w:color w:val="000000"/>
          <w:sz w:val="26"/>
          <w:szCs w:val="26"/>
        </w:rPr>
        <w:t xml:space="preserve"> </w:t>
      </w:r>
      <w:r w:rsidR="00E33D14" w:rsidRPr="00E33D14">
        <w:rPr>
          <w:color w:val="000000"/>
          <w:sz w:val="26"/>
          <w:szCs w:val="26"/>
        </w:rPr>
        <w:t xml:space="preserve">Администрация Великого Новгорода </w:t>
      </w:r>
      <w:r w:rsidR="00E33D14" w:rsidRPr="00E33D14">
        <w:rPr>
          <w:b/>
          <w:color w:val="000000"/>
          <w:sz w:val="26"/>
          <w:szCs w:val="26"/>
        </w:rPr>
        <w:t>постановляет:</w:t>
      </w:r>
    </w:p>
    <w:p w:rsidR="00C22EDD" w:rsidRPr="00A4593F" w:rsidRDefault="00851C86" w:rsidP="002678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C22EDD">
        <w:rPr>
          <w:color w:val="000000"/>
          <w:sz w:val="26"/>
          <w:szCs w:val="26"/>
        </w:rPr>
        <w:t xml:space="preserve">1. </w:t>
      </w:r>
      <w:proofErr w:type="gramStart"/>
      <w:r w:rsidR="009F2669">
        <w:rPr>
          <w:color w:val="000000"/>
          <w:sz w:val="26"/>
          <w:szCs w:val="26"/>
        </w:rPr>
        <w:t>Ввести временное</w:t>
      </w:r>
      <w:r w:rsidR="004B61CD">
        <w:rPr>
          <w:color w:val="000000"/>
          <w:sz w:val="26"/>
          <w:szCs w:val="26"/>
        </w:rPr>
        <w:t xml:space="preserve"> </w:t>
      </w:r>
      <w:r w:rsidR="001C6F4A">
        <w:rPr>
          <w:color w:val="000000"/>
          <w:sz w:val="26"/>
          <w:szCs w:val="26"/>
        </w:rPr>
        <w:t>прекращение</w:t>
      </w:r>
      <w:r w:rsidR="009F2669">
        <w:rPr>
          <w:color w:val="000000"/>
          <w:sz w:val="26"/>
          <w:szCs w:val="26"/>
        </w:rPr>
        <w:t xml:space="preserve"> движения транспортных средств</w:t>
      </w:r>
      <w:r w:rsidR="004B61CD">
        <w:rPr>
          <w:color w:val="000000"/>
          <w:sz w:val="26"/>
          <w:szCs w:val="26"/>
        </w:rPr>
        <w:t xml:space="preserve"> </w:t>
      </w:r>
      <w:r w:rsidR="00A67DF0">
        <w:rPr>
          <w:color w:val="000000"/>
          <w:sz w:val="26"/>
          <w:szCs w:val="26"/>
        </w:rPr>
        <w:br/>
      </w:r>
      <w:r w:rsidR="008C7B7B">
        <w:rPr>
          <w:color w:val="000000"/>
          <w:sz w:val="26"/>
          <w:szCs w:val="26"/>
        </w:rPr>
        <w:t xml:space="preserve">с </w:t>
      </w:r>
      <w:r w:rsidR="00267816">
        <w:rPr>
          <w:color w:val="000000"/>
          <w:sz w:val="26"/>
          <w:szCs w:val="26"/>
        </w:rPr>
        <w:t>8 по 25 декабря 2025</w:t>
      </w:r>
      <w:r w:rsidR="00267816" w:rsidRPr="00C22EDD">
        <w:rPr>
          <w:color w:val="000000"/>
          <w:sz w:val="26"/>
          <w:szCs w:val="26"/>
        </w:rPr>
        <w:t xml:space="preserve"> </w:t>
      </w:r>
      <w:r w:rsidR="00267816" w:rsidRPr="008B0C13">
        <w:rPr>
          <w:color w:val="000000"/>
          <w:sz w:val="26"/>
          <w:szCs w:val="26"/>
        </w:rPr>
        <w:t>года</w:t>
      </w:r>
      <w:r w:rsidR="00267816" w:rsidRPr="008B0C13">
        <w:rPr>
          <w:bCs/>
          <w:color w:val="000000"/>
          <w:sz w:val="26"/>
          <w:szCs w:val="26"/>
        </w:rPr>
        <w:t xml:space="preserve"> на проезжей части автомобильной дороги </w:t>
      </w:r>
      <w:r w:rsidR="00A67DF0">
        <w:rPr>
          <w:bCs/>
          <w:color w:val="000000"/>
          <w:sz w:val="26"/>
          <w:szCs w:val="26"/>
        </w:rPr>
        <w:br/>
      </w:r>
      <w:r w:rsidR="00267816">
        <w:rPr>
          <w:bCs/>
          <w:color w:val="000000"/>
          <w:sz w:val="26"/>
          <w:szCs w:val="26"/>
        </w:rPr>
        <w:t>Народной ул.,</w:t>
      </w:r>
      <w:r w:rsidR="00267816" w:rsidRPr="00A4593F">
        <w:rPr>
          <w:bCs/>
          <w:color w:val="000000"/>
          <w:sz w:val="26"/>
          <w:szCs w:val="26"/>
        </w:rPr>
        <w:t xml:space="preserve"> </w:t>
      </w:r>
      <w:r w:rsidR="008C7B7B">
        <w:rPr>
          <w:bCs/>
          <w:color w:val="000000"/>
          <w:sz w:val="26"/>
          <w:szCs w:val="26"/>
        </w:rPr>
        <w:t xml:space="preserve">на участке </w:t>
      </w:r>
      <w:r w:rsidR="00267816">
        <w:rPr>
          <w:bCs/>
          <w:color w:val="000000"/>
          <w:sz w:val="26"/>
          <w:szCs w:val="26"/>
        </w:rPr>
        <w:t>протяженностью 10 метров в районе дома № 31 по Народной ул.</w:t>
      </w:r>
      <w:r w:rsidR="00267816" w:rsidRPr="00A4593F">
        <w:rPr>
          <w:bCs/>
          <w:color w:val="000000"/>
          <w:sz w:val="26"/>
          <w:szCs w:val="26"/>
        </w:rPr>
        <w:t>,</w:t>
      </w:r>
      <w:r w:rsidR="00267816">
        <w:rPr>
          <w:bCs/>
          <w:color w:val="000000"/>
          <w:sz w:val="26"/>
          <w:szCs w:val="26"/>
        </w:rPr>
        <w:t xml:space="preserve"> </w:t>
      </w:r>
      <w:r w:rsidR="00267816" w:rsidRPr="00A4593F">
        <w:rPr>
          <w:bCs/>
          <w:color w:val="000000"/>
          <w:sz w:val="26"/>
          <w:szCs w:val="26"/>
        </w:rPr>
        <w:t xml:space="preserve">в связи с проведением </w:t>
      </w:r>
      <w:r w:rsidR="00267816">
        <w:rPr>
          <w:bCs/>
          <w:color w:val="000000"/>
          <w:sz w:val="26"/>
          <w:szCs w:val="26"/>
        </w:rPr>
        <w:t>работ по прокладке инженерных сетей водопровода и канализации.</w:t>
      </w:r>
      <w:proofErr w:type="gramEnd"/>
    </w:p>
    <w:p w:rsidR="00851C86" w:rsidRDefault="00C22EDD" w:rsidP="001D1DD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72069A">
        <w:rPr>
          <w:color w:val="000000"/>
          <w:sz w:val="26"/>
          <w:szCs w:val="26"/>
        </w:rPr>
        <w:t xml:space="preserve">2. </w:t>
      </w:r>
      <w:r w:rsidR="00267816">
        <w:rPr>
          <w:color w:val="000000"/>
          <w:sz w:val="26"/>
          <w:szCs w:val="26"/>
        </w:rPr>
        <w:t>Киселеву Владимиру Константиновичу</w:t>
      </w:r>
      <w:r w:rsidR="009F3778">
        <w:rPr>
          <w:color w:val="000000"/>
          <w:sz w:val="26"/>
          <w:szCs w:val="26"/>
        </w:rPr>
        <w:t>:</w:t>
      </w:r>
    </w:p>
    <w:p w:rsidR="00786F38" w:rsidRDefault="00851C86" w:rsidP="001D1DD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C22EDD">
        <w:rPr>
          <w:color w:val="000000"/>
          <w:sz w:val="26"/>
          <w:szCs w:val="26"/>
        </w:rPr>
        <w:t>2.1.</w:t>
      </w:r>
      <w:r w:rsidR="00786F38" w:rsidRPr="00C22EDD">
        <w:rPr>
          <w:color w:val="000000"/>
          <w:sz w:val="26"/>
          <w:szCs w:val="26"/>
        </w:rPr>
        <w:t xml:space="preserve"> </w:t>
      </w:r>
      <w:r w:rsidR="00786F38">
        <w:rPr>
          <w:color w:val="000000"/>
          <w:sz w:val="26"/>
          <w:szCs w:val="26"/>
        </w:rPr>
        <w:t>В соответствии с утвержденным проектом организации дорожного движения:</w:t>
      </w:r>
    </w:p>
    <w:p w:rsidR="00344F2A" w:rsidRDefault="00344F2A" w:rsidP="001D1DD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344F2A" w:rsidSect="00993118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786F38" w:rsidRPr="00C22EDD" w:rsidRDefault="00786F38" w:rsidP="001D1DD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у</w:t>
      </w:r>
      <w:r w:rsidRPr="00C22EDD">
        <w:rPr>
          <w:color w:val="000000"/>
          <w:sz w:val="26"/>
          <w:szCs w:val="26"/>
        </w:rPr>
        <w:t xml:space="preserve">становить соответствующие дорожные знаки и сигнализацию, обеспечить </w:t>
      </w:r>
      <w:proofErr w:type="gramStart"/>
      <w:r w:rsidRPr="00C22EDD">
        <w:rPr>
          <w:color w:val="000000"/>
          <w:sz w:val="26"/>
          <w:szCs w:val="26"/>
        </w:rPr>
        <w:t>контроль за</w:t>
      </w:r>
      <w:proofErr w:type="gramEnd"/>
      <w:r w:rsidRPr="00C22EDD">
        <w:rPr>
          <w:color w:val="000000"/>
          <w:sz w:val="26"/>
          <w:szCs w:val="26"/>
        </w:rPr>
        <w:t xml:space="preserve"> их техническим состоянием и сохранностью;</w:t>
      </w:r>
    </w:p>
    <w:p w:rsidR="00851C86" w:rsidRPr="00C22EDD" w:rsidRDefault="00786F38" w:rsidP="001D1DD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</w:t>
      </w:r>
      <w:r w:rsidRPr="00C22EDD">
        <w:rPr>
          <w:color w:val="000000"/>
          <w:sz w:val="26"/>
          <w:szCs w:val="26"/>
        </w:rPr>
        <w:t>беспечит</w:t>
      </w:r>
      <w:r>
        <w:rPr>
          <w:color w:val="000000"/>
          <w:sz w:val="26"/>
          <w:szCs w:val="26"/>
        </w:rPr>
        <w:t xml:space="preserve">ь </w:t>
      </w:r>
      <w:r w:rsidR="001D453D">
        <w:rPr>
          <w:color w:val="000000"/>
          <w:sz w:val="26"/>
          <w:szCs w:val="26"/>
        </w:rPr>
        <w:t>объезд участка</w:t>
      </w:r>
      <w:r w:rsidR="00344F2A">
        <w:rPr>
          <w:color w:val="000000"/>
          <w:sz w:val="26"/>
          <w:szCs w:val="26"/>
        </w:rPr>
        <w:t>, указанного в пункте 1 настоящего постановления,</w:t>
      </w:r>
      <w:r w:rsidRPr="00C22EDD">
        <w:rPr>
          <w:color w:val="000000"/>
          <w:sz w:val="26"/>
          <w:szCs w:val="26"/>
        </w:rPr>
        <w:t xml:space="preserve"> в период проведения работ;</w:t>
      </w:r>
    </w:p>
    <w:p w:rsidR="00851C86" w:rsidRPr="00C22EDD" w:rsidRDefault="009F2669" w:rsidP="001D1DD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2.2</w:t>
      </w:r>
      <w:r w:rsidR="00851C86" w:rsidRPr="00C22EDD">
        <w:rPr>
          <w:color w:val="000000"/>
          <w:sz w:val="26"/>
          <w:szCs w:val="26"/>
        </w:rPr>
        <w:t xml:space="preserve">. Получить разрешение на проведение земляных работ в муниципальном казенном учреждении Великого Новгорода </w:t>
      </w:r>
      <w:r w:rsidR="001D1DDB">
        <w:rPr>
          <w:color w:val="000000"/>
          <w:sz w:val="26"/>
          <w:szCs w:val="26"/>
        </w:rPr>
        <w:t>"</w:t>
      </w:r>
      <w:r w:rsidR="00851C86" w:rsidRPr="00C22EDD">
        <w:rPr>
          <w:color w:val="000000"/>
          <w:sz w:val="26"/>
          <w:szCs w:val="26"/>
        </w:rPr>
        <w:t>Городское хозяйство</w:t>
      </w:r>
      <w:r w:rsidR="001D1DDB">
        <w:rPr>
          <w:color w:val="000000"/>
          <w:sz w:val="26"/>
          <w:szCs w:val="26"/>
        </w:rPr>
        <w:t>"</w:t>
      </w:r>
      <w:r w:rsidR="00851C86" w:rsidRPr="00C22EDD">
        <w:rPr>
          <w:color w:val="000000"/>
          <w:sz w:val="26"/>
          <w:szCs w:val="26"/>
        </w:rPr>
        <w:t>;</w:t>
      </w:r>
    </w:p>
    <w:p w:rsidR="00851C86" w:rsidRPr="00C22EDD" w:rsidRDefault="009F2669" w:rsidP="001D1DD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2.3</w:t>
      </w:r>
      <w:r w:rsidR="00851C86" w:rsidRPr="00C22EDD">
        <w:rPr>
          <w:color w:val="000000"/>
          <w:sz w:val="26"/>
          <w:szCs w:val="26"/>
        </w:rPr>
        <w:t>. Восстановить асфальтовое покрытие проезжей части автомобильной дороги и нарушенные объекты благоустройства после проведения работ.</w:t>
      </w:r>
    </w:p>
    <w:p w:rsidR="00851C86" w:rsidRPr="00C22EDD" w:rsidRDefault="00851C86" w:rsidP="001D1DD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C22EDD">
        <w:rPr>
          <w:color w:val="000000"/>
          <w:sz w:val="26"/>
          <w:szCs w:val="26"/>
        </w:rPr>
        <w:t>3. Рекомендовать отделу ГИБДД УМВД Рос</w:t>
      </w:r>
      <w:r w:rsidR="001D1DDB">
        <w:rPr>
          <w:color w:val="000000"/>
          <w:sz w:val="26"/>
          <w:szCs w:val="26"/>
        </w:rPr>
        <w:t xml:space="preserve">сии по городу Великий Новгород </w:t>
      </w:r>
      <w:r w:rsidRPr="00C22EDD">
        <w:rPr>
          <w:color w:val="000000"/>
          <w:sz w:val="26"/>
          <w:szCs w:val="26"/>
        </w:rPr>
        <w:t xml:space="preserve">в период проведения работ обеспечить </w:t>
      </w:r>
      <w:proofErr w:type="gramStart"/>
      <w:r w:rsidRPr="00C22EDD">
        <w:rPr>
          <w:color w:val="000000"/>
          <w:sz w:val="26"/>
          <w:szCs w:val="26"/>
        </w:rPr>
        <w:t>контроль за</w:t>
      </w:r>
      <w:proofErr w:type="gramEnd"/>
      <w:r w:rsidRPr="00C22EDD">
        <w:rPr>
          <w:color w:val="000000"/>
          <w:sz w:val="26"/>
          <w:szCs w:val="26"/>
        </w:rPr>
        <w:t xml:space="preserve"> выполнением требований дорожных знаков</w:t>
      </w:r>
      <w:r w:rsidR="00F32532">
        <w:rPr>
          <w:color w:val="000000"/>
          <w:sz w:val="26"/>
          <w:szCs w:val="26"/>
        </w:rPr>
        <w:t>, установленных</w:t>
      </w:r>
      <w:r w:rsidRPr="00C22EDD">
        <w:rPr>
          <w:color w:val="000000"/>
          <w:sz w:val="26"/>
          <w:szCs w:val="26"/>
        </w:rPr>
        <w:t xml:space="preserve"> </w:t>
      </w:r>
      <w:r w:rsidR="00344F2A">
        <w:rPr>
          <w:color w:val="000000"/>
          <w:sz w:val="26"/>
          <w:szCs w:val="26"/>
        </w:rPr>
        <w:t>в соответствии с проектом</w:t>
      </w:r>
      <w:r w:rsidR="00344F2A" w:rsidRPr="00C22EDD">
        <w:rPr>
          <w:color w:val="000000"/>
          <w:sz w:val="26"/>
          <w:szCs w:val="26"/>
        </w:rPr>
        <w:t xml:space="preserve"> организации дорожного движения </w:t>
      </w:r>
      <w:r w:rsidRPr="00C22EDD">
        <w:rPr>
          <w:color w:val="000000"/>
          <w:sz w:val="26"/>
          <w:szCs w:val="26"/>
        </w:rPr>
        <w:t>на участке дороги, указанном в пункте 1 на</w:t>
      </w:r>
      <w:r w:rsidR="00344F2A">
        <w:rPr>
          <w:color w:val="000000"/>
          <w:sz w:val="26"/>
          <w:szCs w:val="26"/>
        </w:rPr>
        <w:t>стоящего постановления</w:t>
      </w:r>
      <w:r w:rsidRPr="00C22EDD">
        <w:rPr>
          <w:color w:val="000000"/>
          <w:sz w:val="26"/>
          <w:szCs w:val="26"/>
        </w:rPr>
        <w:t>.</w:t>
      </w:r>
    </w:p>
    <w:p w:rsidR="001D453D" w:rsidRPr="002B2D68" w:rsidRDefault="00851C86" w:rsidP="002B2D6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C22EDD">
        <w:rPr>
          <w:color w:val="000000"/>
          <w:sz w:val="26"/>
          <w:szCs w:val="26"/>
        </w:rPr>
        <w:t>4.</w:t>
      </w:r>
      <w:r w:rsidRPr="003F2F00">
        <w:rPr>
          <w:color w:val="000000"/>
          <w:sz w:val="26"/>
          <w:szCs w:val="26"/>
        </w:rPr>
        <w:t xml:space="preserve"> </w:t>
      </w:r>
      <w:r w:rsidR="003F2F00" w:rsidRPr="003F2F00">
        <w:rPr>
          <w:sz w:val="26"/>
          <w:szCs w:val="26"/>
        </w:rPr>
        <w:t>Управлению по работе со средствами массовой информации Администрации Великого Новгорода обесп</w:t>
      </w:r>
      <w:r w:rsidR="002B2D68">
        <w:rPr>
          <w:sz w:val="26"/>
          <w:szCs w:val="26"/>
        </w:rPr>
        <w:t>ечить информирование населения о срок</w:t>
      </w:r>
      <w:r w:rsidR="00344F2A">
        <w:rPr>
          <w:sz w:val="26"/>
          <w:szCs w:val="26"/>
        </w:rPr>
        <w:t>е</w:t>
      </w:r>
      <w:r w:rsidR="002B2D68">
        <w:rPr>
          <w:sz w:val="26"/>
          <w:szCs w:val="26"/>
        </w:rPr>
        <w:t xml:space="preserve"> проведения работ.</w:t>
      </w:r>
    </w:p>
    <w:p w:rsidR="00310566" w:rsidRPr="00C22EDD" w:rsidRDefault="00C22EDD" w:rsidP="001D1DD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3F2F00">
        <w:rPr>
          <w:color w:val="000000"/>
          <w:sz w:val="26"/>
          <w:szCs w:val="26"/>
        </w:rPr>
        <w:t xml:space="preserve">5. </w:t>
      </w:r>
      <w:proofErr w:type="gramStart"/>
      <w:r w:rsidRPr="003F2F00">
        <w:rPr>
          <w:color w:val="000000"/>
          <w:sz w:val="26"/>
          <w:szCs w:val="26"/>
        </w:rPr>
        <w:t>Контроль за</w:t>
      </w:r>
      <w:proofErr w:type="gramEnd"/>
      <w:r w:rsidRPr="003F2F00">
        <w:rPr>
          <w:color w:val="000000"/>
          <w:sz w:val="26"/>
          <w:szCs w:val="26"/>
        </w:rPr>
        <w:t xml:space="preserve"> исполнением</w:t>
      </w:r>
      <w:r w:rsidRPr="00C22EDD">
        <w:rPr>
          <w:color w:val="000000"/>
          <w:sz w:val="26"/>
          <w:szCs w:val="26"/>
        </w:rPr>
        <w:t xml:space="preserve"> </w:t>
      </w:r>
      <w:r w:rsidR="00993118">
        <w:rPr>
          <w:color w:val="000000"/>
          <w:sz w:val="26"/>
          <w:szCs w:val="26"/>
        </w:rPr>
        <w:t>Киселевым В.</w:t>
      </w:r>
      <w:r w:rsidR="00267816">
        <w:rPr>
          <w:color w:val="000000"/>
          <w:sz w:val="26"/>
          <w:szCs w:val="26"/>
        </w:rPr>
        <w:t>К.</w:t>
      </w:r>
      <w:r w:rsidR="00A30BBA">
        <w:rPr>
          <w:color w:val="000000"/>
          <w:sz w:val="26"/>
          <w:szCs w:val="26"/>
        </w:rPr>
        <w:t xml:space="preserve"> </w:t>
      </w:r>
      <w:r w:rsidR="001D1DDB">
        <w:rPr>
          <w:color w:val="000000"/>
          <w:sz w:val="26"/>
          <w:szCs w:val="26"/>
        </w:rPr>
        <w:t>пункт</w:t>
      </w:r>
      <w:r w:rsidR="00344F2A">
        <w:rPr>
          <w:color w:val="000000"/>
          <w:sz w:val="26"/>
          <w:szCs w:val="26"/>
        </w:rPr>
        <w:t>а</w:t>
      </w:r>
      <w:r w:rsidR="001D1DDB">
        <w:rPr>
          <w:color w:val="000000"/>
          <w:sz w:val="26"/>
          <w:szCs w:val="26"/>
        </w:rPr>
        <w:t xml:space="preserve"> </w:t>
      </w:r>
      <w:r w:rsidR="00344F2A">
        <w:rPr>
          <w:color w:val="000000"/>
          <w:sz w:val="26"/>
          <w:szCs w:val="26"/>
        </w:rPr>
        <w:t>2</w:t>
      </w:r>
      <w:r w:rsidR="00851C86" w:rsidRPr="00C22EDD">
        <w:rPr>
          <w:color w:val="000000"/>
          <w:sz w:val="26"/>
          <w:szCs w:val="26"/>
        </w:rPr>
        <w:t xml:space="preserve"> настоящего постановления возложить на МКУ </w:t>
      </w:r>
      <w:r w:rsidR="001D1DDB">
        <w:rPr>
          <w:color w:val="000000"/>
          <w:sz w:val="26"/>
          <w:szCs w:val="26"/>
        </w:rPr>
        <w:t>"</w:t>
      </w:r>
      <w:r w:rsidR="00851C86" w:rsidRPr="00C22EDD">
        <w:rPr>
          <w:color w:val="000000"/>
          <w:sz w:val="26"/>
          <w:szCs w:val="26"/>
        </w:rPr>
        <w:t>Городское хозяйство</w:t>
      </w:r>
      <w:r w:rsidR="001D1DDB">
        <w:rPr>
          <w:color w:val="000000"/>
          <w:sz w:val="26"/>
          <w:szCs w:val="26"/>
        </w:rPr>
        <w:t>"</w:t>
      </w:r>
      <w:r w:rsidR="00851C86" w:rsidRPr="00C22EDD">
        <w:rPr>
          <w:color w:val="000000"/>
          <w:sz w:val="26"/>
          <w:szCs w:val="26"/>
        </w:rPr>
        <w:t>.</w:t>
      </w:r>
    </w:p>
    <w:p w:rsidR="00237686" w:rsidRPr="00C22EDD" w:rsidRDefault="00880E4E" w:rsidP="001D1DD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C22EDD">
        <w:rPr>
          <w:color w:val="000000"/>
          <w:sz w:val="26"/>
          <w:szCs w:val="26"/>
        </w:rPr>
        <w:t>6</w:t>
      </w:r>
      <w:r w:rsidR="00851C86" w:rsidRPr="00C22EDD">
        <w:rPr>
          <w:color w:val="000000"/>
          <w:sz w:val="26"/>
          <w:szCs w:val="26"/>
        </w:rPr>
        <w:t>. Опубликовать настоящее по</w:t>
      </w:r>
      <w:r w:rsidR="00BC095B">
        <w:rPr>
          <w:color w:val="000000"/>
          <w:sz w:val="26"/>
          <w:szCs w:val="26"/>
        </w:rPr>
        <w:t xml:space="preserve">становление в газете </w:t>
      </w:r>
      <w:r w:rsidR="001D1DDB">
        <w:rPr>
          <w:color w:val="000000"/>
          <w:sz w:val="26"/>
          <w:szCs w:val="26"/>
        </w:rPr>
        <w:t>"</w:t>
      </w:r>
      <w:r w:rsidR="00BC095B">
        <w:rPr>
          <w:color w:val="000000"/>
          <w:sz w:val="26"/>
          <w:szCs w:val="26"/>
        </w:rPr>
        <w:t>Новгород</w:t>
      </w:r>
      <w:r w:rsidR="001D1DDB">
        <w:rPr>
          <w:color w:val="000000"/>
          <w:sz w:val="26"/>
          <w:szCs w:val="26"/>
        </w:rPr>
        <w:t>"</w:t>
      </w:r>
      <w:r w:rsidR="00BC095B">
        <w:rPr>
          <w:color w:val="000000"/>
          <w:sz w:val="26"/>
          <w:szCs w:val="26"/>
        </w:rPr>
        <w:t xml:space="preserve"> и </w:t>
      </w:r>
      <w:r w:rsidR="00F765DB">
        <w:rPr>
          <w:color w:val="000000"/>
          <w:sz w:val="26"/>
          <w:szCs w:val="26"/>
        </w:rPr>
        <w:t xml:space="preserve">разместить </w:t>
      </w:r>
      <w:r w:rsidR="00BC095B">
        <w:rPr>
          <w:color w:val="000000"/>
          <w:sz w:val="26"/>
          <w:szCs w:val="26"/>
        </w:rPr>
        <w:t>на официальных сайтах Администрации Великого Новгорода</w:t>
      </w:r>
      <w:r w:rsidR="00F765DB">
        <w:rPr>
          <w:color w:val="000000"/>
          <w:sz w:val="26"/>
          <w:szCs w:val="26"/>
        </w:rPr>
        <w:t xml:space="preserve"> в сети Интернет</w:t>
      </w:r>
      <w:r w:rsidR="00BC095B">
        <w:rPr>
          <w:color w:val="000000"/>
          <w:sz w:val="26"/>
          <w:szCs w:val="26"/>
        </w:rPr>
        <w:t>.</w:t>
      </w:r>
    </w:p>
    <w:p w:rsidR="004B61CD" w:rsidRDefault="004B61CD" w:rsidP="00673792">
      <w:pPr>
        <w:widowControl w:val="0"/>
        <w:tabs>
          <w:tab w:val="left" w:pos="771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993118" w:rsidRPr="00993118" w:rsidRDefault="00993118" w:rsidP="00993118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993118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Заместитель Главы администрации </w:t>
      </w:r>
      <w:r w:rsidRPr="00993118">
        <w:rPr>
          <w:rFonts w:eastAsiaTheme="minorHAnsi"/>
          <w:b/>
          <w:bCs/>
          <w:color w:val="000000"/>
          <w:sz w:val="26"/>
          <w:szCs w:val="26"/>
          <w:lang w:eastAsia="en-US"/>
        </w:rPr>
        <w:tab/>
        <w:t>С.О. Андреев</w:t>
      </w:r>
    </w:p>
    <w:p w:rsidR="00237686" w:rsidRPr="0022609B" w:rsidRDefault="00015A8E" w:rsidP="00993118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 w:rsidRPr="0022609B"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1D1DDB" w:rsidRPr="00993118" w:rsidRDefault="001D1DDB" w:rsidP="009931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1D1DDB" w:rsidRDefault="001D1DDB" w:rsidP="009931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93118" w:rsidRDefault="00993118" w:rsidP="009931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93118" w:rsidRDefault="00993118" w:rsidP="009931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93118" w:rsidRDefault="00993118" w:rsidP="009931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93118" w:rsidRDefault="00993118" w:rsidP="009931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93118" w:rsidRDefault="00993118" w:rsidP="009931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93118" w:rsidRDefault="00993118" w:rsidP="009931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93118" w:rsidRDefault="00993118" w:rsidP="009931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93118" w:rsidRDefault="00993118" w:rsidP="009931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93118" w:rsidRDefault="00993118" w:rsidP="009931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993118" w:rsidRDefault="00993118" w:rsidP="0099311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1D1DDB" w:rsidRDefault="00993118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993118" w:rsidRPr="00993118" w:rsidRDefault="00993118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4836п</w:t>
      </w:r>
    </w:p>
    <w:sectPr w:rsidR="00993118" w:rsidRPr="00993118" w:rsidSect="00993118">
      <w:headerReference w:type="first" r:id="rId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3C4" w:rsidRDefault="005163C4" w:rsidP="008E6470">
      <w:pPr>
        <w:spacing w:after="0" w:line="240" w:lineRule="auto"/>
      </w:pPr>
      <w:r>
        <w:separator/>
      </w:r>
    </w:p>
  </w:endnote>
  <w:endnote w:type="continuationSeparator" w:id="0">
    <w:p w:rsidR="005163C4" w:rsidRDefault="005163C4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3C4" w:rsidRDefault="005163C4" w:rsidP="008E6470">
      <w:pPr>
        <w:spacing w:after="0" w:line="240" w:lineRule="auto"/>
      </w:pPr>
      <w:r>
        <w:separator/>
      </w:r>
    </w:p>
  </w:footnote>
  <w:footnote w:type="continuationSeparator" w:id="0">
    <w:p w:rsidR="005163C4" w:rsidRDefault="005163C4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28059524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344F2A" w:rsidRPr="00344F2A" w:rsidRDefault="00344F2A" w:rsidP="00344F2A">
        <w:pPr>
          <w:pStyle w:val="a5"/>
          <w:widowControl w:val="0"/>
          <w:jc w:val="center"/>
          <w:rPr>
            <w:sz w:val="24"/>
          </w:rPr>
        </w:pPr>
        <w:r w:rsidRPr="00344F2A">
          <w:rPr>
            <w:sz w:val="24"/>
          </w:rPr>
          <w:fldChar w:fldCharType="begin"/>
        </w:r>
        <w:r w:rsidRPr="00344F2A">
          <w:rPr>
            <w:sz w:val="24"/>
          </w:rPr>
          <w:instrText>PAGE   \* MERGEFORMAT</w:instrText>
        </w:r>
        <w:r w:rsidRPr="00344F2A">
          <w:rPr>
            <w:sz w:val="24"/>
          </w:rPr>
          <w:fldChar w:fldCharType="separate"/>
        </w:r>
        <w:r w:rsidR="000F53D1">
          <w:rPr>
            <w:noProof/>
            <w:sz w:val="24"/>
          </w:rPr>
          <w:t>2</w:t>
        </w:r>
        <w:r w:rsidRPr="00344F2A">
          <w:rPr>
            <w:sz w:val="24"/>
          </w:rPr>
          <w:fldChar w:fldCharType="end"/>
        </w:r>
      </w:p>
    </w:sdtContent>
  </w:sdt>
  <w:p w:rsidR="00344F2A" w:rsidRPr="00344F2A" w:rsidRDefault="00344F2A" w:rsidP="00344F2A">
    <w:pPr>
      <w:pStyle w:val="a5"/>
      <w:widowControl w:val="0"/>
      <w:jc w:val="center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BEC"/>
    <w:rsid w:val="00003246"/>
    <w:rsid w:val="00005983"/>
    <w:rsid w:val="00010C79"/>
    <w:rsid w:val="00015A8E"/>
    <w:rsid w:val="00020D79"/>
    <w:rsid w:val="0002678F"/>
    <w:rsid w:val="00033D86"/>
    <w:rsid w:val="00084A95"/>
    <w:rsid w:val="000979B3"/>
    <w:rsid w:val="000A72E8"/>
    <w:rsid w:val="000C06A3"/>
    <w:rsid w:val="000C2943"/>
    <w:rsid w:val="000C4B2D"/>
    <w:rsid w:val="000D6A99"/>
    <w:rsid w:val="000E3809"/>
    <w:rsid w:val="000E3BDD"/>
    <w:rsid w:val="000E7C5A"/>
    <w:rsid w:val="000F40EE"/>
    <w:rsid w:val="000F53D1"/>
    <w:rsid w:val="001104BE"/>
    <w:rsid w:val="001327E0"/>
    <w:rsid w:val="00161EB6"/>
    <w:rsid w:val="0017581F"/>
    <w:rsid w:val="00181C87"/>
    <w:rsid w:val="001A4420"/>
    <w:rsid w:val="001B2ABF"/>
    <w:rsid w:val="001C6F4A"/>
    <w:rsid w:val="001D1DDB"/>
    <w:rsid w:val="001D453D"/>
    <w:rsid w:val="001D4E91"/>
    <w:rsid w:val="0020307F"/>
    <w:rsid w:val="00222543"/>
    <w:rsid w:val="0022609B"/>
    <w:rsid w:val="00237686"/>
    <w:rsid w:val="00267816"/>
    <w:rsid w:val="002844FA"/>
    <w:rsid w:val="00294736"/>
    <w:rsid w:val="002A53D4"/>
    <w:rsid w:val="002A5AAA"/>
    <w:rsid w:val="002A69EF"/>
    <w:rsid w:val="002B1D44"/>
    <w:rsid w:val="002B2D68"/>
    <w:rsid w:val="002D3C88"/>
    <w:rsid w:val="00310566"/>
    <w:rsid w:val="00333B6D"/>
    <w:rsid w:val="00344F2A"/>
    <w:rsid w:val="003503ED"/>
    <w:rsid w:val="003749D2"/>
    <w:rsid w:val="003C600A"/>
    <w:rsid w:val="003D08CD"/>
    <w:rsid w:val="003F21E2"/>
    <w:rsid w:val="003F2F00"/>
    <w:rsid w:val="004062B4"/>
    <w:rsid w:val="004170F6"/>
    <w:rsid w:val="00421C00"/>
    <w:rsid w:val="00456F86"/>
    <w:rsid w:val="00476EA6"/>
    <w:rsid w:val="004910D5"/>
    <w:rsid w:val="00495A6F"/>
    <w:rsid w:val="004A4CBD"/>
    <w:rsid w:val="004B61CD"/>
    <w:rsid w:val="004C541E"/>
    <w:rsid w:val="004D21AD"/>
    <w:rsid w:val="004D6933"/>
    <w:rsid w:val="004F6BF4"/>
    <w:rsid w:val="005102EF"/>
    <w:rsid w:val="005163C4"/>
    <w:rsid w:val="005A4DF2"/>
    <w:rsid w:val="005B3558"/>
    <w:rsid w:val="005B35E8"/>
    <w:rsid w:val="005D60C8"/>
    <w:rsid w:val="005F4F61"/>
    <w:rsid w:val="00636F01"/>
    <w:rsid w:val="00656107"/>
    <w:rsid w:val="00673792"/>
    <w:rsid w:val="00675F69"/>
    <w:rsid w:val="006A0751"/>
    <w:rsid w:val="006A69F1"/>
    <w:rsid w:val="006B1D72"/>
    <w:rsid w:val="006B3C4E"/>
    <w:rsid w:val="006E1C7D"/>
    <w:rsid w:val="0072069A"/>
    <w:rsid w:val="00726977"/>
    <w:rsid w:val="007436F3"/>
    <w:rsid w:val="007571FC"/>
    <w:rsid w:val="00786F38"/>
    <w:rsid w:val="00797388"/>
    <w:rsid w:val="007C4D15"/>
    <w:rsid w:val="007F1C5F"/>
    <w:rsid w:val="007F6BEC"/>
    <w:rsid w:val="007F76DE"/>
    <w:rsid w:val="00830DD9"/>
    <w:rsid w:val="0083129B"/>
    <w:rsid w:val="008374AE"/>
    <w:rsid w:val="00851C86"/>
    <w:rsid w:val="00867AF4"/>
    <w:rsid w:val="00880E4E"/>
    <w:rsid w:val="008877DC"/>
    <w:rsid w:val="00897181"/>
    <w:rsid w:val="008A4F49"/>
    <w:rsid w:val="008A7AB2"/>
    <w:rsid w:val="008B0C13"/>
    <w:rsid w:val="008C7B7B"/>
    <w:rsid w:val="008D110A"/>
    <w:rsid w:val="008E4F5E"/>
    <w:rsid w:val="008E6470"/>
    <w:rsid w:val="0098352F"/>
    <w:rsid w:val="00993118"/>
    <w:rsid w:val="009A5F87"/>
    <w:rsid w:val="009C74F8"/>
    <w:rsid w:val="009D1849"/>
    <w:rsid w:val="009E596D"/>
    <w:rsid w:val="009F2669"/>
    <w:rsid w:val="009F3778"/>
    <w:rsid w:val="00A30BBA"/>
    <w:rsid w:val="00A4593F"/>
    <w:rsid w:val="00A573B2"/>
    <w:rsid w:val="00A67DF0"/>
    <w:rsid w:val="00A90AF8"/>
    <w:rsid w:val="00A96531"/>
    <w:rsid w:val="00AE5184"/>
    <w:rsid w:val="00AF0EBC"/>
    <w:rsid w:val="00AF5782"/>
    <w:rsid w:val="00B07902"/>
    <w:rsid w:val="00B35243"/>
    <w:rsid w:val="00B4063D"/>
    <w:rsid w:val="00B410CF"/>
    <w:rsid w:val="00B54D98"/>
    <w:rsid w:val="00B55C74"/>
    <w:rsid w:val="00B864C9"/>
    <w:rsid w:val="00B87196"/>
    <w:rsid w:val="00B9665C"/>
    <w:rsid w:val="00BA0326"/>
    <w:rsid w:val="00BB6DEC"/>
    <w:rsid w:val="00BC095B"/>
    <w:rsid w:val="00BC343D"/>
    <w:rsid w:val="00BC40A3"/>
    <w:rsid w:val="00BD7884"/>
    <w:rsid w:val="00BE648B"/>
    <w:rsid w:val="00C02D33"/>
    <w:rsid w:val="00C22EDD"/>
    <w:rsid w:val="00C91329"/>
    <w:rsid w:val="00C96F08"/>
    <w:rsid w:val="00CD5732"/>
    <w:rsid w:val="00CE06EF"/>
    <w:rsid w:val="00CF102F"/>
    <w:rsid w:val="00CF3CA9"/>
    <w:rsid w:val="00D03EED"/>
    <w:rsid w:val="00D5600F"/>
    <w:rsid w:val="00D85C11"/>
    <w:rsid w:val="00DC0444"/>
    <w:rsid w:val="00DC3009"/>
    <w:rsid w:val="00DF0932"/>
    <w:rsid w:val="00DF602B"/>
    <w:rsid w:val="00E16971"/>
    <w:rsid w:val="00E33D14"/>
    <w:rsid w:val="00E36786"/>
    <w:rsid w:val="00E4411C"/>
    <w:rsid w:val="00E7332B"/>
    <w:rsid w:val="00E751CF"/>
    <w:rsid w:val="00E81130"/>
    <w:rsid w:val="00EA34F2"/>
    <w:rsid w:val="00EE373E"/>
    <w:rsid w:val="00EF0715"/>
    <w:rsid w:val="00F015BF"/>
    <w:rsid w:val="00F050E1"/>
    <w:rsid w:val="00F32532"/>
    <w:rsid w:val="00F76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A965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A965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gu\Desktop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0F62D0-ED85-4B8C-A19F-937744B7C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9</TotalTime>
  <Pages>2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Рискулова Галина Юрьевна</dc:creator>
  <cp:lastModifiedBy>Савельева Наталья Владимировна</cp:lastModifiedBy>
  <cp:revision>9</cp:revision>
  <cp:lastPrinted>2025-12-02T07:35:00Z</cp:lastPrinted>
  <dcterms:created xsi:type="dcterms:W3CDTF">2025-11-21T06:17:00Z</dcterms:created>
  <dcterms:modified xsi:type="dcterms:W3CDTF">2025-12-03T11:53:00Z</dcterms:modified>
</cp:coreProperties>
</file>