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D1DDB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7F76DE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40"/>
        <w:gridCol w:w="1984"/>
      </w:tblGrid>
      <w:tr w:rsidR="00237686" w:rsidRPr="00B864C9" w:rsidTr="00F765DB">
        <w:trPr>
          <w:trHeight w:val="998"/>
        </w:trPr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540" w:type="dxa"/>
          </w:tcPr>
          <w:p w:rsidR="00237686" w:rsidRPr="00B864C9" w:rsidRDefault="00775C99" w:rsidP="00E8608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временном ограничении </w:t>
            </w:r>
            <w:r w:rsidRPr="00880E4E">
              <w:rPr>
                <w:b/>
                <w:bCs/>
                <w:color w:val="000000"/>
                <w:sz w:val="26"/>
                <w:szCs w:val="26"/>
              </w:rPr>
              <w:t>движе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ния транспортных </w:t>
            </w:r>
            <w:r w:rsidR="00AE3736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средств </w:t>
            </w:r>
            <w:r w:rsidRPr="00880E4E">
              <w:rPr>
                <w:b/>
                <w:bCs/>
                <w:color w:val="000000"/>
                <w:sz w:val="26"/>
                <w:szCs w:val="26"/>
              </w:rPr>
              <w:t xml:space="preserve">на проезжей части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автомобильной </w:t>
            </w:r>
            <w:r w:rsidR="00AE3736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дороги </w:t>
            </w:r>
            <w:r w:rsidR="00E86085">
              <w:rPr>
                <w:b/>
                <w:bCs/>
                <w:color w:val="000000"/>
                <w:sz w:val="26"/>
                <w:szCs w:val="26"/>
              </w:rPr>
              <w:t>Ильина</w:t>
            </w:r>
            <w:r w:rsidR="00AE3736">
              <w:rPr>
                <w:b/>
                <w:bCs/>
                <w:color w:val="000000"/>
                <w:sz w:val="26"/>
                <w:szCs w:val="26"/>
              </w:rPr>
              <w:t xml:space="preserve"> улицы</w:t>
            </w:r>
          </w:p>
        </w:tc>
        <w:tc>
          <w:tcPr>
            <w:tcW w:w="1984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DDB" w:rsidRDefault="001D1DDB" w:rsidP="001D1DDB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</w:p>
    <w:p w:rsidR="007C4D15" w:rsidRPr="009F2669" w:rsidRDefault="0002678F" w:rsidP="001D1D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02678F">
        <w:rPr>
          <w:color w:val="000000"/>
          <w:sz w:val="26"/>
          <w:szCs w:val="26"/>
        </w:rPr>
        <w:t>В соответствии с Федеральным</w:t>
      </w:r>
      <w:r w:rsidR="009F2669">
        <w:rPr>
          <w:color w:val="000000"/>
          <w:sz w:val="26"/>
          <w:szCs w:val="26"/>
        </w:rPr>
        <w:t>и законами</w:t>
      </w:r>
      <w:r w:rsidRPr="0002678F">
        <w:rPr>
          <w:color w:val="000000"/>
          <w:sz w:val="26"/>
          <w:szCs w:val="26"/>
        </w:rPr>
        <w:t xml:space="preserve"> от 10 декабря 1995 г. № 196-ФЗ </w:t>
      </w:r>
      <w:r w:rsidR="001D1DDB">
        <w:rPr>
          <w:color w:val="000000"/>
          <w:sz w:val="26"/>
          <w:szCs w:val="26"/>
        </w:rPr>
        <w:br/>
      </w:r>
      <w:r w:rsidRPr="0002678F">
        <w:rPr>
          <w:color w:val="000000"/>
          <w:sz w:val="26"/>
          <w:szCs w:val="26"/>
        </w:rPr>
        <w:t>"О безопасности дорожного движения",</w:t>
      </w:r>
      <w:r w:rsidR="009F2669">
        <w:rPr>
          <w:color w:val="000000"/>
          <w:sz w:val="26"/>
          <w:szCs w:val="26"/>
        </w:rPr>
        <w:t xml:space="preserve"> от 29 декабря 2017 г. № 443-ФЗ</w:t>
      </w:r>
      <w:r w:rsidRPr="0002678F">
        <w:rPr>
          <w:color w:val="000000"/>
          <w:sz w:val="26"/>
          <w:szCs w:val="26"/>
        </w:rPr>
        <w:t xml:space="preserve"> </w:t>
      </w:r>
      <w:r w:rsidR="001D1DDB">
        <w:rPr>
          <w:color w:val="000000"/>
          <w:sz w:val="26"/>
          <w:szCs w:val="26"/>
        </w:rPr>
        <w:br/>
        <w:t>"</w:t>
      </w:r>
      <w:r w:rsidR="009F2669" w:rsidRPr="009F2669">
        <w:rPr>
          <w:bCs/>
          <w:sz w:val="26"/>
          <w:szCs w:val="26"/>
        </w:rPr>
        <w:t>Об организации дорожного движения в Российской Федерации и о внесении изменений в отдельные законодательные акты Российской Федерации</w:t>
      </w:r>
      <w:r w:rsidR="001D1DDB">
        <w:rPr>
          <w:bCs/>
          <w:sz w:val="26"/>
          <w:szCs w:val="26"/>
        </w:rPr>
        <w:t>"</w:t>
      </w:r>
      <w:r w:rsidR="009F2669">
        <w:rPr>
          <w:bCs/>
          <w:sz w:val="26"/>
          <w:szCs w:val="26"/>
        </w:rPr>
        <w:t xml:space="preserve">, постановлением Администрации Новгородской области от 11.03.2012 № 112 </w:t>
      </w:r>
      <w:r w:rsidR="001D1DDB">
        <w:rPr>
          <w:bCs/>
          <w:sz w:val="26"/>
          <w:szCs w:val="26"/>
        </w:rPr>
        <w:br/>
        <w:t>"</w:t>
      </w:r>
      <w:r w:rsidR="009F2669">
        <w:rPr>
          <w:sz w:val="26"/>
          <w:szCs w:val="26"/>
        </w:rPr>
        <w:t>Об утверждении Порядка осуществления временных ограничения или прекращения движения транспортных средств по автомобильным дорогам регионального</w:t>
      </w:r>
      <w:proofErr w:type="gramEnd"/>
      <w:r w:rsidR="009F2669">
        <w:rPr>
          <w:sz w:val="26"/>
          <w:szCs w:val="26"/>
        </w:rPr>
        <w:t xml:space="preserve"> или межмуниципального и местного значения</w:t>
      </w:r>
      <w:r w:rsidR="001D1DDB">
        <w:rPr>
          <w:sz w:val="26"/>
          <w:szCs w:val="26"/>
        </w:rPr>
        <w:t>"</w:t>
      </w:r>
      <w:r w:rsidR="009F2669">
        <w:rPr>
          <w:sz w:val="26"/>
          <w:szCs w:val="26"/>
        </w:rPr>
        <w:t xml:space="preserve">, </w:t>
      </w:r>
      <w:r w:rsidRPr="0002678F">
        <w:rPr>
          <w:color w:val="000000"/>
          <w:sz w:val="26"/>
          <w:szCs w:val="26"/>
        </w:rPr>
        <w:t>Положением о порядке осуществления работ по прокладке, реконструкции и ремонту инженерных подземных коммуникаций и сооружений в Великом Новгороде, утвержденным решением Новгородской горо</w:t>
      </w:r>
      <w:r w:rsidR="00CE06EF">
        <w:rPr>
          <w:color w:val="000000"/>
          <w:sz w:val="26"/>
          <w:szCs w:val="26"/>
        </w:rPr>
        <w:t>дской Думы от 28.01.2000 № 842</w:t>
      </w:r>
      <w:r w:rsidRPr="0002678F">
        <w:rPr>
          <w:color w:val="000000"/>
          <w:sz w:val="26"/>
          <w:szCs w:val="26"/>
        </w:rPr>
        <w:t xml:space="preserve">, </w:t>
      </w:r>
      <w:r w:rsidR="00E33D14" w:rsidRPr="00E33D14">
        <w:rPr>
          <w:color w:val="000000"/>
          <w:sz w:val="26"/>
          <w:szCs w:val="26"/>
        </w:rPr>
        <w:t>на основании обращения</w:t>
      </w:r>
      <w:r w:rsidR="00A4593F">
        <w:rPr>
          <w:color w:val="000000"/>
          <w:sz w:val="26"/>
          <w:szCs w:val="26"/>
        </w:rPr>
        <w:t xml:space="preserve"> </w:t>
      </w:r>
      <w:r w:rsidR="00AE3736">
        <w:rPr>
          <w:color w:val="000000"/>
          <w:sz w:val="26"/>
          <w:szCs w:val="26"/>
        </w:rPr>
        <w:t>АО "</w:t>
      </w:r>
      <w:proofErr w:type="spellStart"/>
      <w:r w:rsidR="00AE3736">
        <w:rPr>
          <w:color w:val="000000"/>
          <w:sz w:val="26"/>
          <w:szCs w:val="26"/>
        </w:rPr>
        <w:t>Новгородоблэлектро</w:t>
      </w:r>
      <w:proofErr w:type="spellEnd"/>
      <w:r w:rsidR="00AE3736">
        <w:rPr>
          <w:color w:val="000000"/>
          <w:sz w:val="26"/>
          <w:szCs w:val="26"/>
        </w:rPr>
        <w:t>"</w:t>
      </w:r>
      <w:r w:rsidR="00E86085">
        <w:rPr>
          <w:color w:val="000000"/>
          <w:sz w:val="26"/>
          <w:szCs w:val="26"/>
        </w:rPr>
        <w:t xml:space="preserve"> </w:t>
      </w:r>
      <w:proofErr w:type="gramStart"/>
      <w:r w:rsidR="00E86085">
        <w:rPr>
          <w:color w:val="000000"/>
          <w:sz w:val="26"/>
          <w:szCs w:val="26"/>
        </w:rPr>
        <w:t>Новгородский</w:t>
      </w:r>
      <w:proofErr w:type="gramEnd"/>
      <w:r w:rsidR="00E86085">
        <w:rPr>
          <w:color w:val="000000"/>
          <w:sz w:val="26"/>
          <w:szCs w:val="26"/>
        </w:rPr>
        <w:t xml:space="preserve"> РЭС</w:t>
      </w:r>
      <w:r w:rsidR="00775C99">
        <w:rPr>
          <w:color w:val="000000"/>
          <w:sz w:val="26"/>
          <w:szCs w:val="26"/>
        </w:rPr>
        <w:t xml:space="preserve"> </w:t>
      </w:r>
      <w:r w:rsidR="00E33D14" w:rsidRPr="00E33D14">
        <w:rPr>
          <w:color w:val="000000"/>
          <w:sz w:val="26"/>
          <w:szCs w:val="26"/>
        </w:rPr>
        <w:t xml:space="preserve">Администрация Великого Новгорода </w:t>
      </w:r>
      <w:r w:rsidR="00E33D14" w:rsidRPr="00E33D14">
        <w:rPr>
          <w:b/>
          <w:color w:val="000000"/>
          <w:sz w:val="26"/>
          <w:szCs w:val="26"/>
        </w:rPr>
        <w:t>постановляет:</w:t>
      </w:r>
    </w:p>
    <w:p w:rsidR="00C22EDD" w:rsidRPr="0037378F" w:rsidRDefault="00851C86" w:rsidP="00775C9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 xml:space="preserve">1. </w:t>
      </w:r>
      <w:r w:rsidR="00775C99">
        <w:rPr>
          <w:color w:val="000000"/>
          <w:sz w:val="26"/>
          <w:szCs w:val="26"/>
        </w:rPr>
        <w:t>Ввести временное ограничение</w:t>
      </w:r>
      <w:r w:rsidR="00775C99" w:rsidRPr="00C22EDD">
        <w:rPr>
          <w:color w:val="000000"/>
          <w:sz w:val="26"/>
          <w:szCs w:val="26"/>
        </w:rPr>
        <w:t xml:space="preserve"> движени</w:t>
      </w:r>
      <w:r w:rsidR="00775C99">
        <w:rPr>
          <w:color w:val="000000"/>
          <w:sz w:val="26"/>
          <w:szCs w:val="26"/>
        </w:rPr>
        <w:t xml:space="preserve">я транспортных средств </w:t>
      </w:r>
      <w:r w:rsidR="00AE3736">
        <w:rPr>
          <w:color w:val="000000"/>
          <w:sz w:val="26"/>
          <w:szCs w:val="26"/>
        </w:rPr>
        <w:br/>
      </w:r>
      <w:r w:rsidR="00775C99">
        <w:rPr>
          <w:color w:val="000000"/>
          <w:sz w:val="26"/>
          <w:szCs w:val="26"/>
        </w:rPr>
        <w:t xml:space="preserve">с </w:t>
      </w:r>
      <w:r w:rsidR="00E86085">
        <w:rPr>
          <w:color w:val="000000"/>
          <w:sz w:val="26"/>
          <w:szCs w:val="26"/>
        </w:rPr>
        <w:t>8 декабря 2025 года</w:t>
      </w:r>
      <w:r w:rsidR="00775C99">
        <w:rPr>
          <w:color w:val="000000"/>
          <w:sz w:val="26"/>
          <w:szCs w:val="26"/>
        </w:rPr>
        <w:t xml:space="preserve"> по </w:t>
      </w:r>
      <w:r w:rsidR="00E86085">
        <w:rPr>
          <w:color w:val="000000"/>
          <w:sz w:val="26"/>
          <w:szCs w:val="26"/>
        </w:rPr>
        <w:t>31 января 2026</w:t>
      </w:r>
      <w:r w:rsidR="00775C99" w:rsidRPr="00C22EDD">
        <w:rPr>
          <w:color w:val="000000"/>
          <w:sz w:val="26"/>
          <w:szCs w:val="26"/>
        </w:rPr>
        <w:t xml:space="preserve"> </w:t>
      </w:r>
      <w:r w:rsidR="00775C99" w:rsidRPr="008B0C13">
        <w:rPr>
          <w:color w:val="000000"/>
          <w:sz w:val="26"/>
          <w:szCs w:val="26"/>
        </w:rPr>
        <w:t>года</w:t>
      </w:r>
      <w:r w:rsidR="00775C99" w:rsidRPr="008B0C13">
        <w:rPr>
          <w:bCs/>
          <w:color w:val="000000"/>
          <w:sz w:val="26"/>
          <w:szCs w:val="26"/>
        </w:rPr>
        <w:t xml:space="preserve"> на проезжей части автомобильной дороги </w:t>
      </w:r>
      <w:r w:rsidR="00E86085">
        <w:rPr>
          <w:bCs/>
          <w:color w:val="000000"/>
          <w:sz w:val="26"/>
          <w:szCs w:val="26"/>
        </w:rPr>
        <w:t>Ильина</w:t>
      </w:r>
      <w:r w:rsidR="00AE3736">
        <w:rPr>
          <w:bCs/>
          <w:color w:val="000000"/>
          <w:sz w:val="26"/>
          <w:szCs w:val="26"/>
        </w:rPr>
        <w:t xml:space="preserve"> ул.</w:t>
      </w:r>
      <w:r w:rsidR="00591127">
        <w:rPr>
          <w:bCs/>
          <w:color w:val="000000"/>
          <w:sz w:val="26"/>
          <w:szCs w:val="26"/>
        </w:rPr>
        <w:t>, на участке</w:t>
      </w:r>
      <w:r w:rsidR="00775C99">
        <w:rPr>
          <w:bCs/>
          <w:color w:val="000000"/>
          <w:sz w:val="26"/>
          <w:szCs w:val="26"/>
        </w:rPr>
        <w:t xml:space="preserve"> протяженностью </w:t>
      </w:r>
      <w:r w:rsidR="00E86085">
        <w:rPr>
          <w:bCs/>
          <w:color w:val="000000"/>
          <w:sz w:val="26"/>
          <w:szCs w:val="26"/>
        </w:rPr>
        <w:t>15 метров</w:t>
      </w:r>
      <w:r w:rsidR="00591127">
        <w:rPr>
          <w:bCs/>
          <w:color w:val="000000"/>
          <w:sz w:val="26"/>
          <w:szCs w:val="26"/>
        </w:rPr>
        <w:t>,</w:t>
      </w:r>
      <w:r w:rsidR="00775C99" w:rsidRPr="00A4593F">
        <w:rPr>
          <w:bCs/>
          <w:color w:val="000000"/>
          <w:sz w:val="26"/>
          <w:szCs w:val="26"/>
        </w:rPr>
        <w:t xml:space="preserve"> в связи с проведением </w:t>
      </w:r>
      <w:r w:rsidR="00E86085">
        <w:rPr>
          <w:bCs/>
          <w:color w:val="000000"/>
          <w:sz w:val="26"/>
          <w:szCs w:val="26"/>
        </w:rPr>
        <w:t>аварийно-восстановительных работ.</w:t>
      </w:r>
    </w:p>
    <w:p w:rsidR="00786F38" w:rsidRDefault="00C22EDD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2069A">
        <w:rPr>
          <w:color w:val="000000"/>
          <w:sz w:val="26"/>
          <w:szCs w:val="26"/>
        </w:rPr>
        <w:t xml:space="preserve">2. </w:t>
      </w:r>
      <w:r w:rsidR="00AE3736">
        <w:rPr>
          <w:color w:val="000000"/>
          <w:sz w:val="26"/>
          <w:szCs w:val="26"/>
        </w:rPr>
        <w:t>Акционерному обществу "</w:t>
      </w:r>
      <w:proofErr w:type="spellStart"/>
      <w:r w:rsidR="00AE3736">
        <w:rPr>
          <w:color w:val="000000"/>
          <w:sz w:val="26"/>
          <w:szCs w:val="26"/>
        </w:rPr>
        <w:t>Новгородоблэлектро</w:t>
      </w:r>
      <w:proofErr w:type="spellEnd"/>
      <w:r w:rsidR="00AE3736">
        <w:rPr>
          <w:color w:val="000000"/>
          <w:sz w:val="26"/>
          <w:szCs w:val="26"/>
        </w:rPr>
        <w:t>"</w:t>
      </w:r>
      <w:r w:rsidR="00F23DCE">
        <w:rPr>
          <w:color w:val="000000"/>
          <w:sz w:val="26"/>
          <w:szCs w:val="26"/>
        </w:rPr>
        <w:t xml:space="preserve"> </w:t>
      </w:r>
      <w:proofErr w:type="gramStart"/>
      <w:r w:rsidR="00F23DCE">
        <w:rPr>
          <w:color w:val="000000"/>
          <w:sz w:val="26"/>
          <w:szCs w:val="26"/>
        </w:rPr>
        <w:t>Новгородский</w:t>
      </w:r>
      <w:proofErr w:type="gramEnd"/>
      <w:r w:rsidR="00F23DCE">
        <w:rPr>
          <w:color w:val="000000"/>
          <w:sz w:val="26"/>
          <w:szCs w:val="26"/>
        </w:rPr>
        <w:t xml:space="preserve"> РЭС в</w:t>
      </w:r>
      <w:r w:rsidR="00786F38">
        <w:rPr>
          <w:color w:val="000000"/>
          <w:sz w:val="26"/>
          <w:szCs w:val="26"/>
        </w:rPr>
        <w:t xml:space="preserve"> соответствии с утвержденным проектом организации дорожного движения:</w:t>
      </w:r>
    </w:p>
    <w:p w:rsidR="00AE3736" w:rsidRDefault="00AE3736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AE3736" w:rsidSect="00AE3736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786F38" w:rsidRPr="00C22EDD" w:rsidRDefault="00786F38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у</w:t>
      </w:r>
      <w:r w:rsidRPr="00C22EDD">
        <w:rPr>
          <w:color w:val="000000"/>
          <w:sz w:val="26"/>
          <w:szCs w:val="26"/>
        </w:rPr>
        <w:t xml:space="preserve">становить соответствующие дорожные знаки и сигнализацию, обеспечить </w:t>
      </w:r>
      <w:proofErr w:type="gramStart"/>
      <w:r w:rsidRPr="00C22EDD">
        <w:rPr>
          <w:color w:val="000000"/>
          <w:sz w:val="26"/>
          <w:szCs w:val="26"/>
        </w:rPr>
        <w:t>контроль за</w:t>
      </w:r>
      <w:proofErr w:type="gramEnd"/>
      <w:r w:rsidRPr="00C22EDD">
        <w:rPr>
          <w:color w:val="000000"/>
          <w:sz w:val="26"/>
          <w:szCs w:val="26"/>
        </w:rPr>
        <w:t xml:space="preserve"> их техническим состоянием и сохранностью;</w:t>
      </w:r>
    </w:p>
    <w:p w:rsidR="00AB7D55" w:rsidRDefault="00786F38" w:rsidP="00AB7D5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</w:t>
      </w:r>
      <w:r w:rsidRPr="00C22EDD">
        <w:rPr>
          <w:color w:val="000000"/>
          <w:sz w:val="26"/>
          <w:szCs w:val="26"/>
        </w:rPr>
        <w:t>беспечит</w:t>
      </w:r>
      <w:r>
        <w:rPr>
          <w:color w:val="000000"/>
          <w:sz w:val="26"/>
          <w:szCs w:val="26"/>
        </w:rPr>
        <w:t xml:space="preserve">ь </w:t>
      </w:r>
      <w:r w:rsidRPr="00C22EDD">
        <w:rPr>
          <w:color w:val="000000"/>
          <w:sz w:val="26"/>
          <w:szCs w:val="26"/>
        </w:rPr>
        <w:t>проезд транс</w:t>
      </w:r>
      <w:r w:rsidR="00AB7D55">
        <w:rPr>
          <w:color w:val="000000"/>
          <w:sz w:val="26"/>
          <w:szCs w:val="26"/>
        </w:rPr>
        <w:t>порта в период проведения работ.</w:t>
      </w:r>
    </w:p>
    <w:p w:rsidR="00851C86" w:rsidRPr="00C22EDD" w:rsidRDefault="00851C86" w:rsidP="00AB7D5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>3. Рекомендовать отделу ГИБДД УМВД Рос</w:t>
      </w:r>
      <w:r w:rsidR="001D1DDB">
        <w:rPr>
          <w:color w:val="000000"/>
          <w:sz w:val="26"/>
          <w:szCs w:val="26"/>
        </w:rPr>
        <w:t xml:space="preserve">сии по городу Великий Новгород </w:t>
      </w:r>
      <w:r w:rsidRPr="00C22EDD">
        <w:rPr>
          <w:color w:val="000000"/>
          <w:sz w:val="26"/>
          <w:szCs w:val="26"/>
        </w:rPr>
        <w:t xml:space="preserve">в период проведения работ обеспечить </w:t>
      </w:r>
      <w:proofErr w:type="gramStart"/>
      <w:r w:rsidRPr="00C22EDD">
        <w:rPr>
          <w:color w:val="000000"/>
          <w:sz w:val="26"/>
          <w:szCs w:val="26"/>
        </w:rPr>
        <w:t>контроль за</w:t>
      </w:r>
      <w:proofErr w:type="gramEnd"/>
      <w:r w:rsidRPr="00C22EDD">
        <w:rPr>
          <w:color w:val="000000"/>
          <w:sz w:val="26"/>
          <w:szCs w:val="26"/>
        </w:rPr>
        <w:t xml:space="preserve"> выполнением требований дорожных знаков</w:t>
      </w:r>
      <w:r w:rsidR="00591127">
        <w:rPr>
          <w:color w:val="000000"/>
          <w:sz w:val="26"/>
          <w:szCs w:val="26"/>
        </w:rPr>
        <w:t>,</w:t>
      </w:r>
      <w:r w:rsidRPr="00C22EDD">
        <w:rPr>
          <w:color w:val="000000"/>
          <w:sz w:val="26"/>
          <w:szCs w:val="26"/>
        </w:rPr>
        <w:t xml:space="preserve"> </w:t>
      </w:r>
      <w:r w:rsidR="001A5297">
        <w:rPr>
          <w:color w:val="000000"/>
          <w:sz w:val="26"/>
          <w:szCs w:val="26"/>
        </w:rPr>
        <w:t xml:space="preserve">установленных </w:t>
      </w:r>
      <w:r w:rsidR="001A5297" w:rsidRPr="00C22EDD">
        <w:rPr>
          <w:color w:val="000000"/>
          <w:sz w:val="26"/>
          <w:szCs w:val="26"/>
        </w:rPr>
        <w:t xml:space="preserve">согласно </w:t>
      </w:r>
      <w:r w:rsidR="001A5297">
        <w:rPr>
          <w:color w:val="000000"/>
          <w:sz w:val="26"/>
          <w:szCs w:val="26"/>
        </w:rPr>
        <w:t>проекту</w:t>
      </w:r>
      <w:r w:rsidR="001A5297" w:rsidRPr="00C22EDD">
        <w:rPr>
          <w:color w:val="000000"/>
          <w:sz w:val="26"/>
          <w:szCs w:val="26"/>
        </w:rPr>
        <w:t xml:space="preserve"> организации дорожного движения </w:t>
      </w:r>
      <w:r w:rsidRPr="00C22EDD">
        <w:rPr>
          <w:color w:val="000000"/>
          <w:sz w:val="26"/>
          <w:szCs w:val="26"/>
        </w:rPr>
        <w:t>на участке дороги, указанном в пу</w:t>
      </w:r>
      <w:r w:rsidR="001A5297">
        <w:rPr>
          <w:color w:val="000000"/>
          <w:sz w:val="26"/>
          <w:szCs w:val="26"/>
        </w:rPr>
        <w:t>нкте 1 настоящего постановления.</w:t>
      </w:r>
    </w:p>
    <w:p w:rsidR="00851C86" w:rsidRPr="00C22EDD" w:rsidRDefault="00851C86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>4. Управлению по работе со средствами массовой информации Администрации Великого Новгорода обеспечить информирование населения о сроках проведения работ.</w:t>
      </w:r>
    </w:p>
    <w:p w:rsidR="00310566" w:rsidRPr="00C22EDD" w:rsidRDefault="00C22EDD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 xml:space="preserve">5. </w:t>
      </w:r>
      <w:proofErr w:type="gramStart"/>
      <w:r w:rsidRPr="00C22EDD">
        <w:rPr>
          <w:color w:val="000000"/>
          <w:sz w:val="26"/>
          <w:szCs w:val="26"/>
        </w:rPr>
        <w:t>Контроль за</w:t>
      </w:r>
      <w:proofErr w:type="gramEnd"/>
      <w:r w:rsidRPr="00C22EDD">
        <w:rPr>
          <w:color w:val="000000"/>
          <w:sz w:val="26"/>
          <w:szCs w:val="26"/>
        </w:rPr>
        <w:t xml:space="preserve"> исполнением </w:t>
      </w:r>
      <w:r w:rsidR="00AE3736">
        <w:rPr>
          <w:color w:val="000000"/>
          <w:sz w:val="26"/>
          <w:szCs w:val="26"/>
        </w:rPr>
        <w:t>АО "</w:t>
      </w:r>
      <w:proofErr w:type="spellStart"/>
      <w:r w:rsidR="00AE3736">
        <w:rPr>
          <w:color w:val="000000"/>
          <w:sz w:val="26"/>
          <w:szCs w:val="26"/>
        </w:rPr>
        <w:t>Новгородоблэлектро</w:t>
      </w:r>
      <w:proofErr w:type="spellEnd"/>
      <w:r w:rsidR="00AE3736">
        <w:rPr>
          <w:color w:val="000000"/>
          <w:sz w:val="26"/>
          <w:szCs w:val="26"/>
        </w:rPr>
        <w:t>"</w:t>
      </w:r>
      <w:r w:rsidR="00E86085">
        <w:rPr>
          <w:color w:val="000000"/>
          <w:sz w:val="26"/>
          <w:szCs w:val="26"/>
        </w:rPr>
        <w:t xml:space="preserve"> Новгородский РЭС </w:t>
      </w:r>
      <w:r w:rsidR="00F23DCE">
        <w:rPr>
          <w:color w:val="000000"/>
          <w:sz w:val="26"/>
          <w:szCs w:val="26"/>
        </w:rPr>
        <w:t>пункта 2</w:t>
      </w:r>
      <w:r w:rsidR="00AB7D55">
        <w:rPr>
          <w:color w:val="000000"/>
          <w:sz w:val="26"/>
          <w:szCs w:val="26"/>
        </w:rPr>
        <w:t xml:space="preserve"> </w:t>
      </w:r>
      <w:r w:rsidR="00851C86" w:rsidRPr="00C22EDD">
        <w:rPr>
          <w:color w:val="000000"/>
          <w:sz w:val="26"/>
          <w:szCs w:val="26"/>
        </w:rPr>
        <w:t xml:space="preserve">настоящего постановления возложить </w:t>
      </w:r>
      <w:r w:rsidR="00591127">
        <w:rPr>
          <w:color w:val="000000"/>
          <w:sz w:val="26"/>
          <w:szCs w:val="26"/>
        </w:rPr>
        <w:t>на муниципальное казенное учреждение Великого Новгорода</w:t>
      </w:r>
      <w:r w:rsidR="00851C86" w:rsidRPr="00C22EDD">
        <w:rPr>
          <w:color w:val="000000"/>
          <w:sz w:val="26"/>
          <w:szCs w:val="26"/>
        </w:rPr>
        <w:t xml:space="preserve"> </w:t>
      </w:r>
      <w:r w:rsidR="001D1DDB">
        <w:rPr>
          <w:color w:val="000000"/>
          <w:sz w:val="26"/>
          <w:szCs w:val="26"/>
        </w:rPr>
        <w:t>"</w:t>
      </w:r>
      <w:r w:rsidR="00851C86" w:rsidRPr="00C22EDD">
        <w:rPr>
          <w:color w:val="000000"/>
          <w:sz w:val="26"/>
          <w:szCs w:val="26"/>
        </w:rPr>
        <w:t>Городское хозяйство</w:t>
      </w:r>
      <w:r w:rsidR="001D1DDB">
        <w:rPr>
          <w:color w:val="000000"/>
          <w:sz w:val="26"/>
          <w:szCs w:val="26"/>
        </w:rPr>
        <w:t>"</w:t>
      </w:r>
      <w:r w:rsidR="00851C86" w:rsidRPr="00C22EDD">
        <w:rPr>
          <w:color w:val="000000"/>
          <w:sz w:val="26"/>
          <w:szCs w:val="26"/>
        </w:rPr>
        <w:t>.</w:t>
      </w:r>
    </w:p>
    <w:p w:rsidR="00237686" w:rsidRPr="00C22EDD" w:rsidRDefault="00880E4E" w:rsidP="001D1DD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22EDD">
        <w:rPr>
          <w:color w:val="000000"/>
          <w:sz w:val="26"/>
          <w:szCs w:val="26"/>
        </w:rPr>
        <w:t>6</w:t>
      </w:r>
      <w:r w:rsidR="00851C86" w:rsidRPr="00C22EDD">
        <w:rPr>
          <w:color w:val="000000"/>
          <w:sz w:val="26"/>
          <w:szCs w:val="26"/>
        </w:rPr>
        <w:t>. Опубликовать настоящее по</w:t>
      </w:r>
      <w:r w:rsidR="00BC095B">
        <w:rPr>
          <w:color w:val="000000"/>
          <w:sz w:val="26"/>
          <w:szCs w:val="26"/>
        </w:rPr>
        <w:t xml:space="preserve">становление в газете </w:t>
      </w:r>
      <w:r w:rsidR="001D1DDB">
        <w:rPr>
          <w:color w:val="000000"/>
          <w:sz w:val="26"/>
          <w:szCs w:val="26"/>
        </w:rPr>
        <w:t>"</w:t>
      </w:r>
      <w:r w:rsidR="00BC095B">
        <w:rPr>
          <w:color w:val="000000"/>
          <w:sz w:val="26"/>
          <w:szCs w:val="26"/>
        </w:rPr>
        <w:t>Новгород</w:t>
      </w:r>
      <w:r w:rsidR="001D1DDB">
        <w:rPr>
          <w:color w:val="000000"/>
          <w:sz w:val="26"/>
          <w:szCs w:val="26"/>
        </w:rPr>
        <w:t>"</w:t>
      </w:r>
      <w:r w:rsidR="00BC095B">
        <w:rPr>
          <w:color w:val="000000"/>
          <w:sz w:val="26"/>
          <w:szCs w:val="26"/>
        </w:rPr>
        <w:t xml:space="preserve"> и </w:t>
      </w:r>
      <w:r w:rsidR="00F765DB">
        <w:rPr>
          <w:color w:val="000000"/>
          <w:sz w:val="26"/>
          <w:szCs w:val="26"/>
        </w:rPr>
        <w:t xml:space="preserve">разместить </w:t>
      </w:r>
      <w:r w:rsidR="00BC095B">
        <w:rPr>
          <w:color w:val="000000"/>
          <w:sz w:val="26"/>
          <w:szCs w:val="26"/>
        </w:rPr>
        <w:t>на официальных сайтах Администрации Великого Новгорода</w:t>
      </w:r>
      <w:r w:rsidR="00F765DB">
        <w:rPr>
          <w:color w:val="000000"/>
          <w:sz w:val="26"/>
          <w:szCs w:val="26"/>
        </w:rPr>
        <w:t xml:space="preserve"> в сети Интернет</w:t>
      </w:r>
      <w:r w:rsidR="00BC095B">
        <w:rPr>
          <w:color w:val="000000"/>
          <w:sz w:val="26"/>
          <w:szCs w:val="26"/>
        </w:rPr>
        <w:t>.</w:t>
      </w:r>
    </w:p>
    <w:p w:rsidR="004B61CD" w:rsidRDefault="004B61CD" w:rsidP="00673792">
      <w:pPr>
        <w:widowControl w:val="0"/>
        <w:tabs>
          <w:tab w:val="left" w:pos="771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AE3736" w:rsidRDefault="00AE3736" w:rsidP="00AE373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Заместитель Главы администрации</w:t>
      </w:r>
      <w:r>
        <w:rPr>
          <w:b/>
          <w:bCs/>
          <w:color w:val="000000"/>
          <w:sz w:val="26"/>
          <w:szCs w:val="26"/>
        </w:rPr>
        <w:tab/>
        <w:t>С.О. Андреев</w:t>
      </w:r>
    </w:p>
    <w:p w:rsidR="00237686" w:rsidRPr="0022609B" w:rsidRDefault="00015A8E" w:rsidP="00AE373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 w:rsidRPr="0022609B"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1D1DDB" w:rsidRDefault="001D1D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1D1DDB" w:rsidRDefault="001D1D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1D1DDB" w:rsidRDefault="001D1D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F765DB" w:rsidRDefault="00F765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F765DB" w:rsidRDefault="00F765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F765DB" w:rsidRDefault="00F765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1D1DDB" w:rsidRDefault="001D1DDB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F23DCE" w:rsidRDefault="00F23DCE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F23DCE" w:rsidRDefault="00F23DCE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AE3736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</w:p>
    <w:p w:rsidR="00AE3736" w:rsidRPr="001D1DDB" w:rsidRDefault="00AE3736" w:rsidP="004B61C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4832п</w:t>
      </w:r>
    </w:p>
    <w:sectPr w:rsidR="00AE3736" w:rsidRPr="001D1DDB" w:rsidSect="00AE3736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539" w:rsidRDefault="009F4539" w:rsidP="008E6470">
      <w:pPr>
        <w:spacing w:after="0" w:line="240" w:lineRule="auto"/>
      </w:pPr>
      <w:r>
        <w:separator/>
      </w:r>
    </w:p>
  </w:endnote>
  <w:endnote w:type="continuationSeparator" w:id="0">
    <w:p w:rsidR="009F4539" w:rsidRDefault="009F453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539" w:rsidRDefault="009F4539" w:rsidP="008E6470">
      <w:pPr>
        <w:spacing w:after="0" w:line="240" w:lineRule="auto"/>
      </w:pPr>
      <w:r>
        <w:separator/>
      </w:r>
    </w:p>
  </w:footnote>
  <w:footnote w:type="continuationSeparator" w:id="0">
    <w:p w:rsidR="009F4539" w:rsidRDefault="009F453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D4F9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AE3736" w:rsidRPr="004F6BF4" w:rsidRDefault="00AE3736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BEC"/>
    <w:rsid w:val="00003246"/>
    <w:rsid w:val="00005983"/>
    <w:rsid w:val="00015A8E"/>
    <w:rsid w:val="00020D79"/>
    <w:rsid w:val="0002678F"/>
    <w:rsid w:val="00033D86"/>
    <w:rsid w:val="00084A95"/>
    <w:rsid w:val="000979B3"/>
    <w:rsid w:val="000A72E8"/>
    <w:rsid w:val="000C06A3"/>
    <w:rsid w:val="000C2943"/>
    <w:rsid w:val="000C2FD4"/>
    <w:rsid w:val="000C4B2D"/>
    <w:rsid w:val="000D6A99"/>
    <w:rsid w:val="000E3809"/>
    <w:rsid w:val="000E4FB8"/>
    <w:rsid w:val="000F40EE"/>
    <w:rsid w:val="001104BE"/>
    <w:rsid w:val="001327E0"/>
    <w:rsid w:val="00161EB6"/>
    <w:rsid w:val="00165DA2"/>
    <w:rsid w:val="0017581F"/>
    <w:rsid w:val="00181C87"/>
    <w:rsid w:val="001A4420"/>
    <w:rsid w:val="001A5297"/>
    <w:rsid w:val="001D1DDB"/>
    <w:rsid w:val="001D4E91"/>
    <w:rsid w:val="0020307F"/>
    <w:rsid w:val="00222543"/>
    <w:rsid w:val="0022609B"/>
    <w:rsid w:val="00237686"/>
    <w:rsid w:val="002844FA"/>
    <w:rsid w:val="00294736"/>
    <w:rsid w:val="002A53D4"/>
    <w:rsid w:val="002A5AAA"/>
    <w:rsid w:val="002A69EF"/>
    <w:rsid w:val="002C73F0"/>
    <w:rsid w:val="00310566"/>
    <w:rsid w:val="00333B6D"/>
    <w:rsid w:val="0037378F"/>
    <w:rsid w:val="003749D2"/>
    <w:rsid w:val="003C600A"/>
    <w:rsid w:val="003D08CD"/>
    <w:rsid w:val="003F21E2"/>
    <w:rsid w:val="004062B4"/>
    <w:rsid w:val="004170F6"/>
    <w:rsid w:val="00421C00"/>
    <w:rsid w:val="00476EA6"/>
    <w:rsid w:val="004910D5"/>
    <w:rsid w:val="00495A6F"/>
    <w:rsid w:val="004B61CD"/>
    <w:rsid w:val="004C541E"/>
    <w:rsid w:val="004D21AD"/>
    <w:rsid w:val="004D4505"/>
    <w:rsid w:val="004D6933"/>
    <w:rsid w:val="004F6BF4"/>
    <w:rsid w:val="005102EF"/>
    <w:rsid w:val="00591127"/>
    <w:rsid w:val="005A055B"/>
    <w:rsid w:val="005A4DF2"/>
    <w:rsid w:val="005B35E8"/>
    <w:rsid w:val="0062358B"/>
    <w:rsid w:val="00636F01"/>
    <w:rsid w:val="00656107"/>
    <w:rsid w:val="00673792"/>
    <w:rsid w:val="00675F69"/>
    <w:rsid w:val="006A0751"/>
    <w:rsid w:val="006B1D72"/>
    <w:rsid w:val="006B3C4E"/>
    <w:rsid w:val="00716C79"/>
    <w:rsid w:val="0072069A"/>
    <w:rsid w:val="00726977"/>
    <w:rsid w:val="007436F3"/>
    <w:rsid w:val="007571FC"/>
    <w:rsid w:val="00775C99"/>
    <w:rsid w:val="00781ECF"/>
    <w:rsid w:val="00786F38"/>
    <w:rsid w:val="007959C1"/>
    <w:rsid w:val="00797388"/>
    <w:rsid w:val="007B3F1C"/>
    <w:rsid w:val="007C4D15"/>
    <w:rsid w:val="007F1C5F"/>
    <w:rsid w:val="007F6BEC"/>
    <w:rsid w:val="007F76DE"/>
    <w:rsid w:val="00830DD9"/>
    <w:rsid w:val="0083129B"/>
    <w:rsid w:val="008374AE"/>
    <w:rsid w:val="00851C86"/>
    <w:rsid w:val="00880E4E"/>
    <w:rsid w:val="008877DC"/>
    <w:rsid w:val="00897181"/>
    <w:rsid w:val="0089744E"/>
    <w:rsid w:val="008A4F49"/>
    <w:rsid w:val="008A7AB2"/>
    <w:rsid w:val="008B0C13"/>
    <w:rsid w:val="008D110A"/>
    <w:rsid w:val="008E4F5E"/>
    <w:rsid w:val="008E6470"/>
    <w:rsid w:val="0098352F"/>
    <w:rsid w:val="009C74F8"/>
    <w:rsid w:val="009D1849"/>
    <w:rsid w:val="009D4F94"/>
    <w:rsid w:val="009E596D"/>
    <w:rsid w:val="009F2669"/>
    <w:rsid w:val="009F4539"/>
    <w:rsid w:val="00A4593F"/>
    <w:rsid w:val="00A90AF8"/>
    <w:rsid w:val="00A96531"/>
    <w:rsid w:val="00AB7D55"/>
    <w:rsid w:val="00AE3736"/>
    <w:rsid w:val="00AE5184"/>
    <w:rsid w:val="00AF0EBC"/>
    <w:rsid w:val="00AF5782"/>
    <w:rsid w:val="00B07902"/>
    <w:rsid w:val="00B136F2"/>
    <w:rsid w:val="00B4063D"/>
    <w:rsid w:val="00B410CF"/>
    <w:rsid w:val="00B55C74"/>
    <w:rsid w:val="00B74BF6"/>
    <w:rsid w:val="00B864C9"/>
    <w:rsid w:val="00B87196"/>
    <w:rsid w:val="00B9665C"/>
    <w:rsid w:val="00BA0326"/>
    <w:rsid w:val="00BB6DEC"/>
    <w:rsid w:val="00BC095B"/>
    <w:rsid w:val="00BC40A3"/>
    <w:rsid w:val="00BD7884"/>
    <w:rsid w:val="00BE648B"/>
    <w:rsid w:val="00C02D33"/>
    <w:rsid w:val="00C22EDD"/>
    <w:rsid w:val="00C232F6"/>
    <w:rsid w:val="00C510A1"/>
    <w:rsid w:val="00C91329"/>
    <w:rsid w:val="00C96F08"/>
    <w:rsid w:val="00CD5732"/>
    <w:rsid w:val="00CE06EF"/>
    <w:rsid w:val="00CF102F"/>
    <w:rsid w:val="00D03EED"/>
    <w:rsid w:val="00D5600F"/>
    <w:rsid w:val="00D85C11"/>
    <w:rsid w:val="00DC3009"/>
    <w:rsid w:val="00DF0932"/>
    <w:rsid w:val="00DF602B"/>
    <w:rsid w:val="00DF7990"/>
    <w:rsid w:val="00E16971"/>
    <w:rsid w:val="00E33D14"/>
    <w:rsid w:val="00E36786"/>
    <w:rsid w:val="00E4411C"/>
    <w:rsid w:val="00E7332B"/>
    <w:rsid w:val="00E81130"/>
    <w:rsid w:val="00E86085"/>
    <w:rsid w:val="00EA34F2"/>
    <w:rsid w:val="00EE373E"/>
    <w:rsid w:val="00EF0715"/>
    <w:rsid w:val="00F015BF"/>
    <w:rsid w:val="00F23DCE"/>
    <w:rsid w:val="00F6214C"/>
    <w:rsid w:val="00F7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965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96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gu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FCEC7-7D04-4F32-A72A-A0D5B3397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9</TotalTime>
  <Pages>2</Pages>
  <Words>310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Рискулова Галина Юрьевна</dc:creator>
  <cp:lastModifiedBy>Савельева Наталья Владимировна</cp:lastModifiedBy>
  <cp:revision>7</cp:revision>
  <cp:lastPrinted>2025-12-02T08:10:00Z</cp:lastPrinted>
  <dcterms:created xsi:type="dcterms:W3CDTF">2025-11-19T08:39:00Z</dcterms:created>
  <dcterms:modified xsi:type="dcterms:W3CDTF">2025-12-02T08:45:00Z</dcterms:modified>
</cp:coreProperties>
</file>