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3413ED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7B1057" w:rsidP="001344B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proofErr w:type="gramStart"/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1344B2">
              <w:rPr>
                <w:b/>
                <w:bCs/>
                <w:color w:val="000000"/>
                <w:sz w:val="26"/>
                <w:szCs w:val="26"/>
              </w:rPr>
              <w:t>й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в перечень многоквартирных домов, расположенных на терри</w:t>
            </w:r>
            <w:r w:rsidR="00542947">
              <w:rPr>
                <w:b/>
                <w:bCs/>
                <w:color w:val="000000"/>
                <w:sz w:val="26"/>
                <w:szCs w:val="26"/>
              </w:rPr>
              <w:t xml:space="preserve">тории </w:t>
            </w:r>
            <w:r>
              <w:rPr>
                <w:b/>
                <w:bCs/>
                <w:color w:val="000000"/>
                <w:sz w:val="26"/>
                <w:szCs w:val="26"/>
              </w:rPr>
              <w:t>Великого Новгорода, для проведения в 202</w:t>
            </w:r>
            <w:r w:rsidR="00EC4E6E">
              <w:rPr>
                <w:b/>
                <w:bCs/>
                <w:color w:val="000000"/>
                <w:sz w:val="26"/>
                <w:szCs w:val="26"/>
              </w:rPr>
              <w:t>6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году капитального ремонта общего имущества в многоквартирных домах, в ко</w:t>
            </w:r>
            <w:r w:rsidR="00542947">
              <w:rPr>
                <w:b/>
                <w:bCs/>
                <w:color w:val="000000"/>
                <w:sz w:val="26"/>
                <w:szCs w:val="26"/>
              </w:rPr>
              <w:t>то</w:t>
            </w:r>
            <w:r>
              <w:rPr>
                <w:b/>
                <w:bCs/>
                <w:color w:val="000000"/>
                <w:sz w:val="26"/>
                <w:szCs w:val="26"/>
              </w:rPr>
              <w:t>рых собственники помещений в течение трех месяцев с момента получения от регионального опера</w:t>
            </w:r>
            <w:r w:rsidR="00542947">
              <w:rPr>
                <w:b/>
                <w:bCs/>
                <w:color w:val="000000"/>
                <w:sz w:val="26"/>
                <w:szCs w:val="26"/>
              </w:rPr>
              <w:t>то</w:t>
            </w:r>
            <w:r>
              <w:rPr>
                <w:b/>
                <w:bCs/>
                <w:color w:val="000000"/>
                <w:sz w:val="26"/>
                <w:szCs w:val="26"/>
              </w:rPr>
              <w:t>ра предложения о капитальном ремонте (в случае если собственники</w:t>
            </w:r>
            <w:r w:rsidR="003413ED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формируют фонд капитального ремонта на счете регионального опера</w:t>
            </w:r>
            <w:r w:rsidR="00542947">
              <w:rPr>
                <w:b/>
                <w:bCs/>
                <w:color w:val="000000"/>
                <w:sz w:val="26"/>
                <w:szCs w:val="26"/>
              </w:rPr>
              <w:t>то</w:t>
            </w:r>
            <w:r>
              <w:rPr>
                <w:b/>
                <w:bCs/>
                <w:color w:val="000000"/>
                <w:sz w:val="26"/>
                <w:szCs w:val="26"/>
              </w:rPr>
              <w:t>ра) не приняли решение о проведении капитального</w:t>
            </w:r>
            <w:proofErr w:type="gramEnd"/>
            <w:r>
              <w:rPr>
                <w:b/>
                <w:bCs/>
                <w:color w:val="000000"/>
                <w:sz w:val="26"/>
                <w:szCs w:val="26"/>
              </w:rPr>
              <w:t xml:space="preserve"> ремонта, в соотве</w:t>
            </w:r>
            <w:r w:rsidR="00CD4738">
              <w:rPr>
                <w:b/>
                <w:bCs/>
                <w:color w:val="000000"/>
                <w:sz w:val="26"/>
                <w:szCs w:val="26"/>
              </w:rPr>
              <w:t>тс</w:t>
            </w:r>
            <w:r>
              <w:rPr>
                <w:b/>
                <w:bCs/>
                <w:color w:val="000000"/>
                <w:sz w:val="26"/>
                <w:szCs w:val="26"/>
              </w:rPr>
              <w:t>твии с региональной программой и предложениями</w:t>
            </w:r>
            <w:r w:rsidR="003413ED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регионального опера</w:t>
            </w:r>
            <w:r w:rsidR="00542947">
              <w:rPr>
                <w:b/>
                <w:bCs/>
                <w:color w:val="000000"/>
                <w:sz w:val="26"/>
                <w:szCs w:val="26"/>
              </w:rPr>
              <w:t>то</w:t>
            </w:r>
            <w:r>
              <w:rPr>
                <w:b/>
                <w:bCs/>
                <w:color w:val="000000"/>
                <w:sz w:val="26"/>
                <w:szCs w:val="26"/>
              </w:rPr>
              <w:t>ра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7B1057" w:rsidRDefault="007B1057" w:rsidP="003413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соотве</w:t>
      </w:r>
      <w:r w:rsidR="00CD4738">
        <w:rPr>
          <w:color w:val="000000"/>
          <w:sz w:val="26"/>
          <w:szCs w:val="26"/>
        </w:rPr>
        <w:t>тс</w:t>
      </w:r>
      <w:r>
        <w:rPr>
          <w:color w:val="000000"/>
          <w:sz w:val="26"/>
          <w:szCs w:val="26"/>
        </w:rPr>
        <w:t xml:space="preserve">твии с постановлением Правительства Новгородской области </w:t>
      </w:r>
      <w:r>
        <w:rPr>
          <w:color w:val="000000"/>
          <w:sz w:val="26"/>
          <w:szCs w:val="26"/>
        </w:rPr>
        <w:br/>
        <w:t xml:space="preserve">от 03.02.2014 № 46 "Об утверждении региональной программы капитального ремонта общего имущества в многоквартирных домах, расположенных </w:t>
      </w:r>
      <w:proofErr w:type="gramStart"/>
      <w:r>
        <w:rPr>
          <w:color w:val="000000"/>
          <w:sz w:val="26"/>
          <w:szCs w:val="26"/>
        </w:rPr>
        <w:t>на</w:t>
      </w:r>
      <w:proofErr w:type="gramEnd"/>
      <w:r>
        <w:rPr>
          <w:color w:val="000000"/>
          <w:sz w:val="26"/>
          <w:szCs w:val="26"/>
        </w:rPr>
        <w:t xml:space="preserve"> терри</w:t>
      </w:r>
      <w:r w:rsidR="00542947">
        <w:rPr>
          <w:color w:val="000000"/>
          <w:sz w:val="26"/>
          <w:szCs w:val="26"/>
        </w:rPr>
        <w:t>то</w:t>
      </w:r>
      <w:r>
        <w:rPr>
          <w:color w:val="000000"/>
          <w:sz w:val="26"/>
          <w:szCs w:val="26"/>
        </w:rPr>
        <w:t xml:space="preserve">рии Новгородской области, на 2014-2055 годы", письмом </w:t>
      </w:r>
      <w:r>
        <w:rPr>
          <w:color w:val="000000"/>
          <w:sz w:val="26"/>
          <w:szCs w:val="26"/>
        </w:rPr>
        <w:br/>
        <w:t xml:space="preserve">СНКО "Региональный фонд" от </w:t>
      </w:r>
      <w:r w:rsidR="000279F2">
        <w:rPr>
          <w:color w:val="000000"/>
          <w:sz w:val="26"/>
          <w:szCs w:val="26"/>
        </w:rPr>
        <w:t>03.10</w:t>
      </w:r>
      <w:r w:rsidR="00EC4E6E">
        <w:rPr>
          <w:color w:val="000000"/>
          <w:sz w:val="26"/>
          <w:szCs w:val="26"/>
        </w:rPr>
        <w:t>.2025</w:t>
      </w:r>
      <w:r>
        <w:rPr>
          <w:color w:val="000000"/>
          <w:sz w:val="26"/>
          <w:szCs w:val="26"/>
        </w:rPr>
        <w:t xml:space="preserve"> № РФК-</w:t>
      </w:r>
      <w:r w:rsidR="000279F2">
        <w:rPr>
          <w:color w:val="000000"/>
          <w:sz w:val="26"/>
          <w:szCs w:val="26"/>
        </w:rPr>
        <w:t>5962</w:t>
      </w:r>
      <w:r>
        <w:rPr>
          <w:color w:val="000000"/>
          <w:sz w:val="26"/>
          <w:szCs w:val="26"/>
        </w:rPr>
        <w:t xml:space="preserve">-И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3413ED" w:rsidRDefault="0019107C" w:rsidP="003413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3413ED" w:rsidSect="004C1D0C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>В</w:t>
      </w:r>
      <w:r w:rsidR="007B1057">
        <w:rPr>
          <w:color w:val="000000"/>
          <w:sz w:val="26"/>
          <w:szCs w:val="26"/>
        </w:rPr>
        <w:t xml:space="preserve">нести в перечень многоквартирных домов, расположенных на </w:t>
      </w:r>
      <w:r w:rsidR="00542947">
        <w:rPr>
          <w:color w:val="000000"/>
          <w:sz w:val="26"/>
          <w:szCs w:val="26"/>
        </w:rPr>
        <w:t xml:space="preserve">территории </w:t>
      </w:r>
      <w:r w:rsidR="007B1057">
        <w:rPr>
          <w:color w:val="000000"/>
          <w:sz w:val="26"/>
          <w:szCs w:val="26"/>
        </w:rPr>
        <w:t>Великого Новгорода, для проведения в 202</w:t>
      </w:r>
      <w:r w:rsidR="00EC4E6E">
        <w:rPr>
          <w:color w:val="000000"/>
          <w:sz w:val="26"/>
          <w:szCs w:val="26"/>
        </w:rPr>
        <w:t>6</w:t>
      </w:r>
      <w:r w:rsidR="001E755B">
        <w:rPr>
          <w:color w:val="000000"/>
          <w:sz w:val="26"/>
          <w:szCs w:val="26"/>
        </w:rPr>
        <w:t xml:space="preserve"> </w:t>
      </w:r>
      <w:r w:rsidR="007B1057">
        <w:rPr>
          <w:color w:val="000000"/>
          <w:sz w:val="26"/>
          <w:szCs w:val="26"/>
        </w:rPr>
        <w:t>году капитального ремонта общего имущества в многоквартирных домах, в ко</w:t>
      </w:r>
      <w:r w:rsidR="00542947">
        <w:rPr>
          <w:color w:val="000000"/>
          <w:sz w:val="26"/>
          <w:szCs w:val="26"/>
        </w:rPr>
        <w:t>то</w:t>
      </w:r>
      <w:r w:rsidR="007B1057">
        <w:rPr>
          <w:color w:val="000000"/>
          <w:sz w:val="26"/>
          <w:szCs w:val="26"/>
        </w:rPr>
        <w:t>рых собственники помещений в течение трех месяцев с момента получения от регионального опера</w:t>
      </w:r>
      <w:r w:rsidR="00542947">
        <w:rPr>
          <w:color w:val="000000"/>
          <w:sz w:val="26"/>
          <w:szCs w:val="26"/>
        </w:rPr>
        <w:t>то</w:t>
      </w:r>
      <w:r w:rsidR="007B1057">
        <w:rPr>
          <w:color w:val="000000"/>
          <w:sz w:val="26"/>
          <w:szCs w:val="26"/>
        </w:rPr>
        <w:t xml:space="preserve">ра предложения о капитальном ремонте (в случае если собственники формируют фонд капитального ремонта на счете регионального </w:t>
      </w:r>
      <w:r w:rsidR="00542947">
        <w:rPr>
          <w:color w:val="000000"/>
          <w:sz w:val="26"/>
          <w:szCs w:val="26"/>
        </w:rPr>
        <w:t>оператора</w:t>
      </w:r>
      <w:r w:rsidR="007B1057">
        <w:rPr>
          <w:color w:val="000000"/>
          <w:sz w:val="26"/>
          <w:szCs w:val="26"/>
        </w:rPr>
        <w:t>) не приняли решение о проведении капитального ремонта, в</w:t>
      </w:r>
      <w:proofErr w:type="gramEnd"/>
      <w:r w:rsidR="007B1057">
        <w:rPr>
          <w:color w:val="000000"/>
          <w:sz w:val="26"/>
          <w:szCs w:val="26"/>
        </w:rPr>
        <w:t xml:space="preserve"> </w:t>
      </w:r>
      <w:proofErr w:type="gramStart"/>
      <w:r w:rsidR="007B1057">
        <w:rPr>
          <w:color w:val="000000"/>
          <w:sz w:val="26"/>
          <w:szCs w:val="26"/>
        </w:rPr>
        <w:t>соотве</w:t>
      </w:r>
      <w:r w:rsidR="00CD4738">
        <w:rPr>
          <w:color w:val="000000"/>
          <w:sz w:val="26"/>
          <w:szCs w:val="26"/>
        </w:rPr>
        <w:t>тс</w:t>
      </w:r>
      <w:r w:rsidR="007B1057">
        <w:rPr>
          <w:color w:val="000000"/>
          <w:sz w:val="26"/>
          <w:szCs w:val="26"/>
        </w:rPr>
        <w:t>твии</w:t>
      </w:r>
      <w:proofErr w:type="gramEnd"/>
      <w:r w:rsidR="007B1057">
        <w:rPr>
          <w:color w:val="000000"/>
          <w:sz w:val="26"/>
          <w:szCs w:val="26"/>
        </w:rPr>
        <w:t xml:space="preserve"> с региональной программой и предложениями регионального </w:t>
      </w:r>
      <w:r w:rsidR="00542947">
        <w:rPr>
          <w:color w:val="000000"/>
          <w:sz w:val="26"/>
          <w:szCs w:val="26"/>
        </w:rPr>
        <w:t>оператора</w:t>
      </w:r>
      <w:r w:rsidR="003413ED">
        <w:rPr>
          <w:color w:val="000000"/>
          <w:sz w:val="26"/>
          <w:szCs w:val="26"/>
        </w:rPr>
        <w:t>,</w:t>
      </w:r>
    </w:p>
    <w:p w:rsidR="007B1057" w:rsidRDefault="007B1057" w:rsidP="003413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lastRenderedPageBreak/>
        <w:t>утвержденный</w:t>
      </w:r>
      <w:proofErr w:type="gramEnd"/>
      <w:r>
        <w:rPr>
          <w:color w:val="000000"/>
          <w:sz w:val="26"/>
          <w:szCs w:val="26"/>
        </w:rPr>
        <w:t xml:space="preserve"> постановлением Администрации Великого Новгорода от </w:t>
      </w:r>
      <w:r w:rsidR="00312425" w:rsidRPr="00312425">
        <w:rPr>
          <w:color w:val="000000"/>
          <w:sz w:val="26"/>
          <w:szCs w:val="26"/>
        </w:rPr>
        <w:t>18.08.2025</w:t>
      </w:r>
      <w:r w:rsidRPr="00312425">
        <w:rPr>
          <w:color w:val="000000"/>
          <w:sz w:val="26"/>
          <w:szCs w:val="26"/>
        </w:rPr>
        <w:t xml:space="preserve"> № </w:t>
      </w:r>
      <w:r w:rsidR="00312425" w:rsidRPr="00312425">
        <w:rPr>
          <w:color w:val="000000"/>
          <w:sz w:val="26"/>
          <w:szCs w:val="26"/>
        </w:rPr>
        <w:t>3161</w:t>
      </w:r>
      <w:r w:rsidR="003413ED">
        <w:rPr>
          <w:color w:val="000000"/>
          <w:sz w:val="26"/>
          <w:szCs w:val="26"/>
        </w:rPr>
        <w:t xml:space="preserve"> </w:t>
      </w:r>
      <w:r w:rsidR="000279F2">
        <w:rPr>
          <w:color w:val="000000"/>
          <w:sz w:val="26"/>
          <w:szCs w:val="26"/>
        </w:rPr>
        <w:t>(в редакции постановлени</w:t>
      </w:r>
      <w:r w:rsidR="001344B2">
        <w:rPr>
          <w:color w:val="000000"/>
          <w:sz w:val="26"/>
          <w:szCs w:val="26"/>
        </w:rPr>
        <w:t>я</w:t>
      </w:r>
      <w:r w:rsidR="000279F2">
        <w:rPr>
          <w:color w:val="000000"/>
          <w:sz w:val="26"/>
          <w:szCs w:val="26"/>
        </w:rPr>
        <w:t xml:space="preserve"> Администрации Великого Новгорода </w:t>
      </w:r>
      <w:r w:rsidR="003413ED">
        <w:rPr>
          <w:color w:val="000000"/>
          <w:sz w:val="26"/>
          <w:szCs w:val="26"/>
        </w:rPr>
        <w:br/>
      </w:r>
      <w:r w:rsidR="000279F2">
        <w:rPr>
          <w:color w:val="000000"/>
          <w:sz w:val="26"/>
          <w:szCs w:val="26"/>
        </w:rPr>
        <w:t xml:space="preserve">от </w:t>
      </w:r>
      <w:r w:rsidR="008B0528">
        <w:rPr>
          <w:color w:val="000000"/>
          <w:sz w:val="26"/>
          <w:szCs w:val="26"/>
        </w:rPr>
        <w:t xml:space="preserve">29.08.2025 </w:t>
      </w:r>
      <w:r w:rsidR="00BF4ADA">
        <w:rPr>
          <w:color w:val="000000"/>
          <w:sz w:val="26"/>
          <w:szCs w:val="26"/>
        </w:rPr>
        <w:t>№</w:t>
      </w:r>
      <w:r w:rsidR="008B0528">
        <w:rPr>
          <w:color w:val="000000"/>
          <w:sz w:val="26"/>
          <w:szCs w:val="26"/>
        </w:rPr>
        <w:t xml:space="preserve"> 3331)</w:t>
      </w:r>
      <w:r w:rsidRPr="00312425">
        <w:rPr>
          <w:color w:val="000000"/>
          <w:sz w:val="26"/>
          <w:szCs w:val="26"/>
        </w:rPr>
        <w:t>,</w:t>
      </w:r>
      <w:r>
        <w:rPr>
          <w:color w:val="000000"/>
          <w:sz w:val="26"/>
          <w:szCs w:val="26"/>
        </w:rPr>
        <w:t xml:space="preserve"> следующ</w:t>
      </w:r>
      <w:r w:rsidR="00BF4ADA">
        <w:rPr>
          <w:color w:val="000000"/>
          <w:sz w:val="26"/>
          <w:szCs w:val="26"/>
        </w:rPr>
        <w:t>ие</w:t>
      </w:r>
      <w:r>
        <w:rPr>
          <w:color w:val="000000"/>
          <w:sz w:val="26"/>
          <w:szCs w:val="26"/>
        </w:rPr>
        <w:t xml:space="preserve"> изменени</w:t>
      </w:r>
      <w:r w:rsidR="00BF4ADA">
        <w:rPr>
          <w:color w:val="000000"/>
          <w:sz w:val="26"/>
          <w:szCs w:val="26"/>
        </w:rPr>
        <w:t>я</w:t>
      </w:r>
      <w:r>
        <w:rPr>
          <w:color w:val="000000"/>
          <w:sz w:val="26"/>
          <w:szCs w:val="26"/>
        </w:rPr>
        <w:t>:</w:t>
      </w:r>
    </w:p>
    <w:p w:rsidR="00BE1D15" w:rsidRDefault="007B1057" w:rsidP="00656679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1.1. </w:t>
      </w:r>
      <w:r w:rsidR="00BE1D15">
        <w:rPr>
          <w:color w:val="000000"/>
          <w:sz w:val="26"/>
          <w:szCs w:val="26"/>
        </w:rPr>
        <w:t>Дополнить пункт</w:t>
      </w:r>
      <w:r w:rsidR="00EC4E6E">
        <w:rPr>
          <w:color w:val="000000"/>
          <w:sz w:val="26"/>
          <w:szCs w:val="26"/>
        </w:rPr>
        <w:t>ами</w:t>
      </w:r>
      <w:r w:rsidR="00BE1D15">
        <w:rPr>
          <w:color w:val="000000"/>
          <w:sz w:val="26"/>
          <w:szCs w:val="26"/>
        </w:rPr>
        <w:t xml:space="preserve"> </w:t>
      </w:r>
      <w:r w:rsidR="00E756C3">
        <w:rPr>
          <w:color w:val="000000"/>
          <w:sz w:val="26"/>
          <w:szCs w:val="26"/>
        </w:rPr>
        <w:t>2</w:t>
      </w:r>
      <w:r w:rsidR="00EC4E6E" w:rsidRPr="0077568C">
        <w:rPr>
          <w:color w:val="000000"/>
          <w:sz w:val="26"/>
          <w:szCs w:val="26"/>
        </w:rPr>
        <w:t>9</w:t>
      </w:r>
      <w:r w:rsidR="001344B2">
        <w:rPr>
          <w:color w:val="000000"/>
          <w:sz w:val="26"/>
          <w:szCs w:val="26"/>
        </w:rPr>
        <w:t xml:space="preserve"> </w:t>
      </w:r>
      <w:r w:rsidR="00EC4E6E" w:rsidRPr="0077568C">
        <w:rPr>
          <w:color w:val="000000"/>
          <w:sz w:val="26"/>
          <w:szCs w:val="26"/>
        </w:rPr>
        <w:t>-</w:t>
      </w:r>
      <w:r w:rsidR="001344B2">
        <w:rPr>
          <w:color w:val="000000"/>
          <w:sz w:val="26"/>
          <w:szCs w:val="26"/>
        </w:rPr>
        <w:t xml:space="preserve"> </w:t>
      </w:r>
      <w:r w:rsidR="0077568C" w:rsidRPr="0077568C">
        <w:rPr>
          <w:color w:val="000000"/>
          <w:sz w:val="26"/>
          <w:szCs w:val="26"/>
        </w:rPr>
        <w:t>2</w:t>
      </w:r>
      <w:r w:rsidR="00E756C3">
        <w:rPr>
          <w:color w:val="000000"/>
          <w:sz w:val="26"/>
          <w:szCs w:val="26"/>
        </w:rPr>
        <w:t>4</w:t>
      </w:r>
      <w:r w:rsidR="00612227">
        <w:rPr>
          <w:color w:val="000000"/>
          <w:sz w:val="26"/>
          <w:szCs w:val="26"/>
        </w:rPr>
        <w:t>3</w:t>
      </w:r>
      <w:r w:rsidR="00EC4E6E">
        <w:rPr>
          <w:color w:val="000000"/>
          <w:sz w:val="26"/>
          <w:szCs w:val="26"/>
        </w:rPr>
        <w:t xml:space="preserve"> </w:t>
      </w:r>
      <w:r w:rsidR="00BE1D15">
        <w:rPr>
          <w:color w:val="000000"/>
          <w:sz w:val="26"/>
          <w:szCs w:val="26"/>
        </w:rPr>
        <w:t>следующего содержания:</w:t>
      </w: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2693"/>
        <w:gridCol w:w="1701"/>
      </w:tblGrid>
      <w:tr w:rsidR="00BE1D15" w:rsidTr="000D778D">
        <w:trPr>
          <w:trHeight w:val="7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D15" w:rsidRPr="003413ED" w:rsidRDefault="00BE1D15" w:rsidP="003413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D15" w:rsidRPr="003413ED" w:rsidRDefault="00BE1D15" w:rsidP="003413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D15" w:rsidRPr="003413ED" w:rsidRDefault="00BE1D15" w:rsidP="003413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D15" w:rsidRPr="003413ED" w:rsidRDefault="00BE1D15" w:rsidP="003413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4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"29.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</w:t>
            </w:r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Зелинского, д.</w:t>
            </w:r>
            <w:r w:rsidR="00753A0E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32, корп.</w:t>
            </w:r>
            <w:r w:rsidR="00753A0E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30.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</w:t>
            </w:r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Зелинского,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32, корп.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5 942 280,00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31.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Никольская ул.,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15/18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32.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Никольская ул.,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15/18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1 165 507,00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33.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Ильина ул.,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19/44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34.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Ильина ул.,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19/44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832 883,20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35.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Ильина ул.,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19/44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85 669,50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36.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Ильина ул.,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19/44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37.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Ильина ул.,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19/44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972 776,80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38.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Ильина ул.,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19/44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39.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Ильина ул.,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19/44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1 980 760,00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40.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Ильина ул.,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17/37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41.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Ильина ул.,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17/37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717 460,00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42.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Красилова,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51/28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1 191 091,30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43.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Красилова,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51/28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44.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Красилова,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51/28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111 062,00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45.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Красилова, д.</w:t>
            </w:r>
            <w:r w:rsidR="000D778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51/28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1 954 983,44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46.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344B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>
              <w:rPr>
                <w:color w:val="000000"/>
                <w:sz w:val="26"/>
                <w:szCs w:val="26"/>
              </w:rPr>
              <w:t>Людогоща</w:t>
            </w:r>
            <w:proofErr w:type="spellEnd"/>
            <w:r w:rsidR="008B0528" w:rsidRPr="003413ED">
              <w:rPr>
                <w:color w:val="000000"/>
                <w:sz w:val="26"/>
                <w:szCs w:val="26"/>
              </w:rPr>
              <w:t>, д.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1 830 760,00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47.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344B2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>
              <w:rPr>
                <w:color w:val="000000"/>
                <w:sz w:val="26"/>
                <w:szCs w:val="26"/>
              </w:rPr>
              <w:t>Людогоща</w:t>
            </w:r>
            <w:proofErr w:type="spellEnd"/>
            <w:r w:rsidR="008B0528" w:rsidRPr="003413ED">
              <w:rPr>
                <w:color w:val="000000"/>
                <w:sz w:val="26"/>
                <w:szCs w:val="26"/>
              </w:rPr>
              <w:t>, д.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48.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344B2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>
              <w:rPr>
                <w:color w:val="000000"/>
                <w:sz w:val="26"/>
                <w:szCs w:val="26"/>
              </w:rPr>
              <w:t>Людогоща</w:t>
            </w:r>
            <w:proofErr w:type="spellEnd"/>
            <w:r w:rsidR="008B0528" w:rsidRPr="003413ED">
              <w:rPr>
                <w:color w:val="000000"/>
                <w:sz w:val="26"/>
                <w:szCs w:val="26"/>
              </w:rPr>
              <w:t>, д.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200 743,20</w:t>
            </w:r>
          </w:p>
        </w:tc>
      </w:tr>
      <w:tr w:rsidR="008B0528" w:rsidTr="000D778D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49.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344B2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>
              <w:rPr>
                <w:color w:val="000000"/>
                <w:sz w:val="26"/>
                <w:szCs w:val="26"/>
              </w:rPr>
              <w:t>Людогоща</w:t>
            </w:r>
            <w:proofErr w:type="spellEnd"/>
            <w:r w:rsidR="008B0528" w:rsidRPr="003413ED">
              <w:rPr>
                <w:color w:val="000000"/>
                <w:sz w:val="26"/>
                <w:szCs w:val="26"/>
              </w:rPr>
              <w:t>, д.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5 099 555,00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50.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Локомотивная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8/16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51.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Локомотивная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8/16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3 776 730,00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52.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Никольская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24/27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</w:tbl>
    <w:p w:rsidR="000D778D" w:rsidRDefault="000D778D">
      <w:pPr>
        <w:sectPr w:rsidR="000D778D" w:rsidSect="004C1D0C">
          <w:headerReference w:type="firs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2693"/>
        <w:gridCol w:w="1701"/>
      </w:tblGrid>
      <w:tr w:rsidR="000D778D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78D" w:rsidRPr="003413ED" w:rsidRDefault="000D778D" w:rsidP="000D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78D" w:rsidRPr="003413ED" w:rsidRDefault="000D778D" w:rsidP="000D778D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78D" w:rsidRPr="003413ED" w:rsidRDefault="000D778D" w:rsidP="000D778D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78D" w:rsidRPr="003413ED" w:rsidRDefault="000D778D" w:rsidP="000D778D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53.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Никольская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24/27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484 904,00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54.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</w:t>
            </w:r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Красилова,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CC08CE" w:rsidRPr="003413ED">
              <w:rPr>
                <w:color w:val="000000"/>
                <w:sz w:val="26"/>
                <w:szCs w:val="26"/>
              </w:rPr>
              <w:t xml:space="preserve"> 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55.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</w:t>
            </w:r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Красилова,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8B0528" w:rsidRPr="003413ED">
              <w:rPr>
                <w:color w:val="000000"/>
                <w:sz w:val="26"/>
                <w:szCs w:val="26"/>
              </w:rPr>
              <w:t xml:space="preserve"> крыши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56.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</w:t>
            </w:r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Красилова,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629 455,00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57.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</w:t>
            </w:r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Красилова,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крыша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3 145 280,00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58.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Мерецкова-Волосова, д. 1/1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8B0528" w:rsidRPr="003413ED">
              <w:rPr>
                <w:color w:val="000000"/>
                <w:sz w:val="26"/>
                <w:szCs w:val="26"/>
              </w:rPr>
              <w:t xml:space="preserve"> фасад</w:t>
            </w:r>
            <w:r w:rsidR="001344B2">
              <w:rPr>
                <w:color w:val="000000"/>
                <w:sz w:val="26"/>
                <w:szCs w:val="26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59.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Мерецкова-Волосова, д. 1/1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фасад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8 570 492,00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60.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Ул.</w:t>
            </w:r>
            <w:r w:rsidR="001072B0" w:rsidRPr="003413ED">
              <w:rPr>
                <w:sz w:val="26"/>
                <w:szCs w:val="26"/>
              </w:rPr>
              <w:t xml:space="preserve"> </w:t>
            </w:r>
            <w:r w:rsidRPr="003413ED">
              <w:rPr>
                <w:sz w:val="26"/>
                <w:szCs w:val="26"/>
              </w:rPr>
              <w:t>Радис</w:t>
            </w:r>
            <w:r w:rsidR="00542947" w:rsidRPr="003413ED">
              <w:rPr>
                <w:sz w:val="26"/>
                <w:szCs w:val="26"/>
              </w:rPr>
              <w:t>то</w:t>
            </w:r>
            <w:r w:rsidRPr="003413ED">
              <w:rPr>
                <w:sz w:val="26"/>
                <w:szCs w:val="26"/>
              </w:rPr>
              <w:t>в, д.</w:t>
            </w:r>
            <w:r w:rsidR="008666E5">
              <w:rPr>
                <w:sz w:val="26"/>
                <w:szCs w:val="26"/>
              </w:rPr>
              <w:t xml:space="preserve"> </w:t>
            </w:r>
            <w:r w:rsidRPr="003413ED">
              <w:rPr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61.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Ул. Радистов, д.</w:t>
            </w:r>
            <w:r w:rsidR="008666E5">
              <w:rPr>
                <w:sz w:val="26"/>
                <w:szCs w:val="26"/>
              </w:rPr>
              <w:t xml:space="preserve"> </w:t>
            </w:r>
            <w:r w:rsidRPr="003413ED">
              <w:rPr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889 658,00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62.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Псковская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63.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Псковская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5 601 680,00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64.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Псковская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136 812,00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65.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Молотковская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8B0528" w:rsidRPr="003413ED">
              <w:rPr>
                <w:color w:val="000000"/>
                <w:sz w:val="26"/>
                <w:szCs w:val="26"/>
              </w:rPr>
              <w:t xml:space="preserve">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91 392,00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66.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Молотковская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331 978,32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67.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68.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E756C3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3 655 068,00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69.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Но</w:t>
            </w:r>
            <w:r w:rsidR="00CD4738" w:rsidRPr="003413ED">
              <w:rPr>
                <w:color w:val="000000"/>
                <w:sz w:val="26"/>
                <w:szCs w:val="26"/>
              </w:rPr>
              <w:t>во</w:t>
            </w:r>
            <w:r w:rsidRPr="003413ED">
              <w:rPr>
                <w:color w:val="000000"/>
                <w:sz w:val="26"/>
                <w:szCs w:val="26"/>
              </w:rPr>
              <w:t>лучанская</w:t>
            </w:r>
            <w:proofErr w:type="spellEnd"/>
            <w:r w:rsidR="001072B0" w:rsidRPr="003413ED">
              <w:rPr>
                <w:color w:val="000000"/>
                <w:sz w:val="26"/>
                <w:szCs w:val="26"/>
              </w:rPr>
              <w:t xml:space="preserve"> ул.,</w:t>
            </w:r>
            <w:r w:rsidRPr="003413ED">
              <w:rPr>
                <w:color w:val="000000"/>
                <w:sz w:val="26"/>
                <w:szCs w:val="26"/>
              </w:rPr>
              <w:t xml:space="preserve"> д. 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70.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Но</w:t>
            </w:r>
            <w:r w:rsidR="00CD4738" w:rsidRPr="003413ED">
              <w:rPr>
                <w:color w:val="000000"/>
                <w:sz w:val="26"/>
                <w:szCs w:val="26"/>
              </w:rPr>
              <w:t>во</w:t>
            </w:r>
            <w:r w:rsidRPr="003413ED">
              <w:rPr>
                <w:color w:val="000000"/>
                <w:sz w:val="26"/>
                <w:szCs w:val="26"/>
              </w:rPr>
              <w:t>лучанская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4 407 900,00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71.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Но</w:t>
            </w:r>
            <w:r w:rsidR="00CD4738" w:rsidRPr="003413ED">
              <w:rPr>
                <w:color w:val="000000"/>
                <w:sz w:val="26"/>
                <w:szCs w:val="26"/>
              </w:rPr>
              <w:t>во</w:t>
            </w:r>
            <w:r w:rsidRPr="003413ED">
              <w:rPr>
                <w:color w:val="000000"/>
                <w:sz w:val="26"/>
                <w:szCs w:val="26"/>
              </w:rPr>
              <w:t>лучанская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1072B0" w:rsidRPr="003413ED">
              <w:rPr>
                <w:color w:val="000000"/>
                <w:sz w:val="26"/>
                <w:szCs w:val="26"/>
              </w:rPr>
              <w:t xml:space="preserve"> 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148 743,00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72.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344B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</w:t>
            </w:r>
            <w:r w:rsidR="008B0528" w:rsidRPr="003413ED">
              <w:rPr>
                <w:color w:val="000000"/>
                <w:sz w:val="26"/>
                <w:szCs w:val="26"/>
              </w:rPr>
              <w:t>росп.</w:t>
            </w:r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Мира,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73.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344B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</w:t>
            </w:r>
            <w:r w:rsidR="001072B0" w:rsidRPr="003413ED">
              <w:rPr>
                <w:color w:val="000000"/>
                <w:sz w:val="26"/>
                <w:szCs w:val="26"/>
              </w:rPr>
              <w:t>росп. Мира,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1072B0" w:rsidRPr="003413ED"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6 413 131,20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74.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Десятинная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75.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Десятинная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1344B2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5A1FDC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1072B0" w:rsidRPr="003413ED">
              <w:rPr>
                <w:color w:val="000000"/>
                <w:sz w:val="26"/>
                <w:szCs w:val="26"/>
              </w:rPr>
              <w:t xml:space="preserve"> крыш</w:t>
            </w:r>
            <w:r w:rsidR="001344B2">
              <w:rPr>
                <w:color w:val="000000"/>
                <w:sz w:val="26"/>
                <w:szCs w:val="26"/>
              </w:rPr>
              <w:t>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76.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Десятинная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5 601 680,00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77.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Десятинная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178 080,00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78.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Десятинная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1344B2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пл</w:t>
            </w:r>
            <w:r w:rsidR="001344B2">
              <w:rPr>
                <w:color w:val="000000"/>
                <w:sz w:val="26"/>
                <w:szCs w:val="26"/>
              </w:rPr>
              <w:t>оская</w:t>
            </w:r>
            <w:r w:rsidR="00CC08CE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крыша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4 738 111,00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79.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Предтеченская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80.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Предтеченская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3 101 560,00</w:t>
            </w:r>
          </w:p>
        </w:tc>
      </w:tr>
    </w:tbl>
    <w:p w:rsidR="000D778D" w:rsidRDefault="000D778D">
      <w:pPr>
        <w:sectPr w:rsidR="000D778D" w:rsidSect="004C1D0C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2693"/>
        <w:gridCol w:w="1701"/>
      </w:tblGrid>
      <w:tr w:rsidR="000D778D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78D" w:rsidRPr="003413ED" w:rsidRDefault="000D778D" w:rsidP="000D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78D" w:rsidRPr="003413ED" w:rsidRDefault="000D778D" w:rsidP="000D778D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78D" w:rsidRPr="003413ED" w:rsidRDefault="000D778D" w:rsidP="000D778D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78D" w:rsidRPr="003413ED" w:rsidRDefault="000D778D" w:rsidP="000D778D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81.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Заставная</w:t>
            </w:r>
            <w:r w:rsidR="001072B0" w:rsidRPr="003413ED">
              <w:rPr>
                <w:color w:val="000000"/>
                <w:sz w:val="26"/>
                <w:szCs w:val="26"/>
              </w:rPr>
              <w:t xml:space="preserve"> ул.,</w:t>
            </w:r>
            <w:r w:rsidRPr="003413ED">
              <w:rPr>
                <w:color w:val="000000"/>
                <w:sz w:val="26"/>
                <w:szCs w:val="26"/>
              </w:rPr>
              <w:t xml:space="preserve"> д. 2</w:t>
            </w:r>
            <w:r w:rsidR="00BF4ADA">
              <w:rPr>
                <w:color w:val="000000"/>
                <w:sz w:val="26"/>
                <w:szCs w:val="26"/>
              </w:rPr>
              <w:t>, кор</w:t>
            </w:r>
            <w:r w:rsidRPr="003413ED">
              <w:rPr>
                <w:color w:val="000000"/>
                <w:sz w:val="26"/>
                <w:szCs w:val="26"/>
              </w:rPr>
              <w:t>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82.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BF4ADA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Заставная ул., д. 2, кор</w:t>
            </w:r>
            <w:r w:rsidR="001072B0" w:rsidRPr="003413ED">
              <w:rPr>
                <w:color w:val="000000"/>
                <w:sz w:val="26"/>
                <w:szCs w:val="26"/>
              </w:rPr>
              <w:t>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1072B0"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2 483 896,00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83.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Мкр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.</w:t>
            </w:r>
            <w:r w:rsidR="008B0528" w:rsidRPr="003413ED">
              <w:rPr>
                <w:color w:val="000000"/>
                <w:sz w:val="26"/>
                <w:szCs w:val="26"/>
              </w:rPr>
              <w:t xml:space="preserve"> Кречевицы,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140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84.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Мкр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. Кречевицы,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1 310 230,40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85.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Мкр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. Кречевицы,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1344B2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1072B0" w:rsidRPr="003413ED">
              <w:rPr>
                <w:color w:val="000000"/>
                <w:sz w:val="26"/>
                <w:szCs w:val="26"/>
              </w:rPr>
              <w:t xml:space="preserve"> крыш</w:t>
            </w:r>
            <w:r w:rsidR="001344B2">
              <w:rPr>
                <w:color w:val="000000"/>
                <w:sz w:val="26"/>
                <w:szCs w:val="26"/>
              </w:rPr>
              <w:t>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86.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Мкр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. Кречевицы,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1344B2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пл</w:t>
            </w:r>
            <w:r w:rsidR="001344B2">
              <w:rPr>
                <w:color w:val="000000"/>
                <w:sz w:val="26"/>
                <w:szCs w:val="26"/>
              </w:rPr>
              <w:t>оская</w:t>
            </w:r>
            <w:r w:rsidR="00CC08CE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крыша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4 558 279,60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87.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6 090 200,48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88.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89.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90.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1 846 724,28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91.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</w:t>
            </w:r>
            <w:r w:rsidR="008B0528" w:rsidRPr="003413ED">
              <w:rPr>
                <w:color w:val="000000"/>
                <w:sz w:val="26"/>
                <w:szCs w:val="26"/>
              </w:rPr>
              <w:t>л.</w:t>
            </w:r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Ломоносова,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6/2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1344B2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8B0528" w:rsidRPr="003413ED">
              <w:rPr>
                <w:color w:val="000000"/>
                <w:sz w:val="26"/>
                <w:szCs w:val="26"/>
              </w:rPr>
              <w:t xml:space="preserve"> крыш</w:t>
            </w:r>
            <w:r w:rsidR="001344B2">
              <w:rPr>
                <w:color w:val="000000"/>
                <w:sz w:val="26"/>
                <w:szCs w:val="26"/>
              </w:rPr>
              <w:t>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92.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Ломоносова,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6/2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крыша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11 064 477,62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93.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Ломоносова,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6/2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1072B0" w:rsidRPr="003413ED">
              <w:rPr>
                <w:color w:val="000000"/>
                <w:sz w:val="26"/>
                <w:szCs w:val="26"/>
              </w:rPr>
              <w:t xml:space="preserve"> фасад</w:t>
            </w:r>
            <w:r w:rsidR="001344B2">
              <w:rPr>
                <w:color w:val="000000"/>
                <w:sz w:val="26"/>
                <w:szCs w:val="26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94.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Ломоносова,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6/2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фасад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14 571 267,20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95.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Ул. </w:t>
            </w:r>
            <w:r w:rsidR="008B0528" w:rsidRPr="003413ED">
              <w:rPr>
                <w:color w:val="000000"/>
                <w:sz w:val="26"/>
                <w:szCs w:val="26"/>
              </w:rPr>
              <w:t>С</w:t>
            </w:r>
            <w:r w:rsidR="00CD4738" w:rsidRPr="003413ED">
              <w:rPr>
                <w:color w:val="000000"/>
                <w:sz w:val="26"/>
                <w:szCs w:val="26"/>
              </w:rPr>
              <w:t>во</w:t>
            </w:r>
            <w:r w:rsidR="008B0528" w:rsidRPr="003413ED">
              <w:rPr>
                <w:color w:val="000000"/>
                <w:sz w:val="26"/>
                <w:szCs w:val="26"/>
              </w:rPr>
              <w:t>боды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2/6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8B0528" w:rsidRPr="003413ED">
              <w:rPr>
                <w:color w:val="000000"/>
                <w:sz w:val="26"/>
                <w:szCs w:val="26"/>
              </w:rPr>
              <w:t xml:space="preserve"> фасад</w:t>
            </w:r>
            <w:r w:rsidR="001344B2">
              <w:rPr>
                <w:color w:val="000000"/>
                <w:sz w:val="26"/>
                <w:szCs w:val="26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96.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С</w:t>
            </w:r>
            <w:r w:rsidR="00CD4738" w:rsidRPr="003413ED">
              <w:rPr>
                <w:color w:val="000000"/>
                <w:sz w:val="26"/>
                <w:szCs w:val="26"/>
              </w:rPr>
              <w:t>во</w:t>
            </w:r>
            <w:r w:rsidRPr="003413ED">
              <w:rPr>
                <w:color w:val="000000"/>
                <w:sz w:val="26"/>
                <w:szCs w:val="26"/>
              </w:rPr>
              <w:t>боды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2/6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фасад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17 478 652,80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97.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</w:t>
            </w:r>
            <w:r w:rsidR="008B0528" w:rsidRPr="003413ED">
              <w:rPr>
                <w:color w:val="000000"/>
                <w:sz w:val="26"/>
                <w:szCs w:val="26"/>
              </w:rPr>
              <w:t>л.</w:t>
            </w:r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С</w:t>
            </w:r>
            <w:r w:rsidR="00CD4738" w:rsidRPr="003413ED">
              <w:rPr>
                <w:color w:val="000000"/>
                <w:sz w:val="26"/>
                <w:szCs w:val="26"/>
              </w:rPr>
              <w:t>во</w:t>
            </w:r>
            <w:r w:rsidR="008B0528" w:rsidRPr="003413ED">
              <w:rPr>
                <w:color w:val="000000"/>
                <w:sz w:val="26"/>
                <w:szCs w:val="26"/>
              </w:rPr>
              <w:t>боды,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98.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С</w:t>
            </w:r>
            <w:r w:rsidR="00CD4738" w:rsidRPr="003413ED">
              <w:rPr>
                <w:color w:val="000000"/>
                <w:sz w:val="26"/>
                <w:szCs w:val="26"/>
              </w:rPr>
              <w:t>во</w:t>
            </w:r>
            <w:r w:rsidRPr="003413ED">
              <w:rPr>
                <w:color w:val="000000"/>
                <w:sz w:val="26"/>
                <w:szCs w:val="26"/>
              </w:rPr>
              <w:t>боды,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3 463 350,00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99.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С</w:t>
            </w:r>
            <w:r w:rsidR="00CD4738" w:rsidRPr="003413ED">
              <w:rPr>
                <w:color w:val="000000"/>
                <w:sz w:val="26"/>
                <w:szCs w:val="26"/>
              </w:rPr>
              <w:t>во</w:t>
            </w:r>
            <w:r w:rsidRPr="003413ED">
              <w:rPr>
                <w:color w:val="000000"/>
                <w:sz w:val="26"/>
                <w:szCs w:val="26"/>
              </w:rPr>
              <w:t>боды,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209 494,74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100.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</w:t>
            </w:r>
            <w:r w:rsidR="008B0528" w:rsidRPr="003413ED">
              <w:rPr>
                <w:color w:val="000000"/>
                <w:sz w:val="26"/>
                <w:szCs w:val="26"/>
              </w:rPr>
              <w:t>л.</w:t>
            </w:r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Зелинского,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19,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101.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Зелинского,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19,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8 381 904,00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102.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</w:t>
            </w:r>
            <w:r w:rsidR="008B0528" w:rsidRPr="003413ED">
              <w:rPr>
                <w:color w:val="000000"/>
                <w:sz w:val="26"/>
                <w:szCs w:val="26"/>
              </w:rPr>
              <w:t>.</w:t>
            </w:r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Зелинского,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19,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103.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Зелинского,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19,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5 587 936,00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104.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</w:t>
            </w:r>
            <w:r w:rsidR="008B0528" w:rsidRPr="003413ED">
              <w:rPr>
                <w:color w:val="000000"/>
                <w:sz w:val="26"/>
                <w:szCs w:val="26"/>
              </w:rPr>
              <w:t>л.</w:t>
            </w:r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Зелинского,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34,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8B0528"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E756C3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105.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Зелинского,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34,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4 775 736,00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E756C3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106.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12,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E756C3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107.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12,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CC08CE" w:rsidP="000D778D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7 326 044,00</w:t>
            </w:r>
          </w:p>
        </w:tc>
      </w:tr>
    </w:tbl>
    <w:p w:rsidR="000D778D" w:rsidRDefault="000D778D">
      <w:pPr>
        <w:sectPr w:rsidR="000D778D" w:rsidSect="004C1D0C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2693"/>
        <w:gridCol w:w="1701"/>
      </w:tblGrid>
      <w:tr w:rsidR="000D778D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78D" w:rsidRPr="003413ED" w:rsidRDefault="000D778D" w:rsidP="000D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78D" w:rsidRPr="003413ED" w:rsidRDefault="000D778D" w:rsidP="000D778D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78D" w:rsidRPr="003413ED" w:rsidRDefault="000D778D" w:rsidP="000D778D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78D" w:rsidRPr="003413ED" w:rsidRDefault="000D778D" w:rsidP="000D778D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</w:tr>
      <w:tr w:rsidR="008B0528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E756C3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108.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10,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8B0528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528" w:rsidRPr="003413ED" w:rsidRDefault="008B0528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109.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10,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2 063 316,00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110.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111.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5 244 781,50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112.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Псковская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113.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Псковская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4 571 952,00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114.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Большая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Власьевская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115.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Большая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Власьевская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8 528 100,00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116.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Десятинная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33/8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1344B2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1072B0" w:rsidRPr="003413ED">
              <w:rPr>
                <w:color w:val="000000"/>
                <w:sz w:val="26"/>
                <w:szCs w:val="26"/>
              </w:rPr>
              <w:t xml:space="preserve"> крыш</w:t>
            </w:r>
            <w:r w:rsidR="001344B2">
              <w:rPr>
                <w:color w:val="000000"/>
                <w:sz w:val="26"/>
                <w:szCs w:val="26"/>
              </w:rPr>
              <w:t>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117.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Десятинная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33/8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крыша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7 065 716,00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118.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Просп. Александра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Корсунова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, </w:t>
            </w:r>
            <w:r w:rsidR="008666E5">
              <w:rPr>
                <w:color w:val="000000"/>
                <w:sz w:val="26"/>
                <w:szCs w:val="26"/>
              </w:rPr>
              <w:br/>
            </w:r>
            <w:r w:rsidRPr="003413ED">
              <w:rPr>
                <w:color w:val="000000"/>
                <w:sz w:val="26"/>
                <w:szCs w:val="26"/>
              </w:rPr>
              <w:t>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1 115 774,00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119.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Просп. Александра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Корсунова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, </w:t>
            </w:r>
            <w:r w:rsidR="008666E5">
              <w:rPr>
                <w:color w:val="000000"/>
                <w:sz w:val="26"/>
                <w:szCs w:val="26"/>
              </w:rPr>
              <w:br/>
            </w:r>
            <w:r w:rsidRPr="003413ED">
              <w:rPr>
                <w:color w:val="000000"/>
                <w:sz w:val="26"/>
                <w:szCs w:val="26"/>
              </w:rPr>
              <w:t>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120.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Просп. Александра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Корсунова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, </w:t>
            </w:r>
            <w:r w:rsidR="008666E5">
              <w:rPr>
                <w:color w:val="000000"/>
                <w:sz w:val="26"/>
                <w:szCs w:val="26"/>
              </w:rPr>
              <w:br/>
            </w:r>
            <w:r w:rsidRPr="003413ED">
              <w:rPr>
                <w:color w:val="000000"/>
                <w:sz w:val="26"/>
                <w:szCs w:val="26"/>
              </w:rPr>
              <w:t>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ГВС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121.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Просп. Александра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Корсунова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, </w:t>
            </w:r>
            <w:r w:rsidR="008666E5">
              <w:rPr>
                <w:color w:val="000000"/>
                <w:sz w:val="26"/>
                <w:szCs w:val="26"/>
              </w:rPr>
              <w:br/>
            </w:r>
            <w:r w:rsidRPr="003413ED">
              <w:rPr>
                <w:color w:val="000000"/>
                <w:sz w:val="26"/>
                <w:szCs w:val="26"/>
              </w:rPr>
              <w:t>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1 387 750,00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122.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Просп. Мира,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40,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1072B0" w:rsidRPr="003413ED">
              <w:rPr>
                <w:color w:val="000000"/>
                <w:sz w:val="26"/>
                <w:szCs w:val="26"/>
              </w:rPr>
              <w:t xml:space="preserve"> фасад</w:t>
            </w:r>
            <w:r w:rsidR="001344B2">
              <w:rPr>
                <w:color w:val="000000"/>
                <w:sz w:val="26"/>
                <w:szCs w:val="26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123.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</w:t>
            </w:r>
            <w:r w:rsidR="001072B0" w:rsidRPr="003413ED">
              <w:rPr>
                <w:color w:val="000000"/>
                <w:sz w:val="26"/>
                <w:szCs w:val="26"/>
              </w:rPr>
              <w:t>росп. Мира,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1072B0" w:rsidRPr="003413ED">
              <w:rPr>
                <w:color w:val="000000"/>
                <w:sz w:val="26"/>
                <w:szCs w:val="26"/>
              </w:rPr>
              <w:t>40,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1072B0"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фасад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1 790 460,00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124.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Нехинская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22,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1072B0" w:rsidRPr="003413ED">
              <w:rPr>
                <w:color w:val="000000"/>
                <w:sz w:val="26"/>
                <w:szCs w:val="26"/>
              </w:rPr>
              <w:t xml:space="preserve"> фасад</w:t>
            </w:r>
            <w:r w:rsidR="001344B2">
              <w:rPr>
                <w:color w:val="000000"/>
                <w:sz w:val="26"/>
                <w:szCs w:val="26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125.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Нехинская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22,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фасад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4 674 891,06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126.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</w:t>
            </w:r>
            <w:r w:rsidR="001072B0" w:rsidRPr="003413ED">
              <w:rPr>
                <w:color w:val="000000"/>
                <w:sz w:val="26"/>
                <w:szCs w:val="26"/>
              </w:rPr>
              <w:t>л. Зелинского,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1072B0" w:rsidRPr="003413ED"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127.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</w:t>
            </w:r>
            <w:r w:rsidR="001072B0" w:rsidRPr="003413ED">
              <w:rPr>
                <w:color w:val="000000"/>
                <w:sz w:val="26"/>
                <w:szCs w:val="26"/>
              </w:rPr>
              <w:t>л. Зелинского,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1072B0" w:rsidRPr="003413ED"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5 466 106,00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128.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</w:t>
            </w:r>
            <w:r w:rsidR="001072B0" w:rsidRPr="003413ED">
              <w:rPr>
                <w:color w:val="000000"/>
                <w:sz w:val="26"/>
                <w:szCs w:val="26"/>
              </w:rPr>
              <w:t>л.</w:t>
            </w:r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r w:rsidR="001072B0" w:rsidRPr="003413ED">
              <w:rPr>
                <w:color w:val="000000"/>
                <w:sz w:val="26"/>
                <w:szCs w:val="26"/>
              </w:rPr>
              <w:t>Черемнова-Конюхова,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1072B0" w:rsidRPr="003413ED"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129.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Черемнова-Конюхова,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831 264,00</w:t>
            </w:r>
          </w:p>
        </w:tc>
      </w:tr>
      <w:tr w:rsidR="001072B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130.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Псковская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42,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542947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1072B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ГВС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B0" w:rsidRPr="003413ED" w:rsidRDefault="001072B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131.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Псковская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42,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0D778D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4 263 168,00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132.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BF4ADA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>
              <w:rPr>
                <w:color w:val="000000"/>
                <w:sz w:val="26"/>
                <w:szCs w:val="26"/>
              </w:rPr>
              <w:t>Коровникова</w:t>
            </w:r>
            <w:proofErr w:type="spellEnd"/>
            <w:r>
              <w:rPr>
                <w:color w:val="000000"/>
                <w:sz w:val="26"/>
                <w:szCs w:val="26"/>
              </w:rPr>
              <w:t>, д. 3,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9F1550"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BF4ADA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0D778D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</w:tbl>
    <w:p w:rsidR="00656679" w:rsidRDefault="00656679">
      <w:pPr>
        <w:sectPr w:rsidR="00656679" w:rsidSect="004C1D0C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2693"/>
        <w:gridCol w:w="1701"/>
      </w:tblGrid>
      <w:tr w:rsidR="00656679" w:rsidTr="00656679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133.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BF4ADA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Коровникова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, д</w:t>
            </w:r>
            <w:r w:rsidR="00BF4ADA">
              <w:rPr>
                <w:color w:val="000000"/>
                <w:sz w:val="26"/>
                <w:szCs w:val="26"/>
              </w:rPr>
              <w:t>.</w:t>
            </w:r>
            <w:r w:rsidRPr="003413ED">
              <w:rPr>
                <w:color w:val="000000"/>
                <w:sz w:val="26"/>
                <w:szCs w:val="26"/>
              </w:rPr>
              <w:t xml:space="preserve"> 3</w:t>
            </w:r>
            <w:r w:rsidR="00BF4ADA">
              <w:rPr>
                <w:color w:val="000000"/>
                <w:sz w:val="26"/>
                <w:szCs w:val="26"/>
              </w:rPr>
              <w:t>,</w:t>
            </w:r>
            <w:r w:rsidRPr="003413ED">
              <w:rPr>
                <w:color w:val="000000"/>
                <w:sz w:val="26"/>
                <w:szCs w:val="26"/>
              </w:rPr>
              <w:t xml:space="preserve">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656679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6 160 537,00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134.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1344B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>
              <w:rPr>
                <w:color w:val="000000"/>
                <w:sz w:val="26"/>
                <w:szCs w:val="26"/>
              </w:rPr>
              <w:t>Коровникова</w:t>
            </w:r>
            <w:proofErr w:type="spellEnd"/>
            <w:r>
              <w:rPr>
                <w:color w:val="000000"/>
                <w:sz w:val="26"/>
                <w:szCs w:val="26"/>
              </w:rPr>
              <w:t>, д. 3,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9F1550" w:rsidRPr="003413ED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9F1550" w:rsidRPr="003413ED">
              <w:rPr>
                <w:color w:val="000000"/>
                <w:sz w:val="26"/>
                <w:szCs w:val="26"/>
              </w:rPr>
              <w:t xml:space="preserve"> подвал</w:t>
            </w:r>
            <w:r w:rsidR="001344B2">
              <w:rPr>
                <w:color w:val="000000"/>
                <w:sz w:val="26"/>
                <w:szCs w:val="26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135.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1344B2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Коровникова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, д</w:t>
            </w:r>
            <w:r w:rsidR="001344B2">
              <w:rPr>
                <w:color w:val="000000"/>
                <w:sz w:val="26"/>
                <w:szCs w:val="26"/>
              </w:rPr>
              <w:t>. 3,</w:t>
            </w:r>
            <w:r w:rsidRPr="003413ED">
              <w:rPr>
                <w:color w:val="000000"/>
                <w:sz w:val="26"/>
                <w:szCs w:val="26"/>
              </w:rPr>
              <w:t xml:space="preserve">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подвал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2 018 503,80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136.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1344B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Большая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Санкт-Петербур</w:t>
            </w:r>
            <w:r w:rsidR="00CD4738" w:rsidRPr="003413ED">
              <w:rPr>
                <w:color w:val="000000"/>
                <w:sz w:val="26"/>
                <w:szCs w:val="26"/>
              </w:rPr>
              <w:t>гс</w:t>
            </w:r>
            <w:r w:rsidR="009F1550" w:rsidRPr="003413ED">
              <w:rPr>
                <w:color w:val="000000"/>
                <w:sz w:val="26"/>
                <w:szCs w:val="26"/>
              </w:rPr>
              <w:t>кая</w:t>
            </w:r>
            <w:r>
              <w:rPr>
                <w:color w:val="000000"/>
                <w:sz w:val="26"/>
                <w:szCs w:val="26"/>
              </w:rPr>
              <w:t xml:space="preserve"> ул.</w:t>
            </w:r>
            <w:r w:rsidR="009F1550" w:rsidRPr="003413ED">
              <w:rPr>
                <w:color w:val="000000"/>
                <w:sz w:val="26"/>
                <w:szCs w:val="26"/>
              </w:rPr>
              <w:t>, д. 118,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9F1550"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1344B2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9F1550" w:rsidRPr="003413ED">
              <w:rPr>
                <w:color w:val="000000"/>
                <w:sz w:val="26"/>
                <w:szCs w:val="26"/>
              </w:rPr>
              <w:t xml:space="preserve"> крыш</w:t>
            </w:r>
            <w:r w:rsidR="001344B2">
              <w:rPr>
                <w:color w:val="000000"/>
                <w:sz w:val="26"/>
                <w:szCs w:val="26"/>
              </w:rPr>
              <w:t>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137.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1344B2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Большая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Санкт-Петербур</w:t>
            </w:r>
            <w:r w:rsidR="00CD4738" w:rsidRPr="003413ED">
              <w:rPr>
                <w:color w:val="000000"/>
                <w:sz w:val="26"/>
                <w:szCs w:val="26"/>
              </w:rPr>
              <w:t>гс</w:t>
            </w:r>
            <w:r w:rsidR="009F1550" w:rsidRPr="003413ED">
              <w:rPr>
                <w:color w:val="000000"/>
                <w:sz w:val="26"/>
                <w:szCs w:val="26"/>
              </w:rPr>
              <w:t>кая</w:t>
            </w:r>
            <w:r>
              <w:rPr>
                <w:color w:val="000000"/>
                <w:sz w:val="26"/>
                <w:szCs w:val="26"/>
              </w:rPr>
              <w:t xml:space="preserve"> ул.</w:t>
            </w:r>
            <w:r w:rsidR="009F1550" w:rsidRPr="003413ED">
              <w:rPr>
                <w:color w:val="000000"/>
                <w:sz w:val="26"/>
                <w:szCs w:val="26"/>
              </w:rPr>
              <w:t>, д. 118,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9F1550"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1344B2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плоская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к</w:t>
            </w:r>
            <w:r w:rsidR="009F1550" w:rsidRPr="003413ED">
              <w:rPr>
                <w:color w:val="000000"/>
                <w:sz w:val="26"/>
                <w:szCs w:val="26"/>
              </w:rPr>
              <w:t>рыша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29 877 137,78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138.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D4738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Просп. Александра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Корсунова</w:t>
            </w:r>
            <w:proofErr w:type="spellEnd"/>
            <w:r w:rsidR="009F1550" w:rsidRPr="003413ED">
              <w:rPr>
                <w:color w:val="000000"/>
                <w:sz w:val="26"/>
                <w:szCs w:val="26"/>
              </w:rPr>
              <w:t xml:space="preserve">, </w:t>
            </w:r>
            <w:r w:rsidR="008666E5">
              <w:rPr>
                <w:color w:val="000000"/>
                <w:sz w:val="26"/>
                <w:szCs w:val="26"/>
              </w:rPr>
              <w:br/>
            </w:r>
            <w:r w:rsidR="009F1550" w:rsidRPr="003413ED">
              <w:rPr>
                <w:color w:val="000000"/>
                <w:sz w:val="26"/>
                <w:szCs w:val="26"/>
              </w:rPr>
              <w:t>д. 38</w:t>
            </w:r>
            <w:r w:rsidR="001344B2">
              <w:rPr>
                <w:color w:val="000000"/>
                <w:sz w:val="26"/>
                <w:szCs w:val="26"/>
              </w:rPr>
              <w:t>,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9F1550" w:rsidRPr="003413ED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139.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D4738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Просп. Александра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Корсунова</w:t>
            </w:r>
            <w:proofErr w:type="spellEnd"/>
            <w:r w:rsidR="009F1550" w:rsidRPr="003413ED">
              <w:rPr>
                <w:color w:val="000000"/>
                <w:sz w:val="26"/>
                <w:szCs w:val="26"/>
              </w:rPr>
              <w:t xml:space="preserve">, </w:t>
            </w:r>
            <w:r w:rsidR="008666E5">
              <w:rPr>
                <w:color w:val="000000"/>
                <w:sz w:val="26"/>
                <w:szCs w:val="26"/>
              </w:rPr>
              <w:br/>
            </w:r>
            <w:r w:rsidR="009F1550" w:rsidRPr="003413ED">
              <w:rPr>
                <w:color w:val="000000"/>
                <w:sz w:val="26"/>
                <w:szCs w:val="26"/>
              </w:rPr>
              <w:t>д. 38</w:t>
            </w:r>
            <w:r w:rsidR="001344B2">
              <w:rPr>
                <w:color w:val="000000"/>
                <w:sz w:val="26"/>
                <w:szCs w:val="26"/>
              </w:rPr>
              <w:t>,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="009F1550" w:rsidRPr="003413ED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13 521 099,50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140.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Парковая ул., д. 14</w:t>
            </w:r>
            <w:r w:rsidR="00BF4ADA">
              <w:rPr>
                <w:color w:val="000000"/>
                <w:sz w:val="26"/>
                <w:szCs w:val="26"/>
              </w:rPr>
              <w:t>,</w:t>
            </w:r>
            <w:r w:rsidRPr="003413ED">
              <w:rPr>
                <w:color w:val="000000"/>
                <w:sz w:val="26"/>
                <w:szCs w:val="26"/>
              </w:rPr>
              <w:t xml:space="preserve">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ГВС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141.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Парковая ул., д. 14</w:t>
            </w:r>
            <w:r w:rsidR="00BF4ADA">
              <w:rPr>
                <w:color w:val="000000"/>
                <w:sz w:val="26"/>
                <w:szCs w:val="26"/>
              </w:rPr>
              <w:t>,</w:t>
            </w:r>
            <w:r w:rsidRPr="003413ED">
              <w:rPr>
                <w:color w:val="000000"/>
                <w:sz w:val="26"/>
                <w:szCs w:val="26"/>
              </w:rPr>
              <w:t xml:space="preserve">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7 965 685,00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142.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 w:rsidR="00542947" w:rsidRPr="003413ED">
              <w:rPr>
                <w:color w:val="000000"/>
                <w:sz w:val="26"/>
                <w:szCs w:val="26"/>
              </w:rPr>
              <w:t>Кочето</w:t>
            </w:r>
            <w:r w:rsidRPr="003413ED">
              <w:rPr>
                <w:color w:val="000000"/>
                <w:sz w:val="26"/>
                <w:szCs w:val="26"/>
              </w:rPr>
              <w:t>ва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, д. 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143.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Кочетова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, д. 5</w:t>
            </w:r>
            <w:r w:rsidR="009F1550" w:rsidRPr="003413ED">
              <w:rPr>
                <w:color w:val="000000"/>
                <w:sz w:val="26"/>
                <w:szCs w:val="26"/>
              </w:rPr>
              <w:t>, д. 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7 965 685,00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144.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Мкр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. Кречевицы, д. 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145.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Мкр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. Кречевицы, д. 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2 826 049,90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146.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Но</w:t>
            </w:r>
            <w:r w:rsidR="00CD4738" w:rsidRPr="003413ED">
              <w:rPr>
                <w:color w:val="000000"/>
                <w:sz w:val="26"/>
                <w:szCs w:val="26"/>
              </w:rPr>
              <w:t>во</w:t>
            </w:r>
            <w:r w:rsidRPr="003413ED">
              <w:rPr>
                <w:color w:val="000000"/>
                <w:sz w:val="26"/>
                <w:szCs w:val="26"/>
              </w:rPr>
              <w:t>лучанская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33,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147.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Но</w:t>
            </w:r>
            <w:r w:rsidR="00CD4738" w:rsidRPr="003413ED">
              <w:rPr>
                <w:color w:val="000000"/>
                <w:sz w:val="26"/>
                <w:szCs w:val="26"/>
              </w:rPr>
              <w:t>во</w:t>
            </w:r>
            <w:r w:rsidRPr="003413ED">
              <w:rPr>
                <w:color w:val="000000"/>
                <w:sz w:val="26"/>
                <w:szCs w:val="26"/>
              </w:rPr>
              <w:t>лучанская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33,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577 352,10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148.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Но</w:t>
            </w:r>
            <w:r w:rsidR="00CD4738" w:rsidRPr="003413ED">
              <w:rPr>
                <w:color w:val="000000"/>
                <w:sz w:val="26"/>
                <w:szCs w:val="26"/>
              </w:rPr>
              <w:t>во</w:t>
            </w:r>
            <w:r w:rsidRPr="003413ED">
              <w:rPr>
                <w:color w:val="000000"/>
                <w:sz w:val="26"/>
                <w:szCs w:val="26"/>
              </w:rPr>
              <w:t>лучанская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33,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5 601 680,00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149.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Парковая ул., д. 14,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150.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Парковая ул., д. 14,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1 360 700,00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151.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Лазаревская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9F1550" w:rsidRPr="003413ED">
              <w:rPr>
                <w:color w:val="000000"/>
                <w:sz w:val="26"/>
                <w:szCs w:val="26"/>
              </w:rPr>
              <w:t xml:space="preserve"> фасад</w:t>
            </w:r>
            <w:r w:rsidR="001344B2">
              <w:rPr>
                <w:color w:val="000000"/>
                <w:sz w:val="26"/>
                <w:szCs w:val="26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152.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Лазаревская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фасад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4 964 876,00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153.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Черняховского, д. 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1344B2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9F1550" w:rsidRPr="003413ED">
              <w:rPr>
                <w:color w:val="000000"/>
                <w:sz w:val="26"/>
                <w:szCs w:val="26"/>
              </w:rPr>
              <w:t xml:space="preserve"> крыш</w:t>
            </w:r>
            <w:r w:rsidR="001344B2">
              <w:rPr>
                <w:color w:val="000000"/>
                <w:sz w:val="26"/>
                <w:szCs w:val="26"/>
              </w:rPr>
              <w:t>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154.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Ул. Черняховского, д. 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к</w:t>
            </w:r>
            <w:r w:rsidR="009F1550" w:rsidRPr="003413ED">
              <w:rPr>
                <w:sz w:val="26"/>
                <w:szCs w:val="26"/>
              </w:rPr>
              <w:t>рыша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6 683 720,00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155.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Молотковская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156.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Молотковская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306 776,00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157.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Великая ул., д. 11/10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158.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Великая ул., д. 11/10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BF4ADA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162 285,00</w:t>
            </w:r>
          </w:p>
        </w:tc>
      </w:tr>
    </w:tbl>
    <w:p w:rsidR="00656679" w:rsidRDefault="00656679">
      <w:pPr>
        <w:sectPr w:rsidR="00656679" w:rsidSect="004C1D0C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2693"/>
        <w:gridCol w:w="1701"/>
      </w:tblGrid>
      <w:tr w:rsidR="00656679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159.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Великая ул., д. 11/10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656679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2 602 760,00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160.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1344B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>
              <w:rPr>
                <w:color w:val="000000"/>
                <w:sz w:val="26"/>
                <w:szCs w:val="26"/>
              </w:rPr>
              <w:t>Людогоща</w:t>
            </w:r>
            <w:proofErr w:type="spellEnd"/>
            <w:r w:rsidR="009F1550" w:rsidRPr="003413ED">
              <w:rPr>
                <w:color w:val="000000"/>
                <w:sz w:val="26"/>
                <w:szCs w:val="26"/>
              </w:rPr>
              <w:t>, д. 8а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161.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1344B2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>
              <w:rPr>
                <w:color w:val="000000"/>
                <w:sz w:val="26"/>
                <w:szCs w:val="26"/>
              </w:rPr>
              <w:t>Людогоща</w:t>
            </w:r>
            <w:proofErr w:type="spellEnd"/>
            <w:r w:rsidR="009F1550" w:rsidRPr="003413ED">
              <w:rPr>
                <w:color w:val="000000"/>
                <w:sz w:val="26"/>
                <w:szCs w:val="26"/>
              </w:rPr>
              <w:t>, д. 8а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85 020,00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162.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1344B2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>
              <w:rPr>
                <w:color w:val="000000"/>
                <w:sz w:val="26"/>
                <w:szCs w:val="26"/>
              </w:rPr>
              <w:t>Людогоща</w:t>
            </w:r>
            <w:proofErr w:type="spellEnd"/>
            <w:r w:rsidR="009F1550" w:rsidRPr="003413ED">
              <w:rPr>
                <w:color w:val="000000"/>
                <w:sz w:val="26"/>
                <w:szCs w:val="26"/>
              </w:rPr>
              <w:t>, д. 8а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388 315,00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163.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Московская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1344B2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9F1550" w:rsidRPr="003413ED">
              <w:rPr>
                <w:color w:val="000000"/>
                <w:sz w:val="26"/>
                <w:szCs w:val="26"/>
              </w:rPr>
              <w:t xml:space="preserve"> крыш</w:t>
            </w:r>
            <w:r w:rsidR="001344B2">
              <w:rPr>
                <w:color w:val="000000"/>
                <w:sz w:val="26"/>
                <w:szCs w:val="26"/>
              </w:rPr>
              <w:t>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164.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Московская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к</w:t>
            </w:r>
            <w:r w:rsidR="009F1550" w:rsidRPr="003413ED">
              <w:rPr>
                <w:color w:val="000000"/>
                <w:sz w:val="26"/>
                <w:szCs w:val="26"/>
              </w:rPr>
              <w:t>рыша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5 543 556,00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165.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Санкт-Петербур</w:t>
            </w:r>
            <w:r w:rsidR="00CD4738" w:rsidRPr="003413ED">
              <w:rPr>
                <w:color w:val="000000"/>
                <w:sz w:val="26"/>
                <w:szCs w:val="26"/>
              </w:rPr>
              <w:t>гс</w:t>
            </w:r>
            <w:r w:rsidRPr="003413ED">
              <w:rPr>
                <w:color w:val="000000"/>
                <w:sz w:val="26"/>
                <w:szCs w:val="26"/>
              </w:rPr>
              <w:t>кая ул., д. 5/1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166.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Санкт-Петербур</w:t>
            </w:r>
            <w:r w:rsidR="00CD4738" w:rsidRPr="003413ED">
              <w:rPr>
                <w:color w:val="000000"/>
                <w:sz w:val="26"/>
                <w:szCs w:val="26"/>
              </w:rPr>
              <w:t>гс</w:t>
            </w:r>
            <w:r w:rsidRPr="003413ED">
              <w:rPr>
                <w:color w:val="000000"/>
                <w:sz w:val="26"/>
                <w:szCs w:val="26"/>
              </w:rPr>
              <w:t>кая ул., д. 5/1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664 125,00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167.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Санкт-Петербур</w:t>
            </w:r>
            <w:r w:rsidR="00CD4738" w:rsidRPr="003413ED">
              <w:rPr>
                <w:color w:val="000000"/>
                <w:sz w:val="26"/>
                <w:szCs w:val="26"/>
              </w:rPr>
              <w:t>гс</w:t>
            </w:r>
            <w:r w:rsidRPr="003413ED">
              <w:rPr>
                <w:color w:val="000000"/>
                <w:sz w:val="26"/>
                <w:szCs w:val="26"/>
              </w:rPr>
              <w:t>кая ул., д. 5/1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2 602 760,00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168.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Великолукская ул., д. 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169.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Великолукская ул., д. 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57 037,50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170.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Великолукская ул., д. 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224 593,00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171.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Десятинная ул., д. 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172.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Десятинная ул., д. 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89 300,25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173.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Десятинная ул., д. 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3 799 190,00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174.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Менделеева, д.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175.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Менделеева, д.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162 877,50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176.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Менделеева, д.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ЭС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2 833 650,00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177.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Мерецкова-Волосова, д. 5/2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178.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Мерецкова-Волосова, д. 5/2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4 733 960,00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179.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Черняховского, д. 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180.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Черняховского, д. 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ТС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3 999 678,90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181.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Великолукская ул., д. 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182.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Великолукская ул., д. 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4 733 960,00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183.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Белова, д. 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184.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Белова, д. 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6 333 712,00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185.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Ул. Павла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Левитта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, д. 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BF4ADA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</w:tbl>
    <w:p w:rsidR="00656679" w:rsidRDefault="00656679">
      <w:pPr>
        <w:sectPr w:rsidR="00656679" w:rsidSect="004C1D0C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2693"/>
        <w:gridCol w:w="1701"/>
      </w:tblGrid>
      <w:tr w:rsidR="00656679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186.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Ул. Павла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Левитта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, д. 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656679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6 333,712,00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187.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Стратила</w:t>
            </w:r>
            <w:r w:rsidR="00542947" w:rsidRPr="003413ED">
              <w:rPr>
                <w:color w:val="000000"/>
                <w:sz w:val="26"/>
                <w:szCs w:val="26"/>
              </w:rPr>
              <w:t>то</w:t>
            </w:r>
            <w:r w:rsidRPr="003413ED">
              <w:rPr>
                <w:color w:val="000000"/>
                <w:sz w:val="26"/>
                <w:szCs w:val="26"/>
              </w:rPr>
              <w:t>вская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25,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188.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Стратилатовская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25,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4 570 720,00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189.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1344B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</w:t>
            </w:r>
            <w:r w:rsidR="009F1550" w:rsidRPr="003413ED">
              <w:rPr>
                <w:color w:val="000000"/>
                <w:sz w:val="26"/>
                <w:szCs w:val="26"/>
              </w:rPr>
              <w:t>р</w:t>
            </w:r>
            <w:r w:rsidR="00FD21E2" w:rsidRPr="003413ED">
              <w:rPr>
                <w:color w:val="000000"/>
                <w:sz w:val="26"/>
                <w:szCs w:val="26"/>
              </w:rPr>
              <w:t>осп</w:t>
            </w:r>
            <w:r w:rsidR="009F1550" w:rsidRPr="003413ED">
              <w:rPr>
                <w:color w:val="000000"/>
                <w:sz w:val="26"/>
                <w:szCs w:val="26"/>
              </w:rPr>
              <w:t>. Мира, д. 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190.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1344B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</w:t>
            </w:r>
            <w:r w:rsidR="00FD21E2" w:rsidRPr="003413ED">
              <w:rPr>
                <w:color w:val="000000"/>
                <w:sz w:val="26"/>
                <w:szCs w:val="26"/>
              </w:rPr>
              <w:t>росп. Мира, д. 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5 713 400,00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191.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</w:t>
            </w:r>
            <w:r w:rsidR="00FD21E2" w:rsidRPr="003413ED">
              <w:rPr>
                <w:color w:val="000000"/>
                <w:sz w:val="26"/>
                <w:szCs w:val="26"/>
              </w:rPr>
              <w:t xml:space="preserve"> ул.</w:t>
            </w:r>
            <w:r w:rsidRPr="003413ED">
              <w:rPr>
                <w:color w:val="000000"/>
                <w:sz w:val="26"/>
                <w:szCs w:val="26"/>
              </w:rPr>
              <w:t>, д. 10,</w:t>
            </w:r>
            <w:r w:rsidR="00FD21E2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к</w:t>
            </w:r>
            <w:r w:rsidR="00BF4ADA">
              <w:rPr>
                <w:color w:val="000000"/>
                <w:sz w:val="26"/>
                <w:szCs w:val="26"/>
              </w:rPr>
              <w:t>орп</w:t>
            </w:r>
            <w:r w:rsidRPr="003413ED">
              <w:rPr>
                <w:color w:val="000000"/>
                <w:sz w:val="26"/>
                <w:szCs w:val="26"/>
              </w:rPr>
              <w:t>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техническое </w:t>
            </w:r>
            <w:proofErr w:type="spellStart"/>
            <w:proofErr w:type="gram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proofErr w:type="gramEnd"/>
            <w:r w:rsidR="009F1550" w:rsidRPr="003413ED">
              <w:rPr>
                <w:color w:val="000000"/>
                <w:sz w:val="26"/>
                <w:szCs w:val="26"/>
              </w:rPr>
              <w:t xml:space="preserve"> </w:t>
            </w:r>
            <w:r w:rsidR="00CC08CE"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50 000,00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192.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FD21E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Октябрьская ул., д. 10, к</w:t>
            </w:r>
            <w:r w:rsidR="00BF4ADA">
              <w:rPr>
                <w:color w:val="000000"/>
                <w:sz w:val="26"/>
                <w:szCs w:val="26"/>
              </w:rPr>
              <w:t>орп</w:t>
            </w:r>
            <w:r w:rsidRPr="003413ED">
              <w:rPr>
                <w:color w:val="000000"/>
                <w:sz w:val="26"/>
                <w:szCs w:val="26"/>
              </w:rPr>
              <w:t>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ХВС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2 820 360,00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193.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FD21E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Ул. </w:t>
            </w:r>
            <w:r w:rsidR="009F1550" w:rsidRPr="003413ED">
              <w:rPr>
                <w:color w:val="000000"/>
                <w:sz w:val="26"/>
                <w:szCs w:val="26"/>
              </w:rPr>
              <w:t>Белова, д. 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9F1550" w:rsidRPr="003413ED">
              <w:rPr>
                <w:color w:val="000000"/>
                <w:sz w:val="26"/>
                <w:szCs w:val="26"/>
              </w:rPr>
              <w:t xml:space="preserve"> фасад</w:t>
            </w:r>
            <w:r w:rsidR="001344B2">
              <w:rPr>
                <w:color w:val="000000"/>
                <w:sz w:val="26"/>
                <w:szCs w:val="26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194.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FD21E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Белова, д. 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фасад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3 998 694,00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195.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Береговая</w:t>
            </w:r>
            <w:r w:rsidR="00FD21E2" w:rsidRPr="003413ED">
              <w:rPr>
                <w:color w:val="000000"/>
                <w:sz w:val="26"/>
                <w:szCs w:val="26"/>
              </w:rPr>
              <w:t xml:space="preserve"> ул.</w:t>
            </w:r>
            <w:r w:rsidRPr="003413ED">
              <w:rPr>
                <w:color w:val="000000"/>
                <w:sz w:val="26"/>
                <w:szCs w:val="26"/>
              </w:rPr>
              <w:t>, д. 44, корп.</w:t>
            </w:r>
            <w:r w:rsidR="00FD21E2" w:rsidRPr="003413ED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542947" w:rsidP="001344B2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proofErr w:type="gramStart"/>
            <w:r w:rsidRPr="003413ED">
              <w:rPr>
                <w:color w:val="000000"/>
                <w:sz w:val="26"/>
                <w:szCs w:val="26"/>
              </w:rPr>
              <w:t>техническое</w:t>
            </w:r>
            <w:proofErr w:type="gramEnd"/>
            <w:r w:rsidRPr="003413E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обсле</w:t>
            </w:r>
            <w:r w:rsidR="007E27FB">
              <w:rPr>
                <w:color w:val="000000"/>
                <w:sz w:val="26"/>
                <w:szCs w:val="26"/>
              </w:rPr>
              <w:t>-</w:t>
            </w:r>
            <w:r w:rsidRPr="003413ED">
              <w:rPr>
                <w:color w:val="000000"/>
                <w:sz w:val="26"/>
                <w:szCs w:val="26"/>
              </w:rPr>
              <w:t>дование</w:t>
            </w:r>
            <w:proofErr w:type="spellEnd"/>
            <w:r w:rsidR="009F1550" w:rsidRPr="003413ED">
              <w:rPr>
                <w:color w:val="000000"/>
                <w:sz w:val="26"/>
                <w:szCs w:val="26"/>
              </w:rPr>
              <w:t xml:space="preserve"> крыш</w:t>
            </w:r>
            <w:r w:rsidR="001344B2">
              <w:rPr>
                <w:color w:val="000000"/>
                <w:sz w:val="26"/>
                <w:szCs w:val="26"/>
              </w:rPr>
              <w:t>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153 000,00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196.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FD21E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Береговая ул., д. 44, корп. 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крыша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3 794 315,00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197.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Локомотивная</w:t>
            </w:r>
            <w:r w:rsidR="00FD21E2" w:rsidRPr="003413ED">
              <w:rPr>
                <w:color w:val="000000"/>
                <w:sz w:val="26"/>
                <w:szCs w:val="26"/>
              </w:rPr>
              <w:t xml:space="preserve"> ул.</w:t>
            </w:r>
            <w:r w:rsidRPr="003413ED">
              <w:rPr>
                <w:color w:val="000000"/>
                <w:sz w:val="26"/>
                <w:szCs w:val="26"/>
              </w:rPr>
              <w:t>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108 024,00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198.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FD21E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Локомотивная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433 416,14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199.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</w:t>
            </w:r>
            <w:r w:rsidR="00FD21E2" w:rsidRPr="003413ED">
              <w:rPr>
                <w:color w:val="000000"/>
                <w:sz w:val="26"/>
                <w:szCs w:val="26"/>
              </w:rPr>
              <w:t>ольшая</w:t>
            </w:r>
            <w:r w:rsidRPr="003413ED">
              <w:rPr>
                <w:color w:val="000000"/>
                <w:sz w:val="26"/>
                <w:szCs w:val="26"/>
              </w:rPr>
              <w:t xml:space="preserve"> Московская</w:t>
            </w:r>
            <w:r w:rsidR="00FD21E2" w:rsidRPr="003413ED">
              <w:rPr>
                <w:color w:val="000000"/>
                <w:sz w:val="26"/>
                <w:szCs w:val="26"/>
              </w:rPr>
              <w:t xml:space="preserve"> ул.</w:t>
            </w:r>
            <w:r w:rsidRPr="003413ED">
              <w:rPr>
                <w:color w:val="000000"/>
                <w:sz w:val="26"/>
                <w:szCs w:val="26"/>
              </w:rPr>
              <w:t>, д. 35/10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531 384,00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200.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FD21E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Московская ул., д. 35/10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4 407 934,36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201.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FD21E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Московская</w:t>
            </w:r>
            <w:r w:rsidRPr="003413ED">
              <w:rPr>
                <w:color w:val="000000"/>
                <w:sz w:val="26"/>
                <w:szCs w:val="26"/>
              </w:rPr>
              <w:t xml:space="preserve"> ул.</w:t>
            </w:r>
            <w:r w:rsidR="009F1550" w:rsidRPr="003413ED">
              <w:rPr>
                <w:color w:val="000000"/>
                <w:sz w:val="26"/>
                <w:szCs w:val="26"/>
              </w:rPr>
              <w:t>, д. 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310 492,00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202.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FD21E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Московская ул., д. 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1 377 064,51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203.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</w:t>
            </w:r>
            <w:r w:rsidR="00FD21E2" w:rsidRPr="003413ED">
              <w:rPr>
                <w:color w:val="000000"/>
                <w:sz w:val="26"/>
                <w:szCs w:val="26"/>
              </w:rPr>
              <w:t>ольшая М</w:t>
            </w:r>
            <w:r w:rsidRPr="003413ED">
              <w:rPr>
                <w:color w:val="000000"/>
                <w:sz w:val="26"/>
                <w:szCs w:val="26"/>
              </w:rPr>
              <w:t>осковская</w:t>
            </w:r>
            <w:r w:rsidR="00FD21E2" w:rsidRPr="003413ED">
              <w:rPr>
                <w:color w:val="000000"/>
                <w:sz w:val="26"/>
                <w:szCs w:val="26"/>
              </w:rPr>
              <w:t xml:space="preserve"> ул.</w:t>
            </w:r>
            <w:r w:rsidRPr="003413ED">
              <w:rPr>
                <w:color w:val="000000"/>
                <w:sz w:val="26"/>
                <w:szCs w:val="26"/>
              </w:rPr>
              <w:t>, д. 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2 074 864,50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204.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Локомотивная</w:t>
            </w:r>
            <w:r w:rsidR="00FD21E2" w:rsidRPr="003413ED">
              <w:rPr>
                <w:color w:val="000000"/>
                <w:sz w:val="26"/>
                <w:szCs w:val="26"/>
              </w:rPr>
              <w:t xml:space="preserve"> ул.</w:t>
            </w:r>
            <w:r w:rsidRPr="003413ED">
              <w:rPr>
                <w:color w:val="000000"/>
                <w:sz w:val="26"/>
                <w:szCs w:val="26"/>
              </w:rPr>
              <w:t>, д. 8/16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176 092,00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205.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FD21E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Локомотивная ул., д. 8/16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1 613 783,50</w:t>
            </w:r>
          </w:p>
        </w:tc>
      </w:tr>
      <w:tr w:rsidR="009F1550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206.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Молотковская</w:t>
            </w:r>
            <w:proofErr w:type="spellEnd"/>
            <w:r w:rsidR="00FD21E2" w:rsidRPr="003413ED">
              <w:rPr>
                <w:color w:val="000000"/>
                <w:sz w:val="26"/>
                <w:szCs w:val="26"/>
              </w:rPr>
              <w:t xml:space="preserve"> ул.</w:t>
            </w:r>
            <w:r w:rsidRPr="003413ED">
              <w:rPr>
                <w:color w:val="000000"/>
                <w:sz w:val="26"/>
                <w:szCs w:val="26"/>
              </w:rPr>
              <w:t>, д. 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9F1550" w:rsidRPr="003413ED">
              <w:rPr>
                <w:color w:val="000000"/>
                <w:sz w:val="26"/>
                <w:szCs w:val="26"/>
              </w:rPr>
              <w:t xml:space="preserve">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50" w:rsidRPr="003413ED" w:rsidRDefault="009F1550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91 329,00</w:t>
            </w:r>
          </w:p>
        </w:tc>
      </w:tr>
      <w:tr w:rsidR="00FD21E2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207.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Молотковская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331 978,32</w:t>
            </w:r>
          </w:p>
        </w:tc>
      </w:tr>
      <w:tr w:rsidR="00FD21E2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208.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Санкт-Петербур</w:t>
            </w:r>
            <w:r w:rsidR="00CD4738" w:rsidRPr="003413ED">
              <w:rPr>
                <w:color w:val="000000"/>
                <w:sz w:val="26"/>
                <w:szCs w:val="26"/>
              </w:rPr>
              <w:t>гс</w:t>
            </w:r>
            <w:r w:rsidRPr="003413ED">
              <w:rPr>
                <w:color w:val="000000"/>
                <w:sz w:val="26"/>
                <w:szCs w:val="26"/>
              </w:rPr>
              <w:t>кая ул., д. 89а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CC08CE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FD21E2" w:rsidRPr="003413ED">
              <w:rPr>
                <w:color w:val="000000"/>
                <w:sz w:val="26"/>
                <w:szCs w:val="26"/>
              </w:rPr>
              <w:t xml:space="preserve">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289 120,00</w:t>
            </w:r>
          </w:p>
        </w:tc>
      </w:tr>
      <w:tr w:rsidR="00FD21E2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209.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Санкт-Петербур</w:t>
            </w:r>
            <w:r w:rsidR="00CD4738" w:rsidRPr="003413ED">
              <w:rPr>
                <w:color w:val="000000"/>
                <w:sz w:val="26"/>
                <w:szCs w:val="26"/>
              </w:rPr>
              <w:t>гс</w:t>
            </w:r>
            <w:r w:rsidRPr="003413ED">
              <w:rPr>
                <w:color w:val="000000"/>
                <w:sz w:val="26"/>
                <w:szCs w:val="26"/>
              </w:rPr>
              <w:t>кая ул., д. 89а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1 742 886,18</w:t>
            </w:r>
          </w:p>
        </w:tc>
      </w:tr>
      <w:tr w:rsidR="00FD21E2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210.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1344B2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 w:rsidR="00FD21E2" w:rsidRPr="003413ED">
              <w:rPr>
                <w:color w:val="000000"/>
                <w:sz w:val="26"/>
                <w:szCs w:val="26"/>
              </w:rPr>
              <w:t>Бояна</w:t>
            </w:r>
            <w:proofErr w:type="spellEnd"/>
            <w:r w:rsidR="00FD21E2" w:rsidRPr="003413ED">
              <w:rPr>
                <w:color w:val="000000"/>
                <w:sz w:val="26"/>
                <w:szCs w:val="26"/>
              </w:rPr>
              <w:t>, д. 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CC08CE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FD21E2" w:rsidRPr="003413ED">
              <w:rPr>
                <w:color w:val="000000"/>
                <w:sz w:val="26"/>
                <w:szCs w:val="26"/>
              </w:rPr>
              <w:t xml:space="preserve">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109 895,80</w:t>
            </w:r>
          </w:p>
        </w:tc>
      </w:tr>
      <w:tr w:rsidR="00FD21E2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211.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1344B2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>
              <w:rPr>
                <w:color w:val="000000"/>
                <w:sz w:val="26"/>
                <w:szCs w:val="26"/>
              </w:rPr>
              <w:t>Бояна</w:t>
            </w:r>
            <w:proofErr w:type="spellEnd"/>
            <w:r w:rsidR="00FD21E2" w:rsidRPr="003413ED">
              <w:rPr>
                <w:color w:val="000000"/>
                <w:sz w:val="26"/>
                <w:szCs w:val="26"/>
              </w:rPr>
              <w:t>, д. 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538 634,80</w:t>
            </w:r>
          </w:p>
        </w:tc>
      </w:tr>
      <w:tr w:rsidR="00FD21E2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212.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1344B2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Ул. Герасименко-</w:t>
            </w:r>
            <w:proofErr w:type="spellStart"/>
            <w:r w:rsidR="00FD21E2" w:rsidRPr="003413ED">
              <w:rPr>
                <w:color w:val="000000"/>
                <w:sz w:val="26"/>
                <w:szCs w:val="26"/>
              </w:rPr>
              <w:t>Маницына</w:t>
            </w:r>
            <w:proofErr w:type="spellEnd"/>
            <w:r w:rsidR="00FD21E2" w:rsidRPr="003413ED">
              <w:rPr>
                <w:color w:val="000000"/>
                <w:sz w:val="26"/>
                <w:szCs w:val="26"/>
              </w:rPr>
              <w:t xml:space="preserve">, </w:t>
            </w:r>
            <w:r>
              <w:rPr>
                <w:color w:val="000000"/>
                <w:sz w:val="26"/>
                <w:szCs w:val="26"/>
              </w:rPr>
              <w:br/>
              <w:t>д.</w:t>
            </w:r>
            <w:r w:rsidR="00FD21E2" w:rsidRPr="003413ED">
              <w:rPr>
                <w:color w:val="000000"/>
                <w:sz w:val="26"/>
                <w:szCs w:val="26"/>
              </w:rPr>
              <w:t xml:space="preserve"> 11/7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1 567 675,40</w:t>
            </w:r>
          </w:p>
        </w:tc>
      </w:tr>
      <w:tr w:rsidR="00FD21E2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213.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Десятинная ул., д. 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CC08CE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</w:t>
            </w:r>
            <w:r w:rsidR="00FD21E2" w:rsidRPr="003413ED">
              <w:rPr>
                <w:color w:val="000000"/>
                <w:sz w:val="26"/>
                <w:szCs w:val="26"/>
              </w:rPr>
              <w:t xml:space="preserve">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443 945,00</w:t>
            </w:r>
          </w:p>
        </w:tc>
      </w:tr>
      <w:tr w:rsidR="00FD21E2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214.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Десятинная ул., д. 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1E2" w:rsidRPr="003413ED" w:rsidRDefault="00FD21E2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10 973 727,80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215.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Михайлова ул., д. 8/2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100 548,00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216.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Михайлова ул., д. 8/2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BF4ADA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442 637,76</w:t>
            </w:r>
          </w:p>
        </w:tc>
      </w:tr>
    </w:tbl>
    <w:p w:rsidR="00656679" w:rsidRDefault="00656679">
      <w:pPr>
        <w:sectPr w:rsidR="00656679" w:rsidSect="004C1D0C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2693"/>
        <w:gridCol w:w="1701"/>
      </w:tblGrid>
      <w:tr w:rsidR="00656679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79" w:rsidRPr="003413ED" w:rsidRDefault="00656679" w:rsidP="009C31F2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217.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Студенческая ул., д. 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656679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103 794,88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218.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Студенческая ул., д. 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719 286,36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219.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Санкт-Петербургская ул., д. 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188 216,00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220.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Санкт-Петербургская ул., д. 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2 858 702,20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221.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Германа, д. 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348 404,00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222.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Германа, д. 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2 167 080,70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223.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Новолучанская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33,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1 243 508,00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224.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Новолучанская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33,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10 051 565,80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225.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Щусева, д. 10,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лифт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16 549 520,65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226.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Ул. Щусева, д. 10,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лифт</w:t>
            </w:r>
            <w:r w:rsidR="00656679">
              <w:rPr>
                <w:color w:val="000000"/>
                <w:sz w:val="26"/>
                <w:szCs w:val="26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556 083,35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227.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Антоново, д. 11б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58 408,00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228.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Антоново, д. 11б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249 813,68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229.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Московская ул., д. 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155 904,00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230.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Большая Московская ул., д. 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663 956,64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231.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Славная ул., д. 47/25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156 220,00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232.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Славная ул., д. 47/25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695 955,66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233.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Большая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Власьевская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3а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691 621,50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234.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Михайлова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75 096,00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235.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Михайлова ул., 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457 761,21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236.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Новолучанская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371 380,00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237.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3413ED">
              <w:rPr>
                <w:color w:val="000000"/>
                <w:sz w:val="26"/>
                <w:szCs w:val="26"/>
              </w:rPr>
              <w:t>Новолучанская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 ул., д. 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1 567 675,40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238.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Московская ул., д. 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289 120,00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239.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Московская ул., д. 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ГС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1 742 886,18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240.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Просп. Александра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Корсунова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, </w:t>
            </w:r>
            <w:r w:rsidR="008666E5">
              <w:rPr>
                <w:color w:val="000000"/>
                <w:sz w:val="26"/>
                <w:szCs w:val="26"/>
              </w:rPr>
              <w:br/>
            </w:r>
            <w:r w:rsidRPr="003413ED">
              <w:rPr>
                <w:color w:val="000000"/>
                <w:sz w:val="26"/>
                <w:szCs w:val="26"/>
              </w:rPr>
              <w:t>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40</w:t>
            </w:r>
            <w:r w:rsidR="00656679">
              <w:rPr>
                <w:color w:val="000000"/>
                <w:sz w:val="26"/>
                <w:szCs w:val="26"/>
              </w:rPr>
              <w:t>,</w:t>
            </w:r>
            <w:r w:rsidRPr="003413ED">
              <w:rPr>
                <w:color w:val="000000"/>
                <w:sz w:val="26"/>
                <w:szCs w:val="26"/>
              </w:rPr>
              <w:t xml:space="preserve">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лифт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9 410 223,79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241.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Просп. Александра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Корсунова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 xml:space="preserve">, </w:t>
            </w:r>
            <w:r w:rsidR="008666E5">
              <w:rPr>
                <w:color w:val="000000"/>
                <w:sz w:val="26"/>
                <w:szCs w:val="26"/>
              </w:rPr>
              <w:br/>
            </w:r>
            <w:r w:rsidRPr="003413ED">
              <w:rPr>
                <w:color w:val="000000"/>
                <w:sz w:val="26"/>
                <w:szCs w:val="26"/>
              </w:rPr>
              <w:t>д.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40</w:t>
            </w:r>
            <w:r w:rsidR="00656679">
              <w:rPr>
                <w:color w:val="000000"/>
                <w:sz w:val="26"/>
                <w:szCs w:val="26"/>
              </w:rPr>
              <w:t>,</w:t>
            </w:r>
            <w:r w:rsidRPr="003413ED">
              <w:rPr>
                <w:color w:val="000000"/>
                <w:sz w:val="26"/>
                <w:szCs w:val="26"/>
              </w:rPr>
              <w:t xml:space="preserve"> корп.</w:t>
            </w:r>
            <w:r w:rsidR="008666E5">
              <w:rPr>
                <w:color w:val="000000"/>
                <w:sz w:val="26"/>
                <w:szCs w:val="26"/>
              </w:rPr>
              <w:t xml:space="preserve"> </w:t>
            </w:r>
            <w:r w:rsidRPr="003413ED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лифт</w:t>
            </w:r>
            <w:r w:rsidR="00656679">
              <w:rPr>
                <w:color w:val="000000"/>
                <w:sz w:val="26"/>
                <w:szCs w:val="26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333 650,01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242.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7E27FB">
            <w:pPr>
              <w:widowControl w:val="0"/>
              <w:spacing w:after="6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Кочетова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, д. 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лифт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13 024 655,72</w:t>
            </w:r>
          </w:p>
        </w:tc>
      </w:tr>
      <w:tr w:rsidR="00612227" w:rsidTr="000D778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413ED">
              <w:rPr>
                <w:sz w:val="26"/>
                <w:szCs w:val="26"/>
              </w:rPr>
              <w:t>243.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 w:rsidRPr="003413ED">
              <w:rPr>
                <w:color w:val="000000"/>
                <w:sz w:val="26"/>
                <w:szCs w:val="26"/>
              </w:rPr>
              <w:t>Кочетова</w:t>
            </w:r>
            <w:proofErr w:type="spellEnd"/>
            <w:r w:rsidRPr="003413ED">
              <w:rPr>
                <w:color w:val="000000"/>
                <w:sz w:val="26"/>
                <w:szCs w:val="26"/>
              </w:rPr>
              <w:t>, д. 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проект лифт</w:t>
            </w:r>
            <w:r w:rsidR="00656679">
              <w:rPr>
                <w:color w:val="000000"/>
                <w:sz w:val="26"/>
                <w:szCs w:val="26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227" w:rsidRPr="003413ED" w:rsidRDefault="00612227" w:rsidP="009D6641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3413ED">
              <w:rPr>
                <w:color w:val="000000"/>
                <w:sz w:val="26"/>
                <w:szCs w:val="26"/>
              </w:rPr>
              <w:t>444 866,68</w:t>
            </w:r>
            <w:r w:rsidR="00656679">
              <w:rPr>
                <w:color w:val="000000"/>
                <w:sz w:val="26"/>
                <w:szCs w:val="26"/>
              </w:rPr>
              <w:t>";</w:t>
            </w:r>
          </w:p>
        </w:tc>
      </w:tr>
    </w:tbl>
    <w:p w:rsidR="00656679" w:rsidRDefault="00656679" w:rsidP="00656679">
      <w:pPr>
        <w:widowControl w:val="0"/>
        <w:tabs>
          <w:tab w:val="left" w:pos="990"/>
        </w:tabs>
        <w:autoSpaceDE w:val="0"/>
        <w:autoSpaceDN w:val="0"/>
        <w:adjustRightInd w:val="0"/>
        <w:spacing w:before="240"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 Условные сокращения, используемые в перечне, дополнить абзацем следующего содержания:</w:t>
      </w:r>
    </w:p>
    <w:p w:rsidR="00656679" w:rsidRDefault="00656679" w:rsidP="0065667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"ГС - газоснабжение</w:t>
      </w:r>
      <w:proofErr w:type="gramStart"/>
      <w:r>
        <w:rPr>
          <w:color w:val="000000"/>
          <w:sz w:val="26"/>
          <w:szCs w:val="26"/>
        </w:rPr>
        <w:t>.".</w:t>
      </w:r>
      <w:proofErr w:type="gramEnd"/>
    </w:p>
    <w:p w:rsidR="00BF4ADA" w:rsidRDefault="007B1057" w:rsidP="0065667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BF4ADA" w:rsidSect="004C1D0C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color w:val="000000"/>
          <w:sz w:val="26"/>
          <w:szCs w:val="26"/>
        </w:rPr>
        <w:t>2.</w:t>
      </w:r>
      <w:r w:rsidRPr="007E27FB">
        <w:rPr>
          <w:bCs/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Опубликовать нас</w:t>
      </w:r>
      <w:r w:rsidR="00542947">
        <w:rPr>
          <w:color w:val="000000"/>
          <w:sz w:val="26"/>
          <w:szCs w:val="26"/>
        </w:rPr>
        <w:t>т</w:t>
      </w:r>
      <w:r w:rsidR="00CD4738">
        <w:rPr>
          <w:color w:val="000000"/>
          <w:sz w:val="26"/>
          <w:szCs w:val="26"/>
        </w:rPr>
        <w:t>о</w:t>
      </w:r>
      <w:r>
        <w:rPr>
          <w:color w:val="000000"/>
          <w:sz w:val="26"/>
          <w:szCs w:val="26"/>
        </w:rPr>
        <w:t>ящее по</w:t>
      </w:r>
      <w:r w:rsidR="00BF4ADA">
        <w:rPr>
          <w:color w:val="000000"/>
          <w:sz w:val="26"/>
          <w:szCs w:val="26"/>
        </w:rPr>
        <w:t>становление в газете "Новгород",</w:t>
      </w:r>
    </w:p>
    <w:p w:rsidR="00237686" w:rsidRDefault="00BF4ADA" w:rsidP="00BF4A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официальном сетевом </w:t>
      </w:r>
      <w:proofErr w:type="gramStart"/>
      <w:r>
        <w:rPr>
          <w:color w:val="000000"/>
          <w:sz w:val="26"/>
          <w:szCs w:val="26"/>
        </w:rPr>
        <w:t>издании</w:t>
      </w:r>
      <w:proofErr w:type="gramEnd"/>
      <w:r>
        <w:rPr>
          <w:color w:val="000000"/>
          <w:sz w:val="26"/>
          <w:szCs w:val="26"/>
        </w:rPr>
        <w:t xml:space="preserve"> "Интернет-газета 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7459D7" w:rsidRPr="007459D7" w:rsidRDefault="007459D7" w:rsidP="007459D7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7459D7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7459D7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7459D7" w:rsidRPr="007459D7" w:rsidRDefault="007459D7" w:rsidP="007459D7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7459D7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7459D7">
        <w:rPr>
          <w:rFonts w:eastAsiaTheme="minorEastAsia"/>
          <w:b/>
          <w:bCs/>
          <w:color w:val="000000"/>
          <w:sz w:val="26"/>
          <w:szCs w:val="26"/>
        </w:rPr>
        <w:tab/>
      </w:r>
      <w:r w:rsidRPr="007459D7">
        <w:rPr>
          <w:rFonts w:eastAsiaTheme="minorHAnsi"/>
          <w:b/>
          <w:bCs/>
          <w:color w:val="000000"/>
          <w:sz w:val="26"/>
          <w:szCs w:val="26"/>
          <w:lang w:eastAsia="en-US"/>
        </w:rPr>
        <w:t>С.О. Андреев</w:t>
      </w:r>
    </w:p>
    <w:p w:rsidR="00237686" w:rsidRDefault="00015A8E" w:rsidP="007E27FB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Pr="007E27FB" w:rsidRDefault="00237686" w:rsidP="007E27F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7E27FB" w:rsidRDefault="00237686" w:rsidP="007E27F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7E27FB" w:rsidRDefault="00237686" w:rsidP="007E27F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7E27FB" w:rsidRDefault="008D110A" w:rsidP="007E27F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7E27FB" w:rsidRDefault="008D110A" w:rsidP="007E27F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666E5" w:rsidRDefault="008666E5" w:rsidP="008666E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237686" w:rsidRDefault="007E27FB" w:rsidP="00996F6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7E27FB" w:rsidRDefault="008666E5" w:rsidP="00996F6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4192п</w:t>
      </w:r>
    </w:p>
    <w:sectPr w:rsidR="007E27FB" w:rsidSect="004C1D0C"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4B2" w:rsidRDefault="001344B2" w:rsidP="008E6470">
      <w:pPr>
        <w:spacing w:after="0" w:line="240" w:lineRule="auto"/>
      </w:pPr>
      <w:r>
        <w:separator/>
      </w:r>
    </w:p>
  </w:endnote>
  <w:endnote w:type="continuationSeparator" w:id="0">
    <w:p w:rsidR="001344B2" w:rsidRDefault="001344B2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4B2" w:rsidRDefault="001344B2" w:rsidP="008E6470">
      <w:pPr>
        <w:spacing w:after="0" w:line="240" w:lineRule="auto"/>
      </w:pPr>
      <w:r>
        <w:separator/>
      </w:r>
    </w:p>
  </w:footnote>
  <w:footnote w:type="continuationSeparator" w:id="0">
    <w:p w:rsidR="001344B2" w:rsidRDefault="001344B2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4B2" w:rsidRDefault="001344B2" w:rsidP="008666E5">
    <w:pPr>
      <w:pStyle w:val="a5"/>
      <w:widowControl w:val="0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459D7">
      <w:rPr>
        <w:noProof/>
        <w:sz w:val="24"/>
        <w:szCs w:val="24"/>
      </w:rPr>
      <w:t>11</w:t>
    </w:r>
    <w:r w:rsidRPr="004F6BF4">
      <w:rPr>
        <w:sz w:val="24"/>
        <w:szCs w:val="24"/>
      </w:rPr>
      <w:fldChar w:fldCharType="end"/>
    </w:r>
  </w:p>
  <w:p w:rsidR="001344B2" w:rsidRPr="004F6BF4" w:rsidRDefault="001344B2" w:rsidP="008666E5">
    <w:pPr>
      <w:pStyle w:val="a5"/>
      <w:widowControl w:val="0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22215810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1344B2" w:rsidRPr="003413ED" w:rsidRDefault="001344B2" w:rsidP="003413ED">
        <w:pPr>
          <w:pStyle w:val="a5"/>
          <w:widowControl w:val="0"/>
          <w:jc w:val="center"/>
          <w:rPr>
            <w:sz w:val="24"/>
          </w:rPr>
        </w:pPr>
        <w:r w:rsidRPr="003413ED">
          <w:rPr>
            <w:sz w:val="24"/>
          </w:rPr>
          <w:fldChar w:fldCharType="begin"/>
        </w:r>
        <w:r w:rsidRPr="003413ED">
          <w:rPr>
            <w:sz w:val="24"/>
          </w:rPr>
          <w:instrText>PAGE   \* MERGEFORMAT</w:instrText>
        </w:r>
        <w:r w:rsidRPr="003413ED">
          <w:rPr>
            <w:sz w:val="24"/>
          </w:rPr>
          <w:fldChar w:fldCharType="separate"/>
        </w:r>
        <w:r w:rsidR="00CA36EB">
          <w:rPr>
            <w:noProof/>
            <w:sz w:val="24"/>
          </w:rPr>
          <w:t>10</w:t>
        </w:r>
        <w:r w:rsidRPr="003413ED">
          <w:rPr>
            <w:sz w:val="24"/>
          </w:rPr>
          <w:fldChar w:fldCharType="end"/>
        </w:r>
      </w:p>
    </w:sdtContent>
  </w:sdt>
  <w:p w:rsidR="001344B2" w:rsidRPr="003413ED" w:rsidRDefault="001344B2" w:rsidP="003413ED">
    <w:pPr>
      <w:pStyle w:val="a5"/>
      <w:widowControl w:val="0"/>
      <w:jc w:val="center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57F"/>
    <w:rsid w:val="00015A8E"/>
    <w:rsid w:val="000279F2"/>
    <w:rsid w:val="00033D86"/>
    <w:rsid w:val="000979B3"/>
    <w:rsid w:val="000B571E"/>
    <w:rsid w:val="000C06A3"/>
    <w:rsid w:val="000D6A99"/>
    <w:rsid w:val="000D778D"/>
    <w:rsid w:val="001072B0"/>
    <w:rsid w:val="001104BE"/>
    <w:rsid w:val="001344B2"/>
    <w:rsid w:val="00167B90"/>
    <w:rsid w:val="0017581F"/>
    <w:rsid w:val="00181C87"/>
    <w:rsid w:val="0019107C"/>
    <w:rsid w:val="001D4E91"/>
    <w:rsid w:val="001E755B"/>
    <w:rsid w:val="0020307F"/>
    <w:rsid w:val="00237686"/>
    <w:rsid w:val="00293772"/>
    <w:rsid w:val="002A5AAA"/>
    <w:rsid w:val="00312425"/>
    <w:rsid w:val="003413ED"/>
    <w:rsid w:val="003A7EBA"/>
    <w:rsid w:val="003C209E"/>
    <w:rsid w:val="003F21E2"/>
    <w:rsid w:val="00410939"/>
    <w:rsid w:val="00421C00"/>
    <w:rsid w:val="004310BF"/>
    <w:rsid w:val="00495A6F"/>
    <w:rsid w:val="004C1D0C"/>
    <w:rsid w:val="004D5169"/>
    <w:rsid w:val="004F6BF4"/>
    <w:rsid w:val="00542947"/>
    <w:rsid w:val="00545740"/>
    <w:rsid w:val="005A1FDC"/>
    <w:rsid w:val="00612227"/>
    <w:rsid w:val="00636F01"/>
    <w:rsid w:val="00656679"/>
    <w:rsid w:val="006C753D"/>
    <w:rsid w:val="006D19AD"/>
    <w:rsid w:val="007459D7"/>
    <w:rsid w:val="00753A0E"/>
    <w:rsid w:val="0077568C"/>
    <w:rsid w:val="00797388"/>
    <w:rsid w:val="007B1057"/>
    <w:rsid w:val="007E27FB"/>
    <w:rsid w:val="00804AC8"/>
    <w:rsid w:val="00830DD9"/>
    <w:rsid w:val="008666E5"/>
    <w:rsid w:val="00897181"/>
    <w:rsid w:val="008A4F49"/>
    <w:rsid w:val="008B0528"/>
    <w:rsid w:val="008D110A"/>
    <w:rsid w:val="008D4553"/>
    <w:rsid w:val="008E6470"/>
    <w:rsid w:val="0095440F"/>
    <w:rsid w:val="0098352F"/>
    <w:rsid w:val="00996F6B"/>
    <w:rsid w:val="009B2F90"/>
    <w:rsid w:val="009B6D37"/>
    <w:rsid w:val="009D6641"/>
    <w:rsid w:val="009E596D"/>
    <w:rsid w:val="009F1550"/>
    <w:rsid w:val="00A02703"/>
    <w:rsid w:val="00AD2F90"/>
    <w:rsid w:val="00AE5184"/>
    <w:rsid w:val="00AF0EBC"/>
    <w:rsid w:val="00B55C74"/>
    <w:rsid w:val="00B864C9"/>
    <w:rsid w:val="00B9665C"/>
    <w:rsid w:val="00BB79F9"/>
    <w:rsid w:val="00BD7884"/>
    <w:rsid w:val="00BE1D15"/>
    <w:rsid w:val="00BE648B"/>
    <w:rsid w:val="00BF4ADA"/>
    <w:rsid w:val="00C02D33"/>
    <w:rsid w:val="00C470F9"/>
    <w:rsid w:val="00C96F08"/>
    <w:rsid w:val="00CA36EB"/>
    <w:rsid w:val="00CC08CE"/>
    <w:rsid w:val="00CD4738"/>
    <w:rsid w:val="00CD5732"/>
    <w:rsid w:val="00DF602B"/>
    <w:rsid w:val="00E0169F"/>
    <w:rsid w:val="00E07A8E"/>
    <w:rsid w:val="00E476F0"/>
    <w:rsid w:val="00E756C3"/>
    <w:rsid w:val="00E8057F"/>
    <w:rsid w:val="00EC4E6E"/>
    <w:rsid w:val="00EF0715"/>
    <w:rsid w:val="00F234F8"/>
    <w:rsid w:val="00FD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6BB3C4-D21A-4D17-A202-700D660AF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210</TotalTime>
  <Pages>10</Pages>
  <Words>2197</Words>
  <Characters>12524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Стукалова Марьяна Владимировна</dc:creator>
  <cp:lastModifiedBy>Савельева Наталья Владимировна</cp:lastModifiedBy>
  <cp:revision>20</cp:revision>
  <cp:lastPrinted>2025-10-24T11:21:00Z</cp:lastPrinted>
  <dcterms:created xsi:type="dcterms:W3CDTF">2025-08-12T09:13:00Z</dcterms:created>
  <dcterms:modified xsi:type="dcterms:W3CDTF">2025-10-24T11:34:00Z</dcterms:modified>
</cp:coreProperties>
</file>