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FB220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FB2208" w:rsidRPr="00F27453" w:rsidTr="00DE0375">
        <w:tc>
          <w:tcPr>
            <w:tcW w:w="1536" w:type="dxa"/>
          </w:tcPr>
          <w:p w:rsidR="00FB2208" w:rsidRPr="00F27453" w:rsidRDefault="00FB2208" w:rsidP="00DE0375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FB2208" w:rsidRPr="00F27453" w:rsidRDefault="00FB2208" w:rsidP="00DE0375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527" w:type="dxa"/>
          </w:tcPr>
          <w:p w:rsidR="00FB2208" w:rsidRPr="00F27453" w:rsidRDefault="00FB2208" w:rsidP="00DE0375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F27453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933A50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933A50"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состав конкурсной комиссии </w:t>
            </w:r>
            <w:r w:rsidR="00FB2208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933A50">
              <w:rPr>
                <w:b/>
                <w:bCs/>
                <w:color w:val="000000"/>
                <w:sz w:val="26"/>
                <w:szCs w:val="26"/>
              </w:rPr>
              <w:t xml:space="preserve">по организации и подведению итогов ежегодного </w:t>
            </w:r>
            <w:r w:rsidR="00FB2208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933A50">
              <w:rPr>
                <w:b/>
                <w:bCs/>
                <w:color w:val="000000"/>
                <w:sz w:val="26"/>
                <w:szCs w:val="26"/>
              </w:rPr>
              <w:t>городского конкурса "Предприниматель года"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F31726" w:rsidRDefault="00F3172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9D60BF" w:rsidRPr="00FB2208" w:rsidRDefault="009D60BF" w:rsidP="00FB220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sz w:val="26"/>
          <w:szCs w:val="26"/>
        </w:rPr>
      </w:pPr>
      <w:r w:rsidRPr="00FB2208">
        <w:rPr>
          <w:sz w:val="26"/>
          <w:szCs w:val="26"/>
        </w:rPr>
        <w:t xml:space="preserve">Администрация Великого Новгорода </w:t>
      </w:r>
      <w:r w:rsidRPr="00FB2208">
        <w:rPr>
          <w:b/>
          <w:sz w:val="26"/>
          <w:szCs w:val="26"/>
        </w:rPr>
        <w:t>постановляет:</w:t>
      </w:r>
    </w:p>
    <w:p w:rsidR="009D60BF" w:rsidRPr="00FB2208" w:rsidRDefault="009D60BF" w:rsidP="00FB220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FB2208">
        <w:rPr>
          <w:sz w:val="26"/>
          <w:szCs w:val="26"/>
        </w:rPr>
        <w:t xml:space="preserve">1. </w:t>
      </w:r>
      <w:proofErr w:type="gramStart"/>
      <w:r w:rsidRPr="00FB2208">
        <w:rPr>
          <w:sz w:val="26"/>
          <w:szCs w:val="26"/>
        </w:rPr>
        <w:t xml:space="preserve">Внести в </w:t>
      </w:r>
      <w:hyperlink r:id="rId9" w:history="1">
        <w:r w:rsidRPr="00FB2208">
          <w:rPr>
            <w:sz w:val="26"/>
            <w:szCs w:val="26"/>
          </w:rPr>
          <w:t>состав</w:t>
        </w:r>
      </w:hyperlink>
      <w:r w:rsidRPr="00FB2208">
        <w:rPr>
          <w:sz w:val="26"/>
          <w:szCs w:val="26"/>
        </w:rPr>
        <w:t xml:space="preserve"> конкурсной комиссии по организации и подведению итогов ежегодного городского конкурса </w:t>
      </w:r>
      <w:r w:rsidR="00FB2208">
        <w:rPr>
          <w:sz w:val="26"/>
          <w:szCs w:val="26"/>
        </w:rPr>
        <w:t>"</w:t>
      </w:r>
      <w:r w:rsidRPr="00FB2208">
        <w:rPr>
          <w:sz w:val="26"/>
          <w:szCs w:val="26"/>
        </w:rPr>
        <w:t>Предприниматель года</w:t>
      </w:r>
      <w:r w:rsidR="00FB2208">
        <w:rPr>
          <w:sz w:val="26"/>
          <w:szCs w:val="26"/>
        </w:rPr>
        <w:t>"</w:t>
      </w:r>
      <w:r w:rsidRPr="00FB2208">
        <w:rPr>
          <w:sz w:val="26"/>
          <w:szCs w:val="26"/>
        </w:rPr>
        <w:t>, утвержденный постановлением Администрации Ве</w:t>
      </w:r>
      <w:r w:rsidR="004C50C0" w:rsidRPr="00FB2208">
        <w:rPr>
          <w:sz w:val="26"/>
          <w:szCs w:val="26"/>
        </w:rPr>
        <w:t>ликого Новгорода от 22.05.2019 №</w:t>
      </w:r>
      <w:r w:rsidRPr="00FB2208">
        <w:rPr>
          <w:sz w:val="26"/>
          <w:szCs w:val="26"/>
        </w:rPr>
        <w:t xml:space="preserve"> 2000 </w:t>
      </w:r>
      <w:r w:rsidR="00FB2208">
        <w:rPr>
          <w:sz w:val="26"/>
          <w:szCs w:val="26"/>
        </w:rPr>
        <w:br/>
      </w:r>
      <w:r w:rsidRPr="00FB2208">
        <w:rPr>
          <w:sz w:val="26"/>
          <w:szCs w:val="26"/>
        </w:rPr>
        <w:t>(в редакции постановлений Администрации Ве</w:t>
      </w:r>
      <w:r w:rsidR="004C50C0" w:rsidRPr="00FB2208">
        <w:rPr>
          <w:sz w:val="26"/>
          <w:szCs w:val="26"/>
        </w:rPr>
        <w:t xml:space="preserve">ликого Новгорода от 27.08.2019 </w:t>
      </w:r>
      <w:r w:rsidR="00FB2208">
        <w:rPr>
          <w:sz w:val="26"/>
          <w:szCs w:val="26"/>
        </w:rPr>
        <w:br/>
      </w:r>
      <w:r w:rsidR="004C50C0" w:rsidRPr="00FB2208">
        <w:rPr>
          <w:sz w:val="26"/>
          <w:szCs w:val="26"/>
        </w:rPr>
        <w:t xml:space="preserve">№ 3524, от 31.01.2020 № 324, от </w:t>
      </w:r>
      <w:r w:rsidR="00F31726">
        <w:rPr>
          <w:sz w:val="26"/>
          <w:szCs w:val="26"/>
        </w:rPr>
        <w:t xml:space="preserve">05.02.2021 № 743, от 23.09.2021 </w:t>
      </w:r>
      <w:r w:rsidR="004C50C0" w:rsidRPr="00FB2208">
        <w:rPr>
          <w:sz w:val="26"/>
          <w:szCs w:val="26"/>
        </w:rPr>
        <w:t xml:space="preserve">№ 5089, </w:t>
      </w:r>
      <w:r w:rsidR="00FB2208">
        <w:rPr>
          <w:sz w:val="26"/>
          <w:szCs w:val="26"/>
        </w:rPr>
        <w:br/>
      </w:r>
      <w:r w:rsidR="004C50C0" w:rsidRPr="00FB2208">
        <w:rPr>
          <w:sz w:val="26"/>
          <w:szCs w:val="26"/>
        </w:rPr>
        <w:t>от 17.10.2022 № 4885, от 28.12.2022 №</w:t>
      </w:r>
      <w:r w:rsidRPr="00FB2208">
        <w:rPr>
          <w:sz w:val="26"/>
          <w:szCs w:val="26"/>
        </w:rPr>
        <w:t xml:space="preserve"> 6362, от 05.05.202</w:t>
      </w:r>
      <w:r w:rsidR="004C50C0" w:rsidRPr="00FB2208">
        <w:rPr>
          <w:sz w:val="26"/>
          <w:szCs w:val="26"/>
        </w:rPr>
        <w:t xml:space="preserve">3 № 2151, от 19.10.2023 </w:t>
      </w:r>
      <w:r w:rsidR="00FB2208">
        <w:rPr>
          <w:sz w:val="26"/>
          <w:szCs w:val="26"/>
        </w:rPr>
        <w:br/>
      </w:r>
      <w:r w:rsidR="004C50C0" w:rsidRPr="00FB2208">
        <w:rPr>
          <w:sz w:val="26"/>
          <w:szCs w:val="26"/>
        </w:rPr>
        <w:t>№ 5064, от 14.12.2023 №</w:t>
      </w:r>
      <w:r w:rsidRPr="00FB2208">
        <w:rPr>
          <w:sz w:val="26"/>
          <w:szCs w:val="26"/>
        </w:rPr>
        <w:t xml:space="preserve"> 6005</w:t>
      </w:r>
      <w:r w:rsidR="006A7819" w:rsidRPr="00FB2208">
        <w:rPr>
          <w:sz w:val="26"/>
          <w:szCs w:val="26"/>
        </w:rPr>
        <w:t xml:space="preserve">, </w:t>
      </w:r>
      <w:r w:rsidR="004C50C0" w:rsidRPr="00FB2208">
        <w:rPr>
          <w:sz w:val="26"/>
          <w:szCs w:val="26"/>
        </w:rPr>
        <w:t>от 08.10.2024 №</w:t>
      </w:r>
      <w:r w:rsidR="006A7819" w:rsidRPr="00FB2208">
        <w:rPr>
          <w:sz w:val="26"/>
          <w:szCs w:val="26"/>
        </w:rPr>
        <w:t xml:space="preserve"> 4340</w:t>
      </w:r>
      <w:r w:rsidRPr="00FB2208">
        <w:rPr>
          <w:sz w:val="26"/>
          <w:szCs w:val="26"/>
        </w:rPr>
        <w:t>), следующие</w:t>
      </w:r>
      <w:proofErr w:type="gramEnd"/>
      <w:r w:rsidRPr="00FB2208">
        <w:rPr>
          <w:sz w:val="26"/>
          <w:szCs w:val="26"/>
        </w:rPr>
        <w:t xml:space="preserve"> </w:t>
      </w:r>
      <w:r w:rsidR="00FB2208">
        <w:rPr>
          <w:sz w:val="26"/>
          <w:szCs w:val="26"/>
        </w:rPr>
        <w:br/>
      </w:r>
      <w:r w:rsidRPr="00FB2208">
        <w:rPr>
          <w:sz w:val="26"/>
          <w:szCs w:val="26"/>
        </w:rPr>
        <w:t>изменения:</w:t>
      </w:r>
    </w:p>
    <w:p w:rsidR="0010201F" w:rsidRPr="00FB2208" w:rsidRDefault="009D60BF" w:rsidP="00FB2208">
      <w:pPr>
        <w:widowControl w:val="0"/>
        <w:autoSpaceDE w:val="0"/>
        <w:autoSpaceDN w:val="0"/>
        <w:adjustRightInd w:val="0"/>
        <w:spacing w:after="120" w:line="360" w:lineRule="auto"/>
        <w:ind w:firstLine="709"/>
        <w:jc w:val="both"/>
        <w:rPr>
          <w:sz w:val="26"/>
          <w:szCs w:val="26"/>
        </w:rPr>
      </w:pPr>
      <w:r w:rsidRPr="00FB2208">
        <w:rPr>
          <w:sz w:val="26"/>
          <w:szCs w:val="26"/>
        </w:rPr>
        <w:t xml:space="preserve">1.1. </w:t>
      </w:r>
      <w:r w:rsidR="0010201F" w:rsidRPr="00FB2208">
        <w:rPr>
          <w:sz w:val="26"/>
          <w:szCs w:val="26"/>
        </w:rPr>
        <w:t>Включить в состав</w:t>
      </w:r>
      <w:r w:rsidR="00FD3CCA">
        <w:rPr>
          <w:sz w:val="26"/>
          <w:szCs w:val="26"/>
        </w:rPr>
        <w:t xml:space="preserve"> конкурсной</w:t>
      </w:r>
      <w:r w:rsidR="0010201F" w:rsidRPr="00FB2208">
        <w:rPr>
          <w:sz w:val="26"/>
          <w:szCs w:val="26"/>
        </w:rPr>
        <w:t xml:space="preserve"> комиссии следующих </w:t>
      </w:r>
      <w:r w:rsidR="00090473" w:rsidRPr="00FB2208">
        <w:rPr>
          <w:sz w:val="26"/>
          <w:szCs w:val="26"/>
        </w:rPr>
        <w:t>лиц:</w:t>
      </w:r>
    </w:p>
    <w:tbl>
      <w:tblPr>
        <w:tblStyle w:val="a9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8"/>
        <w:gridCol w:w="310"/>
        <w:gridCol w:w="7088"/>
      </w:tblGrid>
      <w:tr w:rsidR="00A644D5" w:rsidRPr="004E27D0" w:rsidTr="00FB2208">
        <w:trPr>
          <w:trHeight w:val="184"/>
        </w:trPr>
        <w:tc>
          <w:tcPr>
            <w:tcW w:w="1958" w:type="dxa"/>
          </w:tcPr>
          <w:p w:rsidR="0014009F" w:rsidRPr="00F31726" w:rsidRDefault="0014009F" w:rsidP="00FB22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F31726">
              <w:rPr>
                <w:sz w:val="26"/>
                <w:szCs w:val="26"/>
              </w:rPr>
              <w:t>Ильин И.М.</w:t>
            </w:r>
          </w:p>
        </w:tc>
        <w:tc>
          <w:tcPr>
            <w:tcW w:w="310" w:type="dxa"/>
          </w:tcPr>
          <w:p w:rsidR="0014009F" w:rsidRPr="00F31726" w:rsidRDefault="0014009F" w:rsidP="00FB22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F31726">
              <w:rPr>
                <w:sz w:val="26"/>
                <w:szCs w:val="26"/>
              </w:rPr>
              <w:t>-</w:t>
            </w:r>
          </w:p>
        </w:tc>
        <w:tc>
          <w:tcPr>
            <w:tcW w:w="7088" w:type="dxa"/>
          </w:tcPr>
          <w:p w:rsidR="0014009F" w:rsidRPr="004E27D0" w:rsidRDefault="0014009F" w:rsidP="00FB2208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sz w:val="26"/>
                <w:szCs w:val="26"/>
              </w:rPr>
            </w:pPr>
            <w:r w:rsidRPr="004E27D0">
              <w:rPr>
                <w:sz w:val="26"/>
                <w:szCs w:val="26"/>
              </w:rPr>
              <w:t>заместитель председателя комитета экономического развития и ин</w:t>
            </w:r>
            <w:r w:rsidR="00FD3CCA">
              <w:rPr>
                <w:sz w:val="26"/>
                <w:szCs w:val="26"/>
              </w:rPr>
              <w:t>вестиций Администрации Великого</w:t>
            </w:r>
            <w:r w:rsidR="00FD3CCA">
              <w:rPr>
                <w:sz w:val="26"/>
                <w:szCs w:val="26"/>
              </w:rPr>
              <w:br/>
            </w:r>
            <w:r w:rsidRPr="004E27D0">
              <w:rPr>
                <w:sz w:val="26"/>
                <w:szCs w:val="26"/>
              </w:rPr>
              <w:t>Новгорода</w:t>
            </w:r>
          </w:p>
        </w:tc>
      </w:tr>
      <w:tr w:rsidR="00A644D5" w:rsidRPr="004E27D0" w:rsidTr="00FB2208">
        <w:trPr>
          <w:trHeight w:val="794"/>
        </w:trPr>
        <w:tc>
          <w:tcPr>
            <w:tcW w:w="1958" w:type="dxa"/>
          </w:tcPr>
          <w:p w:rsidR="0014009F" w:rsidRPr="004E27D0" w:rsidRDefault="00935028" w:rsidP="00FB22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proofErr w:type="spellStart"/>
            <w:r w:rsidRPr="004E27D0">
              <w:rPr>
                <w:sz w:val="26"/>
                <w:szCs w:val="26"/>
              </w:rPr>
              <w:t>Лавецкая</w:t>
            </w:r>
            <w:proofErr w:type="spellEnd"/>
            <w:r w:rsidRPr="004E27D0">
              <w:rPr>
                <w:sz w:val="26"/>
                <w:szCs w:val="26"/>
              </w:rPr>
              <w:t xml:space="preserve"> А.Ш.</w:t>
            </w:r>
          </w:p>
        </w:tc>
        <w:tc>
          <w:tcPr>
            <w:tcW w:w="310" w:type="dxa"/>
          </w:tcPr>
          <w:p w:rsidR="0014009F" w:rsidRPr="00FD3CCA" w:rsidRDefault="00C76D4F" w:rsidP="00FB22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FD3CCA">
              <w:rPr>
                <w:sz w:val="26"/>
                <w:szCs w:val="26"/>
              </w:rPr>
              <w:t>-</w:t>
            </w:r>
          </w:p>
        </w:tc>
        <w:tc>
          <w:tcPr>
            <w:tcW w:w="7088" w:type="dxa"/>
          </w:tcPr>
          <w:p w:rsidR="0014009F" w:rsidRPr="004E27D0" w:rsidRDefault="00D870CD" w:rsidP="00FB22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4E27D0">
              <w:rPr>
                <w:sz w:val="26"/>
                <w:szCs w:val="26"/>
              </w:rPr>
              <w:t>индивидуальный предприниматель</w:t>
            </w:r>
            <w:r w:rsidR="00FB2208">
              <w:rPr>
                <w:sz w:val="26"/>
                <w:szCs w:val="26"/>
              </w:rPr>
              <w:t xml:space="preserve">, член </w:t>
            </w:r>
            <w:r w:rsidR="00F21502" w:rsidRPr="004E27D0">
              <w:rPr>
                <w:sz w:val="26"/>
                <w:szCs w:val="26"/>
              </w:rPr>
              <w:t xml:space="preserve">региональной общественной организации </w:t>
            </w:r>
            <w:r w:rsidR="00FB2208">
              <w:rPr>
                <w:sz w:val="26"/>
                <w:szCs w:val="26"/>
              </w:rPr>
              <w:t>"</w:t>
            </w:r>
            <w:r w:rsidR="00F21502" w:rsidRPr="004E27D0">
              <w:rPr>
                <w:sz w:val="26"/>
                <w:szCs w:val="26"/>
              </w:rPr>
              <w:t>Союз предпринимателей Новгородской области</w:t>
            </w:r>
            <w:r w:rsidR="00FB2208">
              <w:rPr>
                <w:sz w:val="26"/>
                <w:szCs w:val="26"/>
              </w:rPr>
              <w:t>" (по согласованию)</w:t>
            </w:r>
            <w:r w:rsidR="00C76D4F" w:rsidRPr="004E27D0">
              <w:rPr>
                <w:sz w:val="26"/>
                <w:szCs w:val="26"/>
              </w:rPr>
              <w:t>;</w:t>
            </w:r>
          </w:p>
        </w:tc>
      </w:tr>
    </w:tbl>
    <w:p w:rsidR="0014009F" w:rsidRPr="004E27D0" w:rsidRDefault="004C1F57" w:rsidP="00FB2208">
      <w:pPr>
        <w:widowControl w:val="0"/>
        <w:autoSpaceDE w:val="0"/>
        <w:autoSpaceDN w:val="0"/>
        <w:adjustRightInd w:val="0"/>
        <w:spacing w:before="240" w:after="0" w:line="360" w:lineRule="auto"/>
        <w:ind w:firstLine="709"/>
        <w:jc w:val="both"/>
        <w:rPr>
          <w:sz w:val="26"/>
          <w:szCs w:val="26"/>
        </w:rPr>
      </w:pPr>
      <w:r w:rsidRPr="004E27D0">
        <w:rPr>
          <w:sz w:val="26"/>
          <w:szCs w:val="26"/>
        </w:rPr>
        <w:t>1.2. Исключить из состава конкурсной</w:t>
      </w:r>
      <w:r w:rsidR="00CC148C" w:rsidRPr="004E27D0">
        <w:rPr>
          <w:sz w:val="26"/>
          <w:szCs w:val="26"/>
        </w:rPr>
        <w:t xml:space="preserve"> комиссии </w:t>
      </w:r>
      <w:r w:rsidR="00FB2208" w:rsidRPr="004E27D0">
        <w:rPr>
          <w:sz w:val="26"/>
          <w:szCs w:val="26"/>
        </w:rPr>
        <w:t>Бугай Н.В.</w:t>
      </w:r>
      <w:r w:rsidR="00FB2208">
        <w:rPr>
          <w:sz w:val="26"/>
          <w:szCs w:val="26"/>
        </w:rPr>
        <w:t xml:space="preserve">, </w:t>
      </w:r>
      <w:r w:rsidR="00BF62D9">
        <w:rPr>
          <w:sz w:val="26"/>
          <w:szCs w:val="26"/>
        </w:rPr>
        <w:br/>
      </w:r>
      <w:proofErr w:type="spellStart"/>
      <w:r w:rsidR="00FB2208">
        <w:rPr>
          <w:sz w:val="26"/>
          <w:szCs w:val="26"/>
        </w:rPr>
        <w:t>Чван</w:t>
      </w:r>
      <w:proofErr w:type="spellEnd"/>
      <w:r w:rsidR="00FB2208">
        <w:rPr>
          <w:sz w:val="26"/>
          <w:szCs w:val="26"/>
        </w:rPr>
        <w:t xml:space="preserve"> Ю.А.</w:t>
      </w:r>
    </w:p>
    <w:p w:rsidR="00BF62D9" w:rsidRDefault="009D60BF" w:rsidP="00FB220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  <w:sectPr w:rsidR="00BF62D9" w:rsidSect="00FB2208">
          <w:headerReference w:type="defaul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 w:rsidRPr="004E27D0">
        <w:rPr>
          <w:sz w:val="26"/>
          <w:szCs w:val="26"/>
        </w:rPr>
        <w:t xml:space="preserve">2. Опубликовать настоящее постановление в газете </w:t>
      </w:r>
      <w:r w:rsidR="00FB2208">
        <w:rPr>
          <w:sz w:val="26"/>
          <w:szCs w:val="26"/>
        </w:rPr>
        <w:t>"</w:t>
      </w:r>
      <w:r w:rsidRPr="004E27D0">
        <w:rPr>
          <w:sz w:val="26"/>
          <w:szCs w:val="26"/>
        </w:rPr>
        <w:t>Новгород</w:t>
      </w:r>
      <w:r w:rsidR="00FB2208">
        <w:rPr>
          <w:sz w:val="26"/>
          <w:szCs w:val="26"/>
        </w:rPr>
        <w:t>"</w:t>
      </w:r>
      <w:r w:rsidR="00BF62D9">
        <w:rPr>
          <w:sz w:val="26"/>
          <w:szCs w:val="26"/>
        </w:rPr>
        <w:t xml:space="preserve"> и</w:t>
      </w:r>
    </w:p>
    <w:p w:rsidR="009D60BF" w:rsidRDefault="009D60BF" w:rsidP="00BF62D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 w:rsidRPr="004E27D0">
        <w:rPr>
          <w:sz w:val="26"/>
          <w:szCs w:val="26"/>
        </w:rPr>
        <w:lastRenderedPageBreak/>
        <w:t>разместить на официальных сайтах Администрации Великого Новгорода в сети Интернет.</w:t>
      </w:r>
    </w:p>
    <w:p w:rsidR="00BF62D9" w:rsidRDefault="00BF62D9" w:rsidP="00BF62D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</w:p>
    <w:p w:rsidR="00BF62D9" w:rsidRPr="00BF62D9" w:rsidRDefault="00BF62D9" w:rsidP="00BF62D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BF62D9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Заместитель Главы администрации </w:t>
      </w:r>
      <w:r w:rsidRPr="00BF62D9">
        <w:rPr>
          <w:rFonts w:eastAsiaTheme="minorHAnsi"/>
          <w:b/>
          <w:bCs/>
          <w:color w:val="000000"/>
          <w:sz w:val="26"/>
          <w:szCs w:val="26"/>
          <w:lang w:eastAsia="en-US"/>
        </w:rPr>
        <w:tab/>
        <w:t>С.М. Пенязь</w:t>
      </w: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bookmarkStart w:id="3" w:name="штамп"/>
      <w:bookmarkEnd w:id="3"/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sz w:val="26"/>
          <w:szCs w:val="26"/>
        </w:rPr>
      </w:pPr>
    </w:p>
    <w:p w:rsidR="00BF62D9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exact"/>
        <w:rPr>
          <w:sz w:val="26"/>
          <w:szCs w:val="26"/>
        </w:rPr>
      </w:pPr>
      <w:proofErr w:type="spellStart"/>
      <w:r>
        <w:rPr>
          <w:sz w:val="26"/>
          <w:szCs w:val="26"/>
        </w:rPr>
        <w:t>аа</w:t>
      </w:r>
      <w:proofErr w:type="spellEnd"/>
    </w:p>
    <w:p w:rsidR="00BF62D9" w:rsidRPr="004E27D0" w:rsidRDefault="00BF62D9" w:rsidP="00BF62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exact"/>
        <w:rPr>
          <w:sz w:val="26"/>
          <w:szCs w:val="26"/>
        </w:rPr>
      </w:pPr>
      <w:r>
        <w:rPr>
          <w:sz w:val="26"/>
          <w:szCs w:val="26"/>
        </w:rPr>
        <w:t>4188п</w:t>
      </w:r>
    </w:p>
    <w:sectPr w:rsidR="00BF62D9" w:rsidRPr="004E27D0" w:rsidSect="00BF62D9">
      <w:headerReference w:type="first" r:id="rId11"/>
      <w:pgSz w:w="11907" w:h="16840" w:code="9"/>
      <w:pgMar w:top="1134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FFF" w:rsidRDefault="00891FFF" w:rsidP="008E6470">
      <w:pPr>
        <w:spacing w:after="0" w:line="240" w:lineRule="auto"/>
      </w:pPr>
      <w:r>
        <w:separator/>
      </w:r>
    </w:p>
  </w:endnote>
  <w:endnote w:type="continuationSeparator" w:id="0">
    <w:p w:rsidR="00891FFF" w:rsidRDefault="00891FFF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FFF" w:rsidRDefault="00891FFF" w:rsidP="008E6470">
      <w:pPr>
        <w:spacing w:after="0" w:line="240" w:lineRule="auto"/>
      </w:pPr>
      <w:r>
        <w:separator/>
      </w:r>
    </w:p>
  </w:footnote>
  <w:footnote w:type="continuationSeparator" w:id="0">
    <w:p w:rsidR="00891FFF" w:rsidRDefault="00891FFF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BF62D9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6396251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BF62D9" w:rsidRPr="00BF62D9" w:rsidRDefault="00BF62D9" w:rsidP="00BF62D9">
        <w:pPr>
          <w:pStyle w:val="a5"/>
          <w:widowControl w:val="0"/>
          <w:jc w:val="center"/>
          <w:rPr>
            <w:sz w:val="24"/>
          </w:rPr>
        </w:pPr>
        <w:r w:rsidRPr="00BF62D9">
          <w:rPr>
            <w:sz w:val="24"/>
          </w:rPr>
          <w:fldChar w:fldCharType="begin"/>
        </w:r>
        <w:r w:rsidRPr="00BF62D9">
          <w:rPr>
            <w:sz w:val="24"/>
          </w:rPr>
          <w:instrText>PAGE   \* MERGEFORMAT</w:instrText>
        </w:r>
        <w:r w:rsidRPr="00BF62D9">
          <w:rPr>
            <w:sz w:val="24"/>
          </w:rPr>
          <w:fldChar w:fldCharType="separate"/>
        </w:r>
        <w:r w:rsidR="00FD3CCA">
          <w:rPr>
            <w:noProof/>
            <w:sz w:val="24"/>
          </w:rPr>
          <w:t>2</w:t>
        </w:r>
        <w:r w:rsidRPr="00BF62D9">
          <w:rPr>
            <w:sz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0BF"/>
    <w:rsid w:val="0000476D"/>
    <w:rsid w:val="00015A8E"/>
    <w:rsid w:val="00033D86"/>
    <w:rsid w:val="00086A79"/>
    <w:rsid w:val="00090473"/>
    <w:rsid w:val="000979B3"/>
    <w:rsid w:val="000B31AB"/>
    <w:rsid w:val="000C06A3"/>
    <w:rsid w:val="000D539D"/>
    <w:rsid w:val="000D6A99"/>
    <w:rsid w:val="000F3CE2"/>
    <w:rsid w:val="0010201F"/>
    <w:rsid w:val="001104BE"/>
    <w:rsid w:val="0014009F"/>
    <w:rsid w:val="00141D5B"/>
    <w:rsid w:val="0017581F"/>
    <w:rsid w:val="00181C87"/>
    <w:rsid w:val="001A1FD8"/>
    <w:rsid w:val="001B6179"/>
    <w:rsid w:val="001D4E91"/>
    <w:rsid w:val="001F17B3"/>
    <w:rsid w:val="0020307F"/>
    <w:rsid w:val="00237686"/>
    <w:rsid w:val="002A5AAA"/>
    <w:rsid w:val="002F685D"/>
    <w:rsid w:val="003510E3"/>
    <w:rsid w:val="003538DA"/>
    <w:rsid w:val="003A3B3A"/>
    <w:rsid w:val="003A6CBA"/>
    <w:rsid w:val="003B4504"/>
    <w:rsid w:val="003E5FB4"/>
    <w:rsid w:val="003F21E2"/>
    <w:rsid w:val="00402F06"/>
    <w:rsid w:val="00421A25"/>
    <w:rsid w:val="00421C00"/>
    <w:rsid w:val="004542C6"/>
    <w:rsid w:val="00460654"/>
    <w:rsid w:val="0047142E"/>
    <w:rsid w:val="00495A6F"/>
    <w:rsid w:val="004C1F57"/>
    <w:rsid w:val="004C50C0"/>
    <w:rsid w:val="004D63F2"/>
    <w:rsid w:val="004E27D0"/>
    <w:rsid w:val="004F6BF4"/>
    <w:rsid w:val="00515543"/>
    <w:rsid w:val="005A7FAB"/>
    <w:rsid w:val="005C29E8"/>
    <w:rsid w:val="005D514B"/>
    <w:rsid w:val="00636F01"/>
    <w:rsid w:val="00672D97"/>
    <w:rsid w:val="006A7819"/>
    <w:rsid w:val="006D6047"/>
    <w:rsid w:val="00797388"/>
    <w:rsid w:val="007F5FA4"/>
    <w:rsid w:val="00830DD9"/>
    <w:rsid w:val="00891FFF"/>
    <w:rsid w:val="00893C80"/>
    <w:rsid w:val="00895866"/>
    <w:rsid w:val="00897181"/>
    <w:rsid w:val="008A4F49"/>
    <w:rsid w:val="008C7B6E"/>
    <w:rsid w:val="008D110A"/>
    <w:rsid w:val="008E6470"/>
    <w:rsid w:val="00933A50"/>
    <w:rsid w:val="00935028"/>
    <w:rsid w:val="009352A3"/>
    <w:rsid w:val="0098108A"/>
    <w:rsid w:val="0098352F"/>
    <w:rsid w:val="009D60BF"/>
    <w:rsid w:val="009E596D"/>
    <w:rsid w:val="00A0421D"/>
    <w:rsid w:val="00A1276D"/>
    <w:rsid w:val="00A644D5"/>
    <w:rsid w:val="00A66826"/>
    <w:rsid w:val="00AA2A01"/>
    <w:rsid w:val="00AE4DF4"/>
    <w:rsid w:val="00AE5184"/>
    <w:rsid w:val="00AF0EBC"/>
    <w:rsid w:val="00B12005"/>
    <w:rsid w:val="00B55C74"/>
    <w:rsid w:val="00B7626D"/>
    <w:rsid w:val="00B864C9"/>
    <w:rsid w:val="00B9665C"/>
    <w:rsid w:val="00BB0CE7"/>
    <w:rsid w:val="00BD7884"/>
    <w:rsid w:val="00BE648B"/>
    <w:rsid w:val="00BF62D9"/>
    <w:rsid w:val="00C02D33"/>
    <w:rsid w:val="00C20D29"/>
    <w:rsid w:val="00C76D4F"/>
    <w:rsid w:val="00C96F08"/>
    <w:rsid w:val="00CC148C"/>
    <w:rsid w:val="00CC3335"/>
    <w:rsid w:val="00CD5732"/>
    <w:rsid w:val="00CE3205"/>
    <w:rsid w:val="00D43EB7"/>
    <w:rsid w:val="00D6060E"/>
    <w:rsid w:val="00D6353B"/>
    <w:rsid w:val="00D6524B"/>
    <w:rsid w:val="00D870CD"/>
    <w:rsid w:val="00DB7DAB"/>
    <w:rsid w:val="00DF10D1"/>
    <w:rsid w:val="00DF602B"/>
    <w:rsid w:val="00E0381F"/>
    <w:rsid w:val="00E476D6"/>
    <w:rsid w:val="00E967CC"/>
    <w:rsid w:val="00EF0715"/>
    <w:rsid w:val="00F01139"/>
    <w:rsid w:val="00F21502"/>
    <w:rsid w:val="00F31726"/>
    <w:rsid w:val="00F919CC"/>
    <w:rsid w:val="00FA1D63"/>
    <w:rsid w:val="00FB2208"/>
    <w:rsid w:val="00FD3AD3"/>
    <w:rsid w:val="00FD3CCA"/>
    <w:rsid w:val="00FD531A"/>
    <w:rsid w:val="00FF6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table" w:styleId="a9">
    <w:name w:val="Table Grid"/>
    <w:basedOn w:val="a1"/>
    <w:uiPriority w:val="59"/>
    <w:rsid w:val="001400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table" w:styleId="a9">
    <w:name w:val="Table Grid"/>
    <w:basedOn w:val="a1"/>
    <w:uiPriority w:val="59"/>
    <w:rsid w:val="001400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RLAW154&amp;n=109534&amp;dst=100021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5D594F-CBF3-4F85-A8AA-780A041C0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10</TotalTime>
  <Pages>2</Pages>
  <Words>186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Чернова Татьяна Валерьевна</dc:creator>
  <cp:lastModifiedBy>Кудрявцева Марина Вениаминовна</cp:lastModifiedBy>
  <cp:revision>9</cp:revision>
  <cp:lastPrinted>2025-10-23T11:49:00Z</cp:lastPrinted>
  <dcterms:created xsi:type="dcterms:W3CDTF">2025-10-23T11:26:00Z</dcterms:created>
  <dcterms:modified xsi:type="dcterms:W3CDTF">2025-10-23T11:49:00Z</dcterms:modified>
</cp:coreProperties>
</file>