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F60316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B1057" w:rsidP="001B4AF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1B4AF7">
              <w:rPr>
                <w:b/>
                <w:bCs/>
                <w:color w:val="000000"/>
                <w:sz w:val="26"/>
                <w:szCs w:val="26"/>
              </w:rPr>
              <w:t>я</w:t>
            </w:r>
            <w:r w:rsidR="008473A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в перечень многоквартирных домов, расположенных на территории Великого Новгорода, для проведения в 202</w:t>
            </w:r>
            <w:r w:rsidR="007C43B3">
              <w:rPr>
                <w:b/>
                <w:bCs/>
                <w:color w:val="000000"/>
                <w:sz w:val="26"/>
                <w:szCs w:val="26"/>
              </w:rPr>
              <w:t>5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году капитального ремонта общего имущества в многоквартирных домах, в которых собственники помещений в течение трех месяцев с момента получения от регионального оператора предложения о капитальном ремонте (в случае если собственники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формируют фонд капитального ремонта на счете регионального оператора) не приняли решение о проведении капитального</w:t>
            </w:r>
            <w:proofErr w:type="gramEnd"/>
            <w:r>
              <w:rPr>
                <w:b/>
                <w:bCs/>
                <w:color w:val="000000"/>
                <w:sz w:val="26"/>
                <w:szCs w:val="26"/>
              </w:rPr>
              <w:t xml:space="preserve"> ремонта, в соответствии с региональной программой и предложениями</w:t>
            </w:r>
            <w:r w:rsidR="00F60316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регионального оператора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B1057" w:rsidRDefault="007B1057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постановлением Правительства Новгородской области </w:t>
      </w:r>
      <w:r>
        <w:rPr>
          <w:color w:val="000000"/>
          <w:sz w:val="26"/>
          <w:szCs w:val="26"/>
        </w:rPr>
        <w:br/>
        <w:t xml:space="preserve">от 03.02.2014 № 46 "Об утверждении региональной программы капитального ремонта общего имущества в многоквартирных домах, расположенных на территории Новгородской области, на 2014-2055 годы", письмом </w:t>
      </w:r>
      <w:r>
        <w:rPr>
          <w:color w:val="000000"/>
          <w:sz w:val="26"/>
          <w:szCs w:val="26"/>
        </w:rPr>
        <w:br/>
        <w:t xml:space="preserve">СНКО "Региональный фонд" от </w:t>
      </w:r>
      <w:r w:rsidR="00501161">
        <w:rPr>
          <w:color w:val="000000"/>
          <w:sz w:val="26"/>
          <w:szCs w:val="26"/>
        </w:rPr>
        <w:t>06.10</w:t>
      </w:r>
      <w:r w:rsidR="00403A83">
        <w:rPr>
          <w:color w:val="000000"/>
          <w:sz w:val="26"/>
          <w:szCs w:val="26"/>
        </w:rPr>
        <w:t>.2025</w:t>
      </w:r>
      <w:r>
        <w:rPr>
          <w:color w:val="000000"/>
          <w:sz w:val="26"/>
          <w:szCs w:val="26"/>
        </w:rPr>
        <w:t xml:space="preserve"> № РФК-</w:t>
      </w:r>
      <w:r w:rsidR="00501161">
        <w:rPr>
          <w:color w:val="000000"/>
          <w:sz w:val="26"/>
          <w:szCs w:val="26"/>
        </w:rPr>
        <w:t>6013</w:t>
      </w:r>
      <w:r>
        <w:rPr>
          <w:color w:val="000000"/>
          <w:sz w:val="26"/>
          <w:szCs w:val="26"/>
        </w:rPr>
        <w:t>-И</w:t>
      </w:r>
      <w:r w:rsidR="00630F8D">
        <w:rPr>
          <w:color w:val="000000"/>
          <w:sz w:val="26"/>
          <w:szCs w:val="26"/>
        </w:rPr>
        <w:t xml:space="preserve"> </w:t>
      </w:r>
      <w:r w:rsidR="004E7246">
        <w:rPr>
          <w:color w:val="000000"/>
          <w:sz w:val="26"/>
          <w:szCs w:val="26"/>
        </w:rPr>
        <w:t>А</w:t>
      </w:r>
      <w:r>
        <w:rPr>
          <w:color w:val="000000"/>
          <w:sz w:val="26"/>
          <w:szCs w:val="26"/>
        </w:rPr>
        <w:t xml:space="preserve">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501161" w:rsidRDefault="0019107C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</w:t>
      </w:r>
      <w:r w:rsidR="007B1057">
        <w:rPr>
          <w:color w:val="000000"/>
          <w:sz w:val="26"/>
          <w:szCs w:val="26"/>
        </w:rPr>
        <w:t xml:space="preserve">нести </w:t>
      </w:r>
      <w:r w:rsidR="00C44D55">
        <w:rPr>
          <w:color w:val="000000"/>
          <w:sz w:val="26"/>
          <w:szCs w:val="26"/>
        </w:rPr>
        <w:t xml:space="preserve">изменение </w:t>
      </w:r>
      <w:r w:rsidR="007B1057">
        <w:rPr>
          <w:color w:val="000000"/>
          <w:sz w:val="26"/>
          <w:szCs w:val="26"/>
        </w:rPr>
        <w:t>в перечень многоквартирных домов, расположенных на территории Великого Новгорода, для проведения в 202</w:t>
      </w:r>
      <w:r w:rsidR="007C43B3">
        <w:rPr>
          <w:color w:val="000000"/>
          <w:sz w:val="26"/>
          <w:szCs w:val="26"/>
        </w:rPr>
        <w:t>5</w:t>
      </w:r>
      <w:r w:rsidR="007B1057">
        <w:rPr>
          <w:color w:val="000000"/>
          <w:sz w:val="26"/>
          <w:szCs w:val="26"/>
        </w:rPr>
        <w:t xml:space="preserve"> году капитального ремонта общего имущества в многоквартирных домах, в которых собственники помещений в течение трех месяцев с момента получения от регионального оператора предложения о капитальном ремонте (в случае если собственники формируют фонд капитального ремонта на счете регионального оператора) не приняли решение о проведении капитального ремонта</w:t>
      </w:r>
      <w:proofErr w:type="gramEnd"/>
      <w:r w:rsidR="007B1057">
        <w:rPr>
          <w:color w:val="000000"/>
          <w:sz w:val="26"/>
          <w:szCs w:val="26"/>
        </w:rPr>
        <w:t xml:space="preserve">, </w:t>
      </w:r>
      <w:proofErr w:type="gramStart"/>
      <w:r w:rsidR="007B1057">
        <w:rPr>
          <w:color w:val="000000"/>
          <w:sz w:val="26"/>
          <w:szCs w:val="26"/>
        </w:rPr>
        <w:t xml:space="preserve">в соответствии с региональной программой и предложениями регионального оператора, утвержденный постановлением Администрации Великого Новгорода от </w:t>
      </w:r>
      <w:r w:rsidR="007C43B3">
        <w:rPr>
          <w:color w:val="000000"/>
          <w:sz w:val="26"/>
          <w:szCs w:val="26"/>
        </w:rPr>
        <w:t>15.10.2024</w:t>
      </w:r>
      <w:r w:rsidR="007B1057">
        <w:rPr>
          <w:color w:val="000000"/>
          <w:sz w:val="26"/>
          <w:szCs w:val="26"/>
        </w:rPr>
        <w:t xml:space="preserve"> </w:t>
      </w:r>
      <w:r w:rsidR="007B1057">
        <w:rPr>
          <w:color w:val="000000"/>
          <w:sz w:val="26"/>
          <w:szCs w:val="26"/>
        </w:rPr>
        <w:lastRenderedPageBreak/>
        <w:t xml:space="preserve">№ </w:t>
      </w:r>
      <w:r w:rsidR="007C43B3">
        <w:rPr>
          <w:color w:val="000000"/>
          <w:sz w:val="26"/>
          <w:szCs w:val="26"/>
        </w:rPr>
        <w:t>4433</w:t>
      </w:r>
      <w:r w:rsidR="00FA7A34">
        <w:rPr>
          <w:color w:val="000000"/>
          <w:sz w:val="26"/>
          <w:szCs w:val="26"/>
        </w:rPr>
        <w:t xml:space="preserve"> (в редакции постановлений Администрации Великого Новгорода </w:t>
      </w:r>
      <w:r w:rsidR="00F60316">
        <w:rPr>
          <w:color w:val="000000"/>
          <w:sz w:val="26"/>
          <w:szCs w:val="26"/>
        </w:rPr>
        <w:br/>
      </w:r>
      <w:r w:rsidR="00FA7A34">
        <w:rPr>
          <w:color w:val="000000"/>
          <w:sz w:val="26"/>
          <w:szCs w:val="26"/>
        </w:rPr>
        <w:t xml:space="preserve">от </w:t>
      </w:r>
      <w:r w:rsidR="003867C4" w:rsidRPr="003867C4">
        <w:rPr>
          <w:color w:val="000000"/>
          <w:sz w:val="26"/>
          <w:szCs w:val="26"/>
        </w:rPr>
        <w:t>20.11.2024</w:t>
      </w:r>
      <w:r w:rsidR="00FA7A34" w:rsidRPr="003867C4">
        <w:rPr>
          <w:color w:val="000000"/>
          <w:sz w:val="26"/>
          <w:szCs w:val="26"/>
        </w:rPr>
        <w:t xml:space="preserve"> № </w:t>
      </w:r>
      <w:r w:rsidR="003867C4">
        <w:rPr>
          <w:color w:val="000000"/>
          <w:sz w:val="26"/>
          <w:szCs w:val="26"/>
        </w:rPr>
        <w:t>4983</w:t>
      </w:r>
      <w:r w:rsidR="00403A83">
        <w:rPr>
          <w:color w:val="000000"/>
          <w:sz w:val="26"/>
          <w:szCs w:val="26"/>
        </w:rPr>
        <w:t xml:space="preserve">, </w:t>
      </w:r>
      <w:r w:rsidR="00630F8D">
        <w:rPr>
          <w:color w:val="000000"/>
          <w:sz w:val="26"/>
          <w:szCs w:val="26"/>
        </w:rPr>
        <w:t xml:space="preserve">от </w:t>
      </w:r>
      <w:r w:rsidR="00403A83">
        <w:rPr>
          <w:color w:val="000000"/>
          <w:sz w:val="26"/>
          <w:szCs w:val="26"/>
        </w:rPr>
        <w:t>03.12.2024 № 5149</w:t>
      </w:r>
      <w:r w:rsidR="00630F8D">
        <w:rPr>
          <w:color w:val="000000"/>
          <w:sz w:val="26"/>
          <w:szCs w:val="26"/>
        </w:rPr>
        <w:t xml:space="preserve">, </w:t>
      </w:r>
      <w:r w:rsidR="000301CC">
        <w:rPr>
          <w:color w:val="000000"/>
          <w:sz w:val="26"/>
          <w:szCs w:val="26"/>
        </w:rPr>
        <w:t xml:space="preserve">от </w:t>
      </w:r>
      <w:r w:rsidR="00630F8D">
        <w:rPr>
          <w:color w:val="000000"/>
          <w:sz w:val="26"/>
          <w:szCs w:val="26"/>
        </w:rPr>
        <w:t>20.03.2025 № 987</w:t>
      </w:r>
      <w:r w:rsidR="000301CC">
        <w:rPr>
          <w:color w:val="000000"/>
          <w:sz w:val="26"/>
          <w:szCs w:val="26"/>
        </w:rPr>
        <w:t xml:space="preserve">, </w:t>
      </w:r>
      <w:r w:rsidR="000301CC" w:rsidRPr="00740E23">
        <w:rPr>
          <w:color w:val="000000"/>
          <w:sz w:val="26"/>
          <w:szCs w:val="26"/>
        </w:rPr>
        <w:t xml:space="preserve">от </w:t>
      </w:r>
      <w:r w:rsidR="00740E23" w:rsidRPr="00740E23">
        <w:rPr>
          <w:color w:val="000000"/>
          <w:sz w:val="26"/>
          <w:szCs w:val="26"/>
        </w:rPr>
        <w:t>14.04</w:t>
      </w:r>
      <w:r w:rsidR="000301CC" w:rsidRPr="00740E23">
        <w:rPr>
          <w:color w:val="000000"/>
          <w:sz w:val="26"/>
          <w:szCs w:val="26"/>
        </w:rPr>
        <w:t xml:space="preserve">.2025 </w:t>
      </w:r>
      <w:r w:rsidR="00F60316">
        <w:rPr>
          <w:color w:val="000000"/>
          <w:sz w:val="26"/>
          <w:szCs w:val="26"/>
        </w:rPr>
        <w:br/>
      </w:r>
      <w:r w:rsidR="000301CC" w:rsidRPr="00740E23">
        <w:rPr>
          <w:color w:val="000000"/>
          <w:sz w:val="26"/>
          <w:szCs w:val="26"/>
        </w:rPr>
        <w:t xml:space="preserve">№ </w:t>
      </w:r>
      <w:r w:rsidR="00740E23" w:rsidRPr="00740E23">
        <w:rPr>
          <w:color w:val="000000"/>
          <w:sz w:val="26"/>
          <w:szCs w:val="26"/>
        </w:rPr>
        <w:t>1362</w:t>
      </w:r>
      <w:r w:rsidR="00031B23">
        <w:rPr>
          <w:color w:val="000000"/>
          <w:sz w:val="26"/>
          <w:szCs w:val="26"/>
        </w:rPr>
        <w:t xml:space="preserve">, </w:t>
      </w:r>
      <w:r w:rsidR="0066356B" w:rsidRPr="00740E23">
        <w:rPr>
          <w:color w:val="000000"/>
          <w:sz w:val="26"/>
          <w:szCs w:val="26"/>
        </w:rPr>
        <w:t>от 1</w:t>
      </w:r>
      <w:r w:rsidR="0066356B">
        <w:rPr>
          <w:color w:val="000000"/>
          <w:sz w:val="26"/>
          <w:szCs w:val="26"/>
        </w:rPr>
        <w:t>6</w:t>
      </w:r>
      <w:r w:rsidR="0066356B" w:rsidRPr="00740E23">
        <w:rPr>
          <w:color w:val="000000"/>
          <w:sz w:val="26"/>
          <w:szCs w:val="26"/>
        </w:rPr>
        <w:t>.04.2025 № 13</w:t>
      </w:r>
      <w:r w:rsidR="0066356B">
        <w:rPr>
          <w:color w:val="000000"/>
          <w:sz w:val="26"/>
          <w:szCs w:val="26"/>
        </w:rPr>
        <w:t xml:space="preserve">89, </w:t>
      </w:r>
      <w:r w:rsidR="00031B23" w:rsidRPr="0066356B">
        <w:rPr>
          <w:color w:val="000000"/>
          <w:sz w:val="26"/>
          <w:szCs w:val="26"/>
        </w:rPr>
        <w:t>от 30.04.2025 № 1673</w:t>
      </w:r>
      <w:r w:rsidR="00DB3AF5">
        <w:rPr>
          <w:color w:val="000000"/>
          <w:sz w:val="26"/>
          <w:szCs w:val="26"/>
        </w:rPr>
        <w:t>, от 16.06.2025 № 2267</w:t>
      </w:r>
      <w:r w:rsidR="00C44D55">
        <w:rPr>
          <w:color w:val="000000"/>
          <w:sz w:val="26"/>
          <w:szCs w:val="26"/>
        </w:rPr>
        <w:t xml:space="preserve">, </w:t>
      </w:r>
      <w:r w:rsidR="00F60316">
        <w:rPr>
          <w:color w:val="000000"/>
          <w:sz w:val="26"/>
          <w:szCs w:val="26"/>
        </w:rPr>
        <w:br/>
      </w:r>
      <w:r w:rsidR="00C44D55" w:rsidRPr="00CC6E50">
        <w:rPr>
          <w:color w:val="000000"/>
          <w:sz w:val="26"/>
          <w:szCs w:val="26"/>
        </w:rPr>
        <w:t xml:space="preserve">от </w:t>
      </w:r>
      <w:r w:rsidR="00CC6E50" w:rsidRPr="00CC6E50">
        <w:rPr>
          <w:color w:val="000000"/>
          <w:sz w:val="26"/>
          <w:szCs w:val="26"/>
        </w:rPr>
        <w:t>21.</w:t>
      </w:r>
      <w:r w:rsidR="00C44D55" w:rsidRPr="00CC6E50">
        <w:rPr>
          <w:color w:val="000000"/>
          <w:sz w:val="26"/>
          <w:szCs w:val="26"/>
        </w:rPr>
        <w:t xml:space="preserve">08.2025 № </w:t>
      </w:r>
      <w:r w:rsidR="00CC6E50" w:rsidRPr="00CC6E50">
        <w:rPr>
          <w:color w:val="000000"/>
          <w:sz w:val="26"/>
          <w:szCs w:val="26"/>
        </w:rPr>
        <w:t>3221</w:t>
      </w:r>
      <w:r w:rsidR="00501161">
        <w:rPr>
          <w:color w:val="000000"/>
          <w:sz w:val="26"/>
          <w:szCs w:val="26"/>
        </w:rPr>
        <w:t>, от 02.09.2025 № 3377</w:t>
      </w:r>
      <w:r w:rsidR="00FA7A34" w:rsidRPr="00CC6E50">
        <w:rPr>
          <w:color w:val="000000"/>
          <w:sz w:val="26"/>
          <w:szCs w:val="26"/>
        </w:rPr>
        <w:t>)</w:t>
      </w:r>
      <w:r w:rsidR="001B4AF7">
        <w:rPr>
          <w:color w:val="000000"/>
          <w:sz w:val="26"/>
          <w:szCs w:val="26"/>
        </w:rPr>
        <w:t>,</w:t>
      </w:r>
      <w:r w:rsidR="000301CC" w:rsidRPr="00CC6E50">
        <w:rPr>
          <w:color w:val="000000"/>
          <w:sz w:val="26"/>
          <w:szCs w:val="26"/>
        </w:rPr>
        <w:t xml:space="preserve"> </w:t>
      </w:r>
      <w:r w:rsidR="00501161" w:rsidRPr="00017E19">
        <w:rPr>
          <w:sz w:val="26"/>
          <w:szCs w:val="26"/>
        </w:rPr>
        <w:t>изложив в</w:t>
      </w:r>
      <w:r w:rsidR="00501161" w:rsidRPr="00017E19">
        <w:rPr>
          <w:color w:val="000000"/>
          <w:sz w:val="26"/>
          <w:szCs w:val="26"/>
        </w:rPr>
        <w:t xml:space="preserve"> пункте </w:t>
      </w:r>
      <w:r w:rsidR="00501161">
        <w:rPr>
          <w:color w:val="000000"/>
          <w:sz w:val="26"/>
          <w:szCs w:val="26"/>
        </w:rPr>
        <w:t>61</w:t>
      </w:r>
      <w:r w:rsidR="00501161" w:rsidRPr="00017E19">
        <w:rPr>
          <w:color w:val="000000"/>
          <w:sz w:val="26"/>
          <w:szCs w:val="26"/>
        </w:rPr>
        <w:t xml:space="preserve"> графу</w:t>
      </w:r>
      <w:r w:rsidR="00501161">
        <w:rPr>
          <w:color w:val="000000"/>
          <w:sz w:val="26"/>
          <w:szCs w:val="26"/>
        </w:rPr>
        <w:t xml:space="preserve"> 4 в следующей редакции:</w:t>
      </w:r>
      <w:proofErr w:type="gramEnd"/>
    </w:p>
    <w:p w:rsidR="00501161" w:rsidRDefault="00501161" w:rsidP="00F6031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"734 767,20".</w:t>
      </w:r>
    </w:p>
    <w:p w:rsidR="00237686" w:rsidRDefault="007B1057" w:rsidP="00F6031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 w:rsidRPr="00F60316">
        <w:rPr>
          <w:bCs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Опубликовать настоящее постановление в газете "Новгород".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F60316" w:rsidRPr="00F60316" w:rsidRDefault="00F60316" w:rsidP="00F6031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F60316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F60316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237686" w:rsidRDefault="00015A8E" w:rsidP="00F6031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Pr="00F60316" w:rsidRDefault="0023768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F60316" w:rsidRDefault="0023768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F60316" w:rsidRDefault="0023768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F60316" w:rsidRDefault="008D110A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Default="008D110A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F60316" w:rsidRPr="00F60316" w:rsidRDefault="00F60316" w:rsidP="00F6031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F60316" w:rsidP="00996F6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F60316" w:rsidRDefault="00F60316" w:rsidP="00996F6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4120п</w:t>
      </w:r>
    </w:p>
    <w:sectPr w:rsidR="00F60316" w:rsidSect="003E468A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57F" w:rsidRDefault="00E8057F" w:rsidP="008E6470">
      <w:pPr>
        <w:spacing w:after="0" w:line="240" w:lineRule="auto"/>
      </w:pPr>
      <w:r>
        <w:separator/>
      </w:r>
    </w:p>
  </w:endnote>
  <w:end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57F" w:rsidRDefault="00E8057F" w:rsidP="008E6470">
      <w:pPr>
        <w:spacing w:after="0" w:line="240" w:lineRule="auto"/>
      </w:pPr>
      <w:r>
        <w:separator/>
      </w:r>
    </w:p>
  </w:footnote>
  <w:foot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F60316">
    <w:pPr>
      <w:pStyle w:val="a5"/>
      <w:widowControl w:val="0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AF7A53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F60316" w:rsidRPr="004F6BF4" w:rsidRDefault="00F60316" w:rsidP="00F60316">
    <w:pPr>
      <w:pStyle w:val="a5"/>
      <w:widowControl w:val="0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57F"/>
    <w:rsid w:val="00015A8E"/>
    <w:rsid w:val="000301CC"/>
    <w:rsid w:val="00031B23"/>
    <w:rsid w:val="00033D86"/>
    <w:rsid w:val="000979B3"/>
    <w:rsid w:val="000C06A3"/>
    <w:rsid w:val="000D6A99"/>
    <w:rsid w:val="001104BE"/>
    <w:rsid w:val="0017581F"/>
    <w:rsid w:val="00181C87"/>
    <w:rsid w:val="00186026"/>
    <w:rsid w:val="0019107C"/>
    <w:rsid w:val="001B4AF7"/>
    <w:rsid w:val="001D4E91"/>
    <w:rsid w:val="0020307F"/>
    <w:rsid w:val="00237686"/>
    <w:rsid w:val="00242EAB"/>
    <w:rsid w:val="002A5AAA"/>
    <w:rsid w:val="002B0707"/>
    <w:rsid w:val="00352D35"/>
    <w:rsid w:val="003867C4"/>
    <w:rsid w:val="003A7EBA"/>
    <w:rsid w:val="003C209E"/>
    <w:rsid w:val="003E468A"/>
    <w:rsid w:val="003F21E2"/>
    <w:rsid w:val="00403A83"/>
    <w:rsid w:val="00421C00"/>
    <w:rsid w:val="00495A6F"/>
    <w:rsid w:val="004D5169"/>
    <w:rsid w:val="004E7246"/>
    <w:rsid w:val="004F6BF4"/>
    <w:rsid w:val="00501161"/>
    <w:rsid w:val="00630F8D"/>
    <w:rsid w:val="00636F01"/>
    <w:rsid w:val="00640EA7"/>
    <w:rsid w:val="00641CA6"/>
    <w:rsid w:val="0066356B"/>
    <w:rsid w:val="006B7E25"/>
    <w:rsid w:val="006C72E8"/>
    <w:rsid w:val="006D19AD"/>
    <w:rsid w:val="006E6E57"/>
    <w:rsid w:val="007015F6"/>
    <w:rsid w:val="00704741"/>
    <w:rsid w:val="0073628C"/>
    <w:rsid w:val="00740E23"/>
    <w:rsid w:val="00797388"/>
    <w:rsid w:val="007B1057"/>
    <w:rsid w:val="007C43B3"/>
    <w:rsid w:val="00830DD9"/>
    <w:rsid w:val="008473A0"/>
    <w:rsid w:val="0088570C"/>
    <w:rsid w:val="00893900"/>
    <w:rsid w:val="00897181"/>
    <w:rsid w:val="008A4F49"/>
    <w:rsid w:val="008C2B80"/>
    <w:rsid w:val="008D110A"/>
    <w:rsid w:val="008E6470"/>
    <w:rsid w:val="00914C7F"/>
    <w:rsid w:val="0095440F"/>
    <w:rsid w:val="0098352F"/>
    <w:rsid w:val="00996F6B"/>
    <w:rsid w:val="009B08F4"/>
    <w:rsid w:val="009E4944"/>
    <w:rsid w:val="009E596D"/>
    <w:rsid w:val="00A0064B"/>
    <w:rsid w:val="00AB7629"/>
    <w:rsid w:val="00AD2F90"/>
    <w:rsid w:val="00AE5184"/>
    <w:rsid w:val="00AF0EBC"/>
    <w:rsid w:val="00AF7A53"/>
    <w:rsid w:val="00B23054"/>
    <w:rsid w:val="00B36118"/>
    <w:rsid w:val="00B55C74"/>
    <w:rsid w:val="00B864C9"/>
    <w:rsid w:val="00B94C1D"/>
    <w:rsid w:val="00B9665C"/>
    <w:rsid w:val="00BB79F9"/>
    <w:rsid w:val="00BD7884"/>
    <w:rsid w:val="00BE648B"/>
    <w:rsid w:val="00C02D33"/>
    <w:rsid w:val="00C44D55"/>
    <w:rsid w:val="00C470F9"/>
    <w:rsid w:val="00C96F08"/>
    <w:rsid w:val="00CC6E50"/>
    <w:rsid w:val="00CD5732"/>
    <w:rsid w:val="00D141A2"/>
    <w:rsid w:val="00D72FD9"/>
    <w:rsid w:val="00DB3AF5"/>
    <w:rsid w:val="00DF602B"/>
    <w:rsid w:val="00E07A8E"/>
    <w:rsid w:val="00E476F0"/>
    <w:rsid w:val="00E537E0"/>
    <w:rsid w:val="00E578A0"/>
    <w:rsid w:val="00E8057F"/>
    <w:rsid w:val="00EE2029"/>
    <w:rsid w:val="00EF0715"/>
    <w:rsid w:val="00F60316"/>
    <w:rsid w:val="00FA3B86"/>
    <w:rsid w:val="00FA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A7A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A7A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6D8C2-4EBB-4390-A3BD-E251DCEB3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11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Стукалова Марьяна Владимировна</dc:creator>
  <cp:lastModifiedBy>Савельева Наталья Владимировна</cp:lastModifiedBy>
  <cp:revision>7</cp:revision>
  <cp:lastPrinted>2025-10-21T07:49:00Z</cp:lastPrinted>
  <dcterms:created xsi:type="dcterms:W3CDTF">2025-10-09T13:12:00Z</dcterms:created>
  <dcterms:modified xsi:type="dcterms:W3CDTF">2025-10-21T11:31:00Z</dcterms:modified>
</cp:coreProperties>
</file>