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504C60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636AA8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CA34C8" w:rsidP="0031771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Об утверждении Правил использования водных объектов для рекреационных целей на террито</w:t>
            </w:r>
            <w:r w:rsidR="00504C60">
              <w:rPr>
                <w:b/>
                <w:bCs/>
                <w:color w:val="000000"/>
                <w:sz w:val="26"/>
                <w:szCs w:val="26"/>
              </w:rPr>
              <w:t xml:space="preserve">рии муниципального образования </w:t>
            </w:r>
            <w:r w:rsidR="00504C60" w:rsidRPr="00504C60">
              <w:rPr>
                <w:b/>
                <w:bCs/>
                <w:color w:val="000000"/>
                <w:sz w:val="26"/>
                <w:szCs w:val="26"/>
              </w:rPr>
              <w:t>-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городско</w:t>
            </w:r>
            <w:r w:rsidR="00317710">
              <w:rPr>
                <w:b/>
                <w:bCs/>
                <w:color w:val="000000"/>
                <w:sz w:val="26"/>
                <w:szCs w:val="26"/>
              </w:rPr>
              <w:t>го округа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Великий Новгород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65237A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соответствии с Водным кодексом Российской Федерации, Федеральным закон</w:t>
      </w:r>
      <w:r w:rsidR="00AB7A2C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 xml:space="preserve">м </w:t>
      </w:r>
      <w:r w:rsidR="00504C60">
        <w:rPr>
          <w:color w:val="000000"/>
          <w:sz w:val="26"/>
          <w:szCs w:val="26"/>
        </w:rPr>
        <w:t>от 6 октября 2003 г. № 131-ФЗ "</w:t>
      </w:r>
      <w:r>
        <w:rPr>
          <w:color w:val="000000"/>
          <w:sz w:val="26"/>
          <w:szCs w:val="26"/>
        </w:rPr>
        <w:t>Об общих принципах организации местного самоупра</w:t>
      </w:r>
      <w:r w:rsidR="00504C60">
        <w:rPr>
          <w:color w:val="000000"/>
          <w:sz w:val="26"/>
          <w:szCs w:val="26"/>
        </w:rPr>
        <w:t>вления в Российской Федерации"</w:t>
      </w:r>
      <w:r>
        <w:rPr>
          <w:color w:val="000000"/>
          <w:sz w:val="26"/>
          <w:szCs w:val="26"/>
        </w:rPr>
        <w:t xml:space="preserve">, </w:t>
      </w:r>
      <w:r w:rsidR="00185B0D">
        <w:rPr>
          <w:color w:val="000000"/>
          <w:sz w:val="26"/>
          <w:szCs w:val="26"/>
        </w:rPr>
        <w:t>руководствуясь Уста</w:t>
      </w:r>
      <w:r w:rsidR="00504C60">
        <w:rPr>
          <w:color w:val="000000"/>
          <w:sz w:val="26"/>
          <w:szCs w:val="26"/>
        </w:rPr>
        <w:t>вом муниципального образования -</w:t>
      </w:r>
      <w:r w:rsidR="00185B0D">
        <w:rPr>
          <w:color w:val="000000"/>
          <w:sz w:val="26"/>
          <w:szCs w:val="26"/>
        </w:rPr>
        <w:t xml:space="preserve"> городско</w:t>
      </w:r>
      <w:r w:rsidR="00317710">
        <w:rPr>
          <w:color w:val="000000"/>
          <w:sz w:val="26"/>
          <w:szCs w:val="26"/>
        </w:rPr>
        <w:t>го</w:t>
      </w:r>
      <w:r w:rsidR="00185B0D">
        <w:rPr>
          <w:color w:val="000000"/>
          <w:sz w:val="26"/>
          <w:szCs w:val="26"/>
        </w:rPr>
        <w:t xml:space="preserve"> округ</w:t>
      </w:r>
      <w:r w:rsidR="00317710">
        <w:rPr>
          <w:color w:val="000000"/>
          <w:sz w:val="26"/>
          <w:szCs w:val="26"/>
        </w:rPr>
        <w:t>а</w:t>
      </w:r>
      <w:r w:rsidR="00185B0D">
        <w:rPr>
          <w:color w:val="000000"/>
          <w:sz w:val="26"/>
          <w:szCs w:val="26"/>
        </w:rPr>
        <w:t xml:space="preserve"> Велик</w:t>
      </w:r>
      <w:r w:rsidR="00317710">
        <w:rPr>
          <w:color w:val="000000"/>
          <w:sz w:val="26"/>
          <w:szCs w:val="26"/>
        </w:rPr>
        <w:t>ий Новгород</w:t>
      </w:r>
      <w:r w:rsidR="00185B0D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</w:t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3A3B3A">
        <w:rPr>
          <w:b/>
          <w:bCs/>
          <w:color w:val="000000"/>
          <w:sz w:val="26"/>
          <w:szCs w:val="26"/>
        </w:rPr>
        <w:t>постановляет:</w:t>
      </w:r>
    </w:p>
    <w:p w:rsidR="00CA34C8" w:rsidRDefault="0065237A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65237A">
        <w:rPr>
          <w:bCs/>
          <w:color w:val="000000"/>
          <w:sz w:val="26"/>
          <w:szCs w:val="26"/>
        </w:rPr>
        <w:t>1. Утвердить</w:t>
      </w:r>
      <w:r>
        <w:rPr>
          <w:bCs/>
          <w:color w:val="000000"/>
          <w:sz w:val="26"/>
          <w:szCs w:val="26"/>
        </w:rPr>
        <w:t xml:space="preserve"> прилагаемые Правила использования водных объектов для рекреационных целей на террито</w:t>
      </w:r>
      <w:r w:rsidR="00504C60">
        <w:rPr>
          <w:bCs/>
          <w:color w:val="000000"/>
          <w:sz w:val="26"/>
          <w:szCs w:val="26"/>
        </w:rPr>
        <w:t>рии муниципального образования -</w:t>
      </w:r>
      <w:r>
        <w:rPr>
          <w:bCs/>
          <w:color w:val="000000"/>
          <w:sz w:val="26"/>
          <w:szCs w:val="26"/>
        </w:rPr>
        <w:t xml:space="preserve"> городск</w:t>
      </w:r>
      <w:r w:rsidR="00317710">
        <w:rPr>
          <w:bCs/>
          <w:color w:val="000000"/>
          <w:sz w:val="26"/>
          <w:szCs w:val="26"/>
        </w:rPr>
        <w:t>ого</w:t>
      </w:r>
      <w:r>
        <w:rPr>
          <w:bCs/>
          <w:color w:val="000000"/>
          <w:sz w:val="26"/>
          <w:szCs w:val="26"/>
        </w:rPr>
        <w:t xml:space="preserve"> округ</w:t>
      </w:r>
      <w:r w:rsidR="00317710">
        <w:rPr>
          <w:bCs/>
          <w:color w:val="000000"/>
          <w:sz w:val="26"/>
          <w:szCs w:val="26"/>
        </w:rPr>
        <w:t>а</w:t>
      </w:r>
      <w:r>
        <w:rPr>
          <w:bCs/>
          <w:color w:val="000000"/>
          <w:sz w:val="26"/>
          <w:szCs w:val="26"/>
        </w:rPr>
        <w:t xml:space="preserve"> Великий Новгород.</w:t>
      </w:r>
    </w:p>
    <w:p w:rsidR="0065237A" w:rsidRPr="0065237A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2</w:t>
      </w:r>
      <w:r w:rsidR="0065237A">
        <w:rPr>
          <w:bCs/>
          <w:color w:val="000000"/>
          <w:sz w:val="26"/>
          <w:szCs w:val="26"/>
        </w:rPr>
        <w:t xml:space="preserve">. </w:t>
      </w:r>
      <w:r w:rsidR="0065237A" w:rsidRPr="0065237A">
        <w:rPr>
          <w:bCs/>
          <w:color w:val="000000"/>
          <w:sz w:val="26"/>
          <w:szCs w:val="26"/>
        </w:rPr>
        <w:t xml:space="preserve">Опубликовать настоящее постановление в газете </w:t>
      </w:r>
      <w:r>
        <w:rPr>
          <w:bCs/>
          <w:color w:val="000000"/>
          <w:sz w:val="26"/>
          <w:szCs w:val="26"/>
        </w:rPr>
        <w:t>"</w:t>
      </w:r>
      <w:r w:rsidR="0065237A" w:rsidRPr="0065237A">
        <w:rPr>
          <w:bCs/>
          <w:color w:val="000000"/>
          <w:sz w:val="26"/>
          <w:szCs w:val="26"/>
        </w:rPr>
        <w:t>Новгород</w:t>
      </w:r>
      <w:r>
        <w:rPr>
          <w:bCs/>
          <w:color w:val="000000"/>
          <w:sz w:val="26"/>
          <w:szCs w:val="26"/>
        </w:rPr>
        <w:t>"</w:t>
      </w:r>
      <w:r w:rsidR="0065237A" w:rsidRPr="0065237A">
        <w:rPr>
          <w:bCs/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504C60" w:rsidRPr="00C85E32" w:rsidRDefault="00504C60" w:rsidP="00504C60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504C60" w:rsidRPr="00C85E32" w:rsidRDefault="00504C60" w:rsidP="00504C60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237686" w:rsidRDefault="00015A8E" w:rsidP="00504C60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237686" w:rsidRDefault="0023768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504C60" w:rsidRDefault="00504C60" w:rsidP="007014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  <w:sectPr w:rsidR="00504C60" w:rsidSect="00504C6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</w:r>
      <w:r w:rsidR="000C4C07">
        <w:rPr>
          <w:color w:val="000000"/>
          <w:sz w:val="26"/>
          <w:szCs w:val="26"/>
        </w:rPr>
        <w:t>3888п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F0000A">
        <w:rPr>
          <w:sz w:val="26"/>
          <w:szCs w:val="26"/>
        </w:rPr>
        <w:t>Ы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="00504C60">
        <w:rPr>
          <w:sz w:val="26"/>
          <w:szCs w:val="26"/>
        </w:rPr>
        <w:t xml:space="preserve"> </w:t>
      </w:r>
      <w:r w:rsidRPr="00797388">
        <w:rPr>
          <w:sz w:val="26"/>
          <w:szCs w:val="26"/>
        </w:rPr>
        <w:t xml:space="preserve">№ </w:t>
      </w:r>
      <w:bookmarkStart w:id="4" w:name="номер2"/>
      <w:bookmarkEnd w:id="4"/>
    </w:p>
    <w:p w:rsidR="00D01539" w:rsidRDefault="00D01539" w:rsidP="00D0153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color w:val="000000"/>
          <w:sz w:val="26"/>
          <w:szCs w:val="26"/>
        </w:rPr>
      </w:pPr>
    </w:p>
    <w:p w:rsidR="00D01539" w:rsidRDefault="00504C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ПРАВИЛА</w:t>
      </w:r>
    </w:p>
    <w:p w:rsidR="00015A8E" w:rsidRDefault="00D01539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 использования водных объектов для рекреационных </w:t>
      </w:r>
      <w:r w:rsidR="00504C60">
        <w:rPr>
          <w:b/>
          <w:color w:val="000000"/>
          <w:sz w:val="26"/>
          <w:szCs w:val="26"/>
        </w:rPr>
        <w:br/>
      </w:r>
      <w:r>
        <w:rPr>
          <w:b/>
          <w:color w:val="000000"/>
          <w:sz w:val="26"/>
          <w:szCs w:val="26"/>
        </w:rPr>
        <w:t>целей на террито</w:t>
      </w:r>
      <w:r w:rsidR="00504C60">
        <w:rPr>
          <w:b/>
          <w:color w:val="000000"/>
          <w:sz w:val="26"/>
          <w:szCs w:val="26"/>
        </w:rPr>
        <w:t>рии муниципального образования -</w:t>
      </w:r>
      <w:r>
        <w:rPr>
          <w:b/>
          <w:color w:val="000000"/>
          <w:sz w:val="26"/>
          <w:szCs w:val="26"/>
        </w:rPr>
        <w:t xml:space="preserve"> </w:t>
      </w:r>
      <w:r w:rsidR="00504C60">
        <w:rPr>
          <w:b/>
          <w:color w:val="000000"/>
          <w:sz w:val="26"/>
          <w:szCs w:val="26"/>
        </w:rPr>
        <w:br/>
      </w:r>
      <w:r>
        <w:rPr>
          <w:b/>
          <w:color w:val="000000"/>
          <w:sz w:val="26"/>
          <w:szCs w:val="26"/>
        </w:rPr>
        <w:t>городско</w:t>
      </w:r>
      <w:r w:rsidR="001B2002">
        <w:rPr>
          <w:b/>
          <w:color w:val="000000"/>
          <w:sz w:val="26"/>
          <w:szCs w:val="26"/>
        </w:rPr>
        <w:t>го</w:t>
      </w:r>
      <w:r>
        <w:rPr>
          <w:b/>
          <w:color w:val="000000"/>
          <w:sz w:val="26"/>
          <w:szCs w:val="26"/>
        </w:rPr>
        <w:t xml:space="preserve"> округ</w:t>
      </w:r>
      <w:r w:rsidR="001B2002">
        <w:rPr>
          <w:b/>
          <w:color w:val="000000"/>
          <w:sz w:val="26"/>
          <w:szCs w:val="26"/>
        </w:rPr>
        <w:t>а</w:t>
      </w:r>
      <w:r>
        <w:rPr>
          <w:b/>
          <w:color w:val="000000"/>
          <w:sz w:val="26"/>
          <w:szCs w:val="26"/>
        </w:rPr>
        <w:t xml:space="preserve"> Великий Новгород</w:t>
      </w:r>
    </w:p>
    <w:p w:rsidR="00D01539" w:rsidRDefault="00D01539" w:rsidP="00D0153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color w:val="000000"/>
          <w:sz w:val="26"/>
          <w:szCs w:val="26"/>
        </w:rPr>
      </w:pPr>
    </w:p>
    <w:p w:rsidR="00D01539" w:rsidRPr="00504C60" w:rsidRDefault="006F589C" w:rsidP="00F0000A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>1. Общие положения</w:t>
      </w:r>
    </w:p>
    <w:p w:rsidR="006F589C" w:rsidRPr="00504C60" w:rsidRDefault="006F589C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1.1. Настоящие Правила регламентируют использование водных объектов для рекреационных целей (туризма, купания, физической культуры и спорта, организации отдыха и укрепления здоровья граждан, в том числе организации отдыха детей и их оздоровления) в соответствии с Водным кодексом Российской Федерации, иными федеральными законами и правилами использования водных объектов для рекреационных целей.</w:t>
      </w:r>
    </w:p>
    <w:p w:rsidR="006F589C" w:rsidRPr="00504C60" w:rsidRDefault="006F589C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1.2. В </w:t>
      </w:r>
      <w:r w:rsidR="000C4C07">
        <w:rPr>
          <w:color w:val="000000"/>
          <w:sz w:val="26"/>
          <w:szCs w:val="26"/>
        </w:rPr>
        <w:t xml:space="preserve">настоящих </w:t>
      </w:r>
      <w:r w:rsidRPr="00504C60">
        <w:rPr>
          <w:color w:val="000000"/>
          <w:sz w:val="26"/>
          <w:szCs w:val="26"/>
        </w:rPr>
        <w:t>Правилах используются следующие основные понятия:</w:t>
      </w:r>
    </w:p>
    <w:p w:rsidR="001C19C2" w:rsidRPr="00504C60" w:rsidRDefault="001C19C2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 w:rsidRPr="00504C60">
        <w:rPr>
          <w:color w:val="000000"/>
          <w:sz w:val="26"/>
          <w:szCs w:val="26"/>
        </w:rPr>
        <w:t>место (зона) массового отдыха - общественное пространство, участок озелененной территории, выделенный в соответствии с действующим законодательством, соответствующим образом обустроенный для интенсивного использования в целях рекреации, а также комплекс временных и постоянных сооружений, расположенных на этом участке</w:t>
      </w:r>
      <w:r w:rsidR="00701424">
        <w:rPr>
          <w:color w:val="000000"/>
          <w:sz w:val="26"/>
          <w:szCs w:val="26"/>
        </w:rPr>
        <w:t>,</w:t>
      </w:r>
      <w:r w:rsidRPr="00504C60">
        <w:rPr>
          <w:color w:val="000000"/>
          <w:sz w:val="26"/>
          <w:szCs w:val="26"/>
        </w:rPr>
        <w:t xml:space="preserve"> несущих функциональную нагрузку в качестве объектов и оборудования места отдыха и относящихся к объектам и элеме</w:t>
      </w:r>
      <w:r w:rsidR="00F0000A">
        <w:rPr>
          <w:color w:val="000000"/>
          <w:sz w:val="26"/>
          <w:szCs w:val="26"/>
        </w:rPr>
        <w:t>нтам благоустройства территории</w:t>
      </w:r>
      <w:r w:rsidRPr="00504C60">
        <w:rPr>
          <w:color w:val="000000"/>
          <w:sz w:val="26"/>
          <w:szCs w:val="26"/>
        </w:rPr>
        <w:t xml:space="preserve"> </w:t>
      </w:r>
      <w:r w:rsidR="000C4C07">
        <w:rPr>
          <w:color w:val="000000"/>
          <w:sz w:val="26"/>
          <w:szCs w:val="26"/>
        </w:rPr>
        <w:t>(малым</w:t>
      </w:r>
      <w:r w:rsidR="00F0000A">
        <w:rPr>
          <w:color w:val="000000"/>
          <w:sz w:val="26"/>
          <w:szCs w:val="26"/>
        </w:rPr>
        <w:t xml:space="preserve"> </w:t>
      </w:r>
      <w:r w:rsidR="000C4C07">
        <w:rPr>
          <w:color w:val="000000"/>
          <w:sz w:val="26"/>
          <w:szCs w:val="26"/>
        </w:rPr>
        <w:t>архитектурным</w:t>
      </w:r>
      <w:r w:rsidRPr="00504C60">
        <w:rPr>
          <w:color w:val="000000"/>
          <w:sz w:val="26"/>
          <w:szCs w:val="26"/>
        </w:rPr>
        <w:t xml:space="preserve"> форм</w:t>
      </w:r>
      <w:r w:rsidR="000C4C07">
        <w:rPr>
          <w:color w:val="000000"/>
          <w:sz w:val="26"/>
          <w:szCs w:val="26"/>
        </w:rPr>
        <w:t>ам</w:t>
      </w:r>
      <w:r w:rsidR="00F0000A">
        <w:rPr>
          <w:color w:val="000000"/>
          <w:sz w:val="26"/>
          <w:szCs w:val="26"/>
        </w:rPr>
        <w:t>)</w:t>
      </w:r>
      <w:r w:rsidR="000C4C07">
        <w:rPr>
          <w:color w:val="000000"/>
          <w:sz w:val="26"/>
          <w:szCs w:val="26"/>
        </w:rPr>
        <w:t>;</w:t>
      </w:r>
      <w:proofErr w:type="gramEnd"/>
    </w:p>
    <w:p w:rsidR="003D5D68" w:rsidRPr="00504C60" w:rsidRDefault="00F0000A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акватория -</w:t>
      </w:r>
      <w:r w:rsidR="006F589C" w:rsidRPr="00504C60">
        <w:rPr>
          <w:color w:val="000000"/>
          <w:sz w:val="26"/>
          <w:szCs w:val="26"/>
        </w:rPr>
        <w:t xml:space="preserve"> водное пространство в пределах естественных, искусственных </w:t>
      </w:r>
      <w:r w:rsidR="00F40292" w:rsidRPr="00504C60">
        <w:rPr>
          <w:color w:val="000000"/>
          <w:sz w:val="26"/>
          <w:szCs w:val="26"/>
        </w:rPr>
        <w:t>или условных границ;</w:t>
      </w:r>
    </w:p>
    <w:p w:rsidR="003D5D68" w:rsidRPr="00504C60" w:rsidRDefault="003D5D68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водный объект - природный или искусственный водоем, водоток либо иной объект, постоянное или временное сосредоточение вод в котором имеет характерные формы и признаки водного режима;</w:t>
      </w:r>
    </w:p>
    <w:p w:rsidR="003D5D68" w:rsidRPr="00504C60" w:rsidRDefault="003D5D68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водный режим - изменение во времени уровней, расхода и объема воды в водном объекте;</w:t>
      </w:r>
    </w:p>
    <w:p w:rsidR="00DB30A5" w:rsidRDefault="003D5D68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водопользователь - физическое </w:t>
      </w:r>
      <w:r w:rsidR="00F0000A">
        <w:rPr>
          <w:color w:val="000000"/>
          <w:sz w:val="26"/>
          <w:szCs w:val="26"/>
        </w:rPr>
        <w:t>или юридическое лицо, которо</w:t>
      </w:r>
      <w:r w:rsidRPr="00504C60">
        <w:rPr>
          <w:color w:val="000000"/>
          <w:sz w:val="26"/>
          <w:szCs w:val="26"/>
        </w:rPr>
        <w:t>м</w:t>
      </w:r>
      <w:r w:rsidR="00F0000A">
        <w:rPr>
          <w:color w:val="000000"/>
          <w:sz w:val="26"/>
          <w:szCs w:val="26"/>
        </w:rPr>
        <w:t>у</w:t>
      </w:r>
      <w:r w:rsidRPr="00504C60">
        <w:rPr>
          <w:color w:val="000000"/>
          <w:sz w:val="26"/>
          <w:szCs w:val="26"/>
        </w:rPr>
        <w:t xml:space="preserve"> предоставлено право пользования водным объектом;</w:t>
      </w:r>
    </w:p>
    <w:p w:rsidR="00B1457F" w:rsidRDefault="00B1457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B1457F" w:rsidSect="00504C60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DB30A5" w:rsidRPr="00504C60" w:rsidRDefault="00DB30A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lastRenderedPageBreak/>
        <w:t>использование водных объектов (водопользование) - использование различными способами водных объектов для удовлетворения потребностей Российской Федерации, субъектов Российской Федерации, муниципаль</w:t>
      </w:r>
      <w:r w:rsidR="00F0000A">
        <w:rPr>
          <w:color w:val="000000"/>
          <w:sz w:val="26"/>
          <w:szCs w:val="26"/>
        </w:rPr>
        <w:t>ных образований, физических и</w:t>
      </w:r>
      <w:r w:rsidRPr="00504C60">
        <w:rPr>
          <w:color w:val="000000"/>
          <w:sz w:val="26"/>
          <w:szCs w:val="26"/>
        </w:rPr>
        <w:t xml:space="preserve"> юридических лиц;</w:t>
      </w:r>
    </w:p>
    <w:p w:rsidR="00DB30A5" w:rsidRPr="00504C60" w:rsidRDefault="00DB30A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охрана водных объектов - система мероприятий, направленных на сохранение и</w:t>
      </w:r>
      <w:r w:rsidR="00AB7A2C" w:rsidRPr="00504C60">
        <w:rPr>
          <w:color w:val="000000"/>
          <w:sz w:val="26"/>
          <w:szCs w:val="26"/>
        </w:rPr>
        <w:t xml:space="preserve"> восстановление водных объектов.</w:t>
      </w:r>
    </w:p>
    <w:p w:rsidR="00FC4367" w:rsidRPr="00504C60" w:rsidRDefault="00FC4367" w:rsidP="00F0000A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 xml:space="preserve">2. Требования к определению водных объектов </w:t>
      </w:r>
      <w:r w:rsidR="00F0000A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 xml:space="preserve">или их частей, предназначенных для использования </w:t>
      </w:r>
      <w:r w:rsidR="00F0000A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в рекреационных цел</w:t>
      </w:r>
      <w:r w:rsidR="00E04CA7" w:rsidRPr="00504C60">
        <w:rPr>
          <w:b/>
          <w:color w:val="000000"/>
          <w:sz w:val="26"/>
          <w:szCs w:val="26"/>
        </w:rPr>
        <w:t>ях</w:t>
      </w:r>
    </w:p>
    <w:p w:rsidR="00FC4367" w:rsidRPr="00504C60" w:rsidRDefault="00FF5AEC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2.1. Водные объекты или их части, предназначенные для использования в рекреационных целях, определяются </w:t>
      </w:r>
      <w:r w:rsidR="00AB7A2C" w:rsidRPr="00504C60">
        <w:rPr>
          <w:color w:val="000000"/>
          <w:sz w:val="26"/>
          <w:szCs w:val="26"/>
        </w:rPr>
        <w:t>муниципальным</w:t>
      </w:r>
      <w:r w:rsidR="00073C04" w:rsidRPr="00504C60">
        <w:rPr>
          <w:color w:val="000000"/>
          <w:sz w:val="26"/>
          <w:szCs w:val="26"/>
        </w:rPr>
        <w:t xml:space="preserve"> правовым</w:t>
      </w:r>
      <w:r w:rsidRPr="00504C60">
        <w:rPr>
          <w:color w:val="000000"/>
          <w:sz w:val="26"/>
          <w:szCs w:val="26"/>
        </w:rPr>
        <w:t xml:space="preserve"> актом Администрации Великого Новгорода в соответствии с действующим законодательством.</w:t>
      </w:r>
    </w:p>
    <w:p w:rsidR="00FF5AEC" w:rsidRPr="00504C60" w:rsidRDefault="00D1765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2.2. Береговая территория зоны рекреации водного объекта должна соответствовать санитарным и противопожарным нормам и правилам. Зоны рекреации водных объектов располагаются </w:t>
      </w:r>
      <w:r w:rsidR="005666AF" w:rsidRPr="00504C60">
        <w:rPr>
          <w:color w:val="000000"/>
          <w:sz w:val="26"/>
          <w:szCs w:val="26"/>
        </w:rPr>
        <w:t>на расстоянии не менее 500 м выше по течению от ме</w:t>
      </w:r>
      <w:r w:rsidR="00F0000A">
        <w:rPr>
          <w:color w:val="000000"/>
          <w:sz w:val="26"/>
          <w:szCs w:val="26"/>
        </w:rPr>
        <w:t>ст выпуска сточных вод, не менее</w:t>
      </w:r>
      <w:r w:rsidR="005666AF" w:rsidRPr="00504C60">
        <w:rPr>
          <w:color w:val="000000"/>
          <w:sz w:val="26"/>
          <w:szCs w:val="26"/>
        </w:rPr>
        <w:t xml:space="preserve"> 250 м выше и 1000 м </w:t>
      </w:r>
      <w:r w:rsidRPr="00504C60">
        <w:rPr>
          <w:color w:val="000000"/>
          <w:sz w:val="26"/>
          <w:szCs w:val="26"/>
        </w:rPr>
        <w:t xml:space="preserve"> </w:t>
      </w:r>
      <w:r w:rsidR="005666AF" w:rsidRPr="00504C60">
        <w:rPr>
          <w:color w:val="000000"/>
          <w:sz w:val="26"/>
          <w:szCs w:val="26"/>
        </w:rPr>
        <w:t>ниже портовых гидротехнических сооружений, пристаней, причалов, нефтеналивных приспособлений.</w:t>
      </w:r>
    </w:p>
    <w:p w:rsidR="005666AF" w:rsidRPr="00504C60" w:rsidRDefault="005666A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В местах, отведенных для купания и выше их по течению до 500 м, запрещается стирка белья и купание животных.</w:t>
      </w:r>
    </w:p>
    <w:p w:rsidR="005666AF" w:rsidRPr="00504C60" w:rsidRDefault="005666A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Площадь водного зеркала в месте купания при проточном водоеме должна обеспечивать не менее 5 кв.</w:t>
      </w:r>
      <w:r w:rsidR="00F0000A">
        <w:rPr>
          <w:color w:val="000000"/>
          <w:sz w:val="26"/>
          <w:szCs w:val="26"/>
        </w:rPr>
        <w:t xml:space="preserve"> м</w:t>
      </w:r>
      <w:r w:rsidRPr="00504C60">
        <w:rPr>
          <w:color w:val="000000"/>
          <w:sz w:val="26"/>
          <w:szCs w:val="26"/>
        </w:rPr>
        <w:t xml:space="preserve"> на одного купающе</w:t>
      </w:r>
      <w:r w:rsidR="00F0000A">
        <w:rPr>
          <w:color w:val="000000"/>
          <w:sz w:val="26"/>
          <w:szCs w:val="26"/>
        </w:rPr>
        <w:t xml:space="preserve">гося, а на непроточном </w:t>
      </w:r>
      <w:r w:rsidR="00F0000A">
        <w:rPr>
          <w:color w:val="000000"/>
          <w:sz w:val="26"/>
          <w:szCs w:val="26"/>
        </w:rPr>
        <w:br/>
        <w:t>водоеме -</w:t>
      </w:r>
      <w:r w:rsidRPr="00504C60">
        <w:rPr>
          <w:color w:val="000000"/>
          <w:sz w:val="26"/>
          <w:szCs w:val="26"/>
        </w:rPr>
        <w:t xml:space="preserve"> 10</w:t>
      </w:r>
      <w:r w:rsidR="00F0000A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-</w:t>
      </w:r>
      <w:r w:rsidR="00F0000A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15 кв.</w:t>
      </w:r>
      <w:r w:rsidR="00F0000A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м. На каждого человека должно приходиться не менее 2 кв.</w:t>
      </w:r>
      <w:r w:rsidR="00F0000A">
        <w:rPr>
          <w:color w:val="000000"/>
          <w:sz w:val="26"/>
          <w:szCs w:val="26"/>
        </w:rPr>
        <w:t xml:space="preserve"> м</w:t>
      </w:r>
      <w:r w:rsidRPr="00504C60">
        <w:rPr>
          <w:color w:val="000000"/>
          <w:sz w:val="26"/>
          <w:szCs w:val="26"/>
        </w:rPr>
        <w:t xml:space="preserve"> площади пляжа.</w:t>
      </w:r>
    </w:p>
    <w:p w:rsidR="005666AF" w:rsidRPr="00504C60" w:rsidRDefault="005666A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В местах, отведенных для купания, не должно быть выхода грунтовых </w:t>
      </w:r>
      <w:r w:rsidR="00B1457F">
        <w:rPr>
          <w:color w:val="000000"/>
          <w:sz w:val="26"/>
          <w:szCs w:val="26"/>
        </w:rPr>
        <w:br/>
      </w:r>
      <w:r w:rsidRPr="00504C60">
        <w:rPr>
          <w:color w:val="000000"/>
          <w:sz w:val="26"/>
          <w:szCs w:val="26"/>
        </w:rPr>
        <w:t>вод, водоворота, воронок и течения, превышающего 0,5 м в секунду. Границы плавания в местах купания обозначаются буйками оранжевого цвета, расположенными на расстоянии 25</w:t>
      </w:r>
      <w:r w:rsidR="00F0000A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-</w:t>
      </w:r>
      <w:r w:rsidR="00F0000A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30 м од</w:t>
      </w:r>
      <w:r w:rsidR="00F0000A">
        <w:rPr>
          <w:color w:val="000000"/>
          <w:sz w:val="26"/>
          <w:szCs w:val="26"/>
        </w:rPr>
        <w:t>ин от другого и до 25 м от ме</w:t>
      </w:r>
      <w:proofErr w:type="gramStart"/>
      <w:r w:rsidR="00F0000A">
        <w:rPr>
          <w:color w:val="000000"/>
          <w:sz w:val="26"/>
          <w:szCs w:val="26"/>
        </w:rPr>
        <w:t>ст</w:t>
      </w:r>
      <w:r w:rsidRPr="00504C60">
        <w:rPr>
          <w:color w:val="000000"/>
          <w:sz w:val="26"/>
          <w:szCs w:val="26"/>
        </w:rPr>
        <w:t xml:space="preserve"> с гл</w:t>
      </w:r>
      <w:proofErr w:type="gramEnd"/>
      <w:r w:rsidRPr="00504C60">
        <w:rPr>
          <w:color w:val="000000"/>
          <w:sz w:val="26"/>
          <w:szCs w:val="26"/>
        </w:rPr>
        <w:t>убиной 1,3 м.</w:t>
      </w:r>
    </w:p>
    <w:p w:rsidR="005666AF" w:rsidRPr="00504C60" w:rsidRDefault="005666A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Дно участка должно иметь п</w:t>
      </w:r>
      <w:r w:rsidR="00F0000A">
        <w:rPr>
          <w:color w:val="000000"/>
          <w:sz w:val="26"/>
          <w:szCs w:val="26"/>
        </w:rPr>
        <w:t>остепенный уклон до глубины 2 м</w:t>
      </w:r>
      <w:r w:rsidRPr="00504C60">
        <w:rPr>
          <w:color w:val="000000"/>
          <w:sz w:val="26"/>
          <w:szCs w:val="26"/>
        </w:rPr>
        <w:t>, без ям, уступов, свободно от водных растений, коряг, камней, стекла и других предметов.</w:t>
      </w:r>
    </w:p>
    <w:p w:rsidR="00B1457F" w:rsidRDefault="00B1457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B1457F" w:rsidSect="00504C60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B1457F" w:rsidRDefault="00B1457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lastRenderedPageBreak/>
        <w:t>Пляж должен отвечать установленным санитарным требованиям.</w:t>
      </w:r>
    </w:p>
    <w:p w:rsidR="005666AF" w:rsidRPr="00504C60" w:rsidRDefault="005666AF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Перед началом купального сезона дно водоема </w:t>
      </w:r>
      <w:r w:rsidR="00F0000A">
        <w:rPr>
          <w:color w:val="000000"/>
          <w:sz w:val="26"/>
          <w:szCs w:val="26"/>
        </w:rPr>
        <w:t xml:space="preserve">от берега </w:t>
      </w:r>
      <w:r w:rsidRPr="00504C60">
        <w:rPr>
          <w:color w:val="000000"/>
          <w:sz w:val="26"/>
          <w:szCs w:val="26"/>
        </w:rPr>
        <w:t>до границы плавания должно быть обследовано водолазами и очищено от водных растений, коряг, ка</w:t>
      </w:r>
      <w:r w:rsidR="00E03859" w:rsidRPr="00504C60">
        <w:rPr>
          <w:color w:val="000000"/>
          <w:sz w:val="26"/>
          <w:szCs w:val="26"/>
        </w:rPr>
        <w:t xml:space="preserve">мней, стекла и других предметов, </w:t>
      </w:r>
      <w:r w:rsidR="00F0000A">
        <w:rPr>
          <w:color w:val="000000"/>
          <w:sz w:val="26"/>
          <w:szCs w:val="26"/>
        </w:rPr>
        <w:t>иметь постепенный уклон</w:t>
      </w:r>
      <w:r w:rsidR="00E03859" w:rsidRPr="00504C60">
        <w:rPr>
          <w:color w:val="000000"/>
          <w:sz w:val="26"/>
          <w:szCs w:val="26"/>
        </w:rPr>
        <w:t xml:space="preserve"> </w:t>
      </w:r>
      <w:r w:rsidR="00F0000A" w:rsidRPr="00504C60">
        <w:rPr>
          <w:color w:val="000000"/>
          <w:sz w:val="26"/>
          <w:szCs w:val="26"/>
        </w:rPr>
        <w:t xml:space="preserve">до </w:t>
      </w:r>
      <w:r w:rsidR="00F0000A">
        <w:rPr>
          <w:color w:val="000000"/>
          <w:sz w:val="26"/>
          <w:szCs w:val="26"/>
        </w:rPr>
        <w:br/>
      </w:r>
      <w:r w:rsidR="00F0000A" w:rsidRPr="00504C60">
        <w:rPr>
          <w:color w:val="000000"/>
          <w:sz w:val="26"/>
          <w:szCs w:val="26"/>
        </w:rPr>
        <w:t xml:space="preserve">глубины 1,75 м </w:t>
      </w:r>
      <w:r w:rsidR="00E03859" w:rsidRPr="00504C60">
        <w:rPr>
          <w:color w:val="000000"/>
          <w:sz w:val="26"/>
          <w:szCs w:val="26"/>
        </w:rPr>
        <w:t>без уступов</w:t>
      </w:r>
      <w:r w:rsidR="00F0000A">
        <w:rPr>
          <w:color w:val="000000"/>
          <w:sz w:val="26"/>
          <w:szCs w:val="26"/>
        </w:rPr>
        <w:t xml:space="preserve"> и ширину</w:t>
      </w:r>
      <w:r w:rsidR="00E03859" w:rsidRPr="00504C60">
        <w:rPr>
          <w:color w:val="000000"/>
          <w:sz w:val="26"/>
          <w:szCs w:val="26"/>
        </w:rPr>
        <w:t xml:space="preserve"> не менее 15 м.</w:t>
      </w:r>
    </w:p>
    <w:p w:rsidR="00724852" w:rsidRPr="00504C60" w:rsidRDefault="00724852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2.3. Зоны рекреации водных объектов оборудуются </w:t>
      </w:r>
      <w:r w:rsidR="00AB7A2C" w:rsidRPr="00504C60">
        <w:rPr>
          <w:color w:val="000000"/>
          <w:sz w:val="26"/>
          <w:szCs w:val="26"/>
        </w:rPr>
        <w:t xml:space="preserve">водопользователем </w:t>
      </w:r>
      <w:r w:rsidRPr="00504C60">
        <w:rPr>
          <w:color w:val="000000"/>
          <w:sz w:val="26"/>
          <w:szCs w:val="26"/>
        </w:rPr>
        <w:t>стендами с материалами по профилактике несча</w:t>
      </w:r>
      <w:r w:rsidR="00AB7A2C" w:rsidRPr="00504C60">
        <w:rPr>
          <w:color w:val="000000"/>
          <w:sz w:val="26"/>
          <w:szCs w:val="26"/>
        </w:rPr>
        <w:t>стных случаев на воде</w:t>
      </w:r>
      <w:r w:rsidRPr="00504C60">
        <w:rPr>
          <w:color w:val="000000"/>
          <w:sz w:val="26"/>
          <w:szCs w:val="26"/>
        </w:rPr>
        <w:t>.</w:t>
      </w:r>
    </w:p>
    <w:p w:rsidR="006D5425" w:rsidRPr="00504C60" w:rsidRDefault="00AB7A2C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2.4. </w:t>
      </w:r>
      <w:r w:rsidR="006D5425" w:rsidRPr="00504C60">
        <w:rPr>
          <w:color w:val="000000"/>
          <w:sz w:val="26"/>
          <w:szCs w:val="26"/>
        </w:rPr>
        <w:t xml:space="preserve">Зоны рекреации </w:t>
      </w:r>
      <w:r w:rsidRPr="00504C60">
        <w:rPr>
          <w:color w:val="000000"/>
          <w:sz w:val="26"/>
          <w:szCs w:val="26"/>
        </w:rPr>
        <w:t xml:space="preserve">водного объекта </w:t>
      </w:r>
      <w:r w:rsidR="006D5425" w:rsidRPr="00504C60">
        <w:rPr>
          <w:color w:val="000000"/>
          <w:sz w:val="26"/>
          <w:szCs w:val="26"/>
        </w:rPr>
        <w:t>должны иметь телефонную связь.</w:t>
      </w:r>
    </w:p>
    <w:p w:rsidR="00A45D65" w:rsidRPr="00504C60" w:rsidRDefault="00A45D65" w:rsidP="00F0000A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>3. Требовани</w:t>
      </w:r>
      <w:r w:rsidR="001C19C2" w:rsidRPr="00504C60">
        <w:rPr>
          <w:b/>
          <w:color w:val="000000"/>
          <w:sz w:val="26"/>
          <w:szCs w:val="26"/>
        </w:rPr>
        <w:t>я</w:t>
      </w:r>
      <w:r w:rsidRPr="00504C60">
        <w:rPr>
          <w:b/>
          <w:color w:val="000000"/>
          <w:sz w:val="26"/>
          <w:szCs w:val="26"/>
        </w:rPr>
        <w:t xml:space="preserve"> к определению зон отдыха </w:t>
      </w:r>
      <w:r w:rsidR="00B1457F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 xml:space="preserve">и других территорий, включая пляжи, связанных </w:t>
      </w:r>
      <w:r w:rsidR="00B1457F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 xml:space="preserve">с использованием водных объектов или их частей </w:t>
      </w:r>
      <w:r w:rsidR="00B1457F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для рекреационных целей</w:t>
      </w:r>
    </w:p>
    <w:p w:rsidR="000C4C07" w:rsidRDefault="00F301AE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3.1. К местам (зонам) массового отдыха населе</w:t>
      </w:r>
      <w:r w:rsidR="00243EFB" w:rsidRPr="00504C60">
        <w:rPr>
          <w:color w:val="000000"/>
          <w:sz w:val="26"/>
          <w:szCs w:val="26"/>
        </w:rPr>
        <w:t xml:space="preserve">ния следует </w:t>
      </w:r>
      <w:r w:rsidR="00B1457F">
        <w:rPr>
          <w:color w:val="000000"/>
          <w:sz w:val="26"/>
          <w:szCs w:val="26"/>
        </w:rPr>
        <w:br/>
      </w:r>
      <w:r w:rsidR="00243EFB" w:rsidRPr="00504C60">
        <w:rPr>
          <w:color w:val="000000"/>
          <w:sz w:val="26"/>
          <w:szCs w:val="26"/>
        </w:rPr>
        <w:t xml:space="preserve">относить территории общего пользования муниципального образования </w:t>
      </w:r>
      <w:r w:rsidR="00B1457F">
        <w:rPr>
          <w:color w:val="000000"/>
          <w:sz w:val="26"/>
          <w:szCs w:val="26"/>
        </w:rPr>
        <w:t>-</w:t>
      </w:r>
      <w:r w:rsidR="00BC0D71" w:rsidRPr="00504C60">
        <w:rPr>
          <w:color w:val="000000"/>
          <w:sz w:val="26"/>
          <w:szCs w:val="26"/>
        </w:rPr>
        <w:t xml:space="preserve"> </w:t>
      </w:r>
      <w:r w:rsidR="00B1457F">
        <w:rPr>
          <w:color w:val="000000"/>
          <w:sz w:val="26"/>
          <w:szCs w:val="26"/>
        </w:rPr>
        <w:t xml:space="preserve">городского округа </w:t>
      </w:r>
      <w:r w:rsidR="00243EFB" w:rsidRPr="00504C60">
        <w:rPr>
          <w:color w:val="000000"/>
          <w:sz w:val="26"/>
          <w:szCs w:val="26"/>
        </w:rPr>
        <w:t xml:space="preserve">Великий Новгород, расположенные в соответствующих функциональных зонах согласно Генеральному плану </w:t>
      </w:r>
      <w:r w:rsidR="000C4C07">
        <w:rPr>
          <w:color w:val="000000"/>
          <w:sz w:val="26"/>
          <w:szCs w:val="26"/>
        </w:rPr>
        <w:t>Великого Новгорода.</w:t>
      </w:r>
    </w:p>
    <w:p w:rsidR="00345655" w:rsidRPr="00504C60" w:rsidRDefault="0034565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3.2. Места отдыха</w:t>
      </w:r>
      <w:r w:rsidR="000C4C07">
        <w:rPr>
          <w:color w:val="000000"/>
          <w:sz w:val="26"/>
          <w:szCs w:val="26"/>
        </w:rPr>
        <w:t>,</w:t>
      </w:r>
      <w:r w:rsidRPr="00504C60">
        <w:rPr>
          <w:color w:val="000000"/>
          <w:sz w:val="26"/>
          <w:szCs w:val="26"/>
        </w:rPr>
        <w:t xml:space="preserve"> используемые или предназначенные для купания, спортивно-оздоровительных меропри</w:t>
      </w:r>
      <w:r w:rsidR="000C4C07">
        <w:rPr>
          <w:color w:val="000000"/>
          <w:sz w:val="26"/>
          <w:szCs w:val="26"/>
        </w:rPr>
        <w:t xml:space="preserve">ятий и иных рекреационных целей, </w:t>
      </w:r>
      <w:r w:rsidR="000C4C07" w:rsidRPr="00504C60">
        <w:rPr>
          <w:color w:val="000000"/>
          <w:sz w:val="26"/>
          <w:szCs w:val="26"/>
        </w:rPr>
        <w:t xml:space="preserve">могут располагаться в </w:t>
      </w:r>
      <w:proofErr w:type="spellStart"/>
      <w:r w:rsidR="000C4C07" w:rsidRPr="00504C60">
        <w:rPr>
          <w:color w:val="000000"/>
          <w:sz w:val="26"/>
          <w:szCs w:val="26"/>
        </w:rPr>
        <w:t>водоохранной</w:t>
      </w:r>
      <w:proofErr w:type="spellEnd"/>
      <w:r w:rsidR="000C4C07" w:rsidRPr="00504C60">
        <w:rPr>
          <w:color w:val="000000"/>
          <w:sz w:val="26"/>
          <w:szCs w:val="26"/>
        </w:rPr>
        <w:t xml:space="preserve"> зоне водного объекта или его части</w:t>
      </w:r>
      <w:r w:rsidR="000C4C07">
        <w:rPr>
          <w:color w:val="000000"/>
          <w:sz w:val="26"/>
          <w:szCs w:val="26"/>
        </w:rPr>
        <w:t>.</w:t>
      </w:r>
    </w:p>
    <w:p w:rsidR="003E1290" w:rsidRPr="00504C60" w:rsidRDefault="0034565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3.</w:t>
      </w:r>
      <w:r w:rsidR="001C19C2" w:rsidRPr="00504C60">
        <w:rPr>
          <w:color w:val="000000"/>
          <w:sz w:val="26"/>
          <w:szCs w:val="26"/>
        </w:rPr>
        <w:t>3</w:t>
      </w:r>
      <w:r w:rsidRPr="00504C60">
        <w:rPr>
          <w:color w:val="000000"/>
          <w:sz w:val="26"/>
          <w:szCs w:val="26"/>
        </w:rPr>
        <w:t>. Решение о создании новых мест отдыха принимается Администрацией</w:t>
      </w:r>
      <w:r w:rsidR="00243EFB" w:rsidRPr="00504C60">
        <w:rPr>
          <w:color w:val="000000"/>
          <w:sz w:val="26"/>
          <w:szCs w:val="26"/>
        </w:rPr>
        <w:t xml:space="preserve"> Великого Новгорода</w:t>
      </w:r>
      <w:r w:rsidRPr="00504C60">
        <w:rPr>
          <w:color w:val="000000"/>
          <w:sz w:val="26"/>
          <w:szCs w:val="26"/>
        </w:rPr>
        <w:t xml:space="preserve"> в соответствии</w:t>
      </w:r>
      <w:r w:rsidR="00243EFB" w:rsidRPr="00504C60">
        <w:rPr>
          <w:color w:val="000000"/>
          <w:sz w:val="26"/>
          <w:szCs w:val="26"/>
        </w:rPr>
        <w:t xml:space="preserve"> с Земельным</w:t>
      </w:r>
      <w:r w:rsidR="000C4C07">
        <w:rPr>
          <w:color w:val="000000"/>
          <w:sz w:val="26"/>
          <w:szCs w:val="26"/>
        </w:rPr>
        <w:t xml:space="preserve"> кодексом Российской Федерации</w:t>
      </w:r>
      <w:r w:rsidR="00243EFB" w:rsidRPr="00504C60">
        <w:rPr>
          <w:color w:val="000000"/>
          <w:sz w:val="26"/>
          <w:szCs w:val="26"/>
        </w:rPr>
        <w:t>, Водным</w:t>
      </w:r>
      <w:r w:rsidR="000C4C07">
        <w:rPr>
          <w:color w:val="000000"/>
          <w:sz w:val="26"/>
          <w:szCs w:val="26"/>
        </w:rPr>
        <w:t xml:space="preserve"> кодексом Российской Федерации</w:t>
      </w:r>
      <w:r w:rsidR="00243EFB" w:rsidRPr="00504C60">
        <w:rPr>
          <w:color w:val="000000"/>
          <w:sz w:val="26"/>
          <w:szCs w:val="26"/>
        </w:rPr>
        <w:t xml:space="preserve">, Лесным </w:t>
      </w:r>
      <w:r w:rsidR="000C4C07">
        <w:rPr>
          <w:color w:val="000000"/>
          <w:sz w:val="26"/>
          <w:szCs w:val="26"/>
        </w:rPr>
        <w:t>кодексом Российской Федерации</w:t>
      </w:r>
      <w:r w:rsidR="000C4C07" w:rsidRPr="00504C60">
        <w:rPr>
          <w:color w:val="000000"/>
          <w:sz w:val="26"/>
          <w:szCs w:val="26"/>
        </w:rPr>
        <w:t xml:space="preserve"> </w:t>
      </w:r>
      <w:r w:rsidR="000C4C07">
        <w:rPr>
          <w:color w:val="000000"/>
          <w:sz w:val="26"/>
          <w:szCs w:val="26"/>
        </w:rPr>
        <w:t>и Градостроительным кодексом</w:t>
      </w:r>
      <w:r w:rsidR="00243EFB" w:rsidRPr="00504C60">
        <w:rPr>
          <w:color w:val="000000"/>
          <w:sz w:val="26"/>
          <w:szCs w:val="26"/>
        </w:rPr>
        <w:t xml:space="preserve"> Российской Федерации</w:t>
      </w:r>
      <w:r w:rsidR="00557227" w:rsidRPr="00504C60">
        <w:rPr>
          <w:color w:val="000000"/>
          <w:sz w:val="26"/>
          <w:szCs w:val="26"/>
        </w:rPr>
        <w:t>,</w:t>
      </w:r>
      <w:r w:rsidRPr="00504C60">
        <w:rPr>
          <w:color w:val="000000"/>
          <w:sz w:val="26"/>
          <w:szCs w:val="26"/>
        </w:rPr>
        <w:t xml:space="preserve"> с картами градостроительного зонирования </w:t>
      </w:r>
      <w:r w:rsidR="00557227" w:rsidRPr="00504C60">
        <w:rPr>
          <w:color w:val="000000"/>
          <w:sz w:val="26"/>
          <w:szCs w:val="26"/>
        </w:rPr>
        <w:t xml:space="preserve">муниципального образования </w:t>
      </w:r>
      <w:r w:rsidR="00F0000A">
        <w:rPr>
          <w:color w:val="000000"/>
          <w:sz w:val="26"/>
          <w:szCs w:val="26"/>
        </w:rPr>
        <w:t>-</w:t>
      </w:r>
      <w:r w:rsidR="00BC0D71" w:rsidRPr="00504C60">
        <w:rPr>
          <w:color w:val="000000"/>
          <w:sz w:val="26"/>
          <w:szCs w:val="26"/>
        </w:rPr>
        <w:t xml:space="preserve"> </w:t>
      </w:r>
      <w:r w:rsidR="00F0000A">
        <w:rPr>
          <w:color w:val="000000"/>
          <w:sz w:val="26"/>
          <w:szCs w:val="26"/>
        </w:rPr>
        <w:t xml:space="preserve">городского округа </w:t>
      </w:r>
      <w:r w:rsidR="00557227" w:rsidRPr="00504C60">
        <w:rPr>
          <w:color w:val="000000"/>
          <w:sz w:val="26"/>
          <w:szCs w:val="26"/>
        </w:rPr>
        <w:t>Великий Новгород</w:t>
      </w:r>
      <w:r w:rsidRPr="00504C60">
        <w:rPr>
          <w:color w:val="000000"/>
          <w:sz w:val="26"/>
          <w:szCs w:val="26"/>
        </w:rPr>
        <w:t>, Правилами землепользования и застройки территории</w:t>
      </w:r>
      <w:r w:rsidR="000C4C07">
        <w:rPr>
          <w:color w:val="000000"/>
          <w:sz w:val="26"/>
          <w:szCs w:val="26"/>
        </w:rPr>
        <w:t xml:space="preserve"> Великого Новгорода</w:t>
      </w:r>
      <w:r w:rsidRPr="00504C60">
        <w:rPr>
          <w:color w:val="000000"/>
          <w:sz w:val="26"/>
          <w:szCs w:val="26"/>
        </w:rPr>
        <w:t>.</w:t>
      </w:r>
    </w:p>
    <w:p w:rsidR="003E1290" w:rsidRPr="00504C60" w:rsidRDefault="003E1290" w:rsidP="00F0000A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 xml:space="preserve">4. Требования к срокам открытия и закрытия </w:t>
      </w:r>
      <w:r w:rsidR="00174731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купального сезона</w:t>
      </w:r>
    </w:p>
    <w:p w:rsidR="00701424" w:rsidRDefault="003E1290" w:rsidP="00B145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701424" w:rsidSect="00636AA8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504C60">
        <w:rPr>
          <w:color w:val="000000"/>
          <w:sz w:val="26"/>
          <w:szCs w:val="26"/>
        </w:rPr>
        <w:t xml:space="preserve">С наступлением </w:t>
      </w:r>
      <w:r w:rsidR="00557227" w:rsidRPr="00504C60">
        <w:rPr>
          <w:color w:val="000000"/>
          <w:sz w:val="26"/>
          <w:szCs w:val="26"/>
        </w:rPr>
        <w:t>летнего периода</w:t>
      </w:r>
      <w:r w:rsidRPr="00504C60">
        <w:rPr>
          <w:color w:val="000000"/>
          <w:sz w:val="26"/>
          <w:szCs w:val="26"/>
        </w:rPr>
        <w:t xml:space="preserve"> при повышении температуры воздуха в дневное время выше 18</w:t>
      </w:r>
      <w:proofErr w:type="gramStart"/>
      <w:r w:rsidR="005811FC">
        <w:rPr>
          <w:color w:val="000000"/>
          <w:sz w:val="26"/>
          <w:szCs w:val="26"/>
        </w:rPr>
        <w:sym w:font="Symbol" w:char="F0B0"/>
      </w:r>
      <w:r w:rsidR="00114DB6" w:rsidRPr="00504C60">
        <w:rPr>
          <w:color w:val="000000"/>
          <w:sz w:val="26"/>
          <w:szCs w:val="26"/>
        </w:rPr>
        <w:t>С</w:t>
      </w:r>
      <w:proofErr w:type="gramEnd"/>
      <w:r w:rsidRPr="00504C60">
        <w:rPr>
          <w:color w:val="000000"/>
          <w:sz w:val="26"/>
          <w:szCs w:val="26"/>
        </w:rPr>
        <w:t xml:space="preserve"> и установлении комфортной температуры воды в зоне</w:t>
      </w:r>
      <w:r w:rsidR="00C77B84" w:rsidRPr="00504C60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рекреа</w:t>
      </w:r>
      <w:r w:rsidR="001B2002" w:rsidRPr="00504C60">
        <w:rPr>
          <w:color w:val="000000"/>
          <w:sz w:val="26"/>
          <w:szCs w:val="26"/>
        </w:rPr>
        <w:t>ции водных объектов,</w:t>
      </w:r>
      <w:r w:rsidR="00557227" w:rsidRPr="00504C60">
        <w:rPr>
          <w:color w:val="000000"/>
          <w:sz w:val="26"/>
          <w:szCs w:val="26"/>
        </w:rPr>
        <w:t xml:space="preserve"> предназначенных</w:t>
      </w:r>
      <w:r w:rsidR="001B2002" w:rsidRPr="00504C60">
        <w:rPr>
          <w:color w:val="000000"/>
          <w:sz w:val="26"/>
          <w:szCs w:val="26"/>
        </w:rPr>
        <w:t xml:space="preserve"> </w:t>
      </w:r>
      <w:r w:rsidR="00557227" w:rsidRPr="00504C60">
        <w:rPr>
          <w:color w:val="000000"/>
          <w:sz w:val="26"/>
          <w:szCs w:val="26"/>
        </w:rPr>
        <w:t xml:space="preserve">для использования в рекреационных целях, </w:t>
      </w:r>
      <w:r w:rsidR="00174731">
        <w:rPr>
          <w:color w:val="000000"/>
          <w:sz w:val="26"/>
          <w:szCs w:val="26"/>
        </w:rPr>
        <w:t xml:space="preserve">постановлением </w:t>
      </w:r>
      <w:r w:rsidRPr="00504C60">
        <w:rPr>
          <w:color w:val="000000"/>
          <w:sz w:val="26"/>
          <w:szCs w:val="26"/>
        </w:rPr>
        <w:t>Администрации</w:t>
      </w:r>
      <w:r w:rsidR="00C77B84" w:rsidRPr="00504C60">
        <w:rPr>
          <w:color w:val="000000"/>
          <w:sz w:val="26"/>
          <w:szCs w:val="26"/>
        </w:rPr>
        <w:t xml:space="preserve"> </w:t>
      </w:r>
      <w:r w:rsidR="00557227" w:rsidRPr="00504C60">
        <w:rPr>
          <w:color w:val="000000"/>
          <w:sz w:val="26"/>
          <w:szCs w:val="26"/>
        </w:rPr>
        <w:t xml:space="preserve">Великого Новгорода </w:t>
      </w:r>
      <w:r w:rsidRPr="00504C60">
        <w:rPr>
          <w:color w:val="000000"/>
          <w:sz w:val="26"/>
          <w:szCs w:val="26"/>
        </w:rPr>
        <w:t xml:space="preserve">определяются сроки </w:t>
      </w:r>
      <w:r w:rsidR="000C4C07">
        <w:rPr>
          <w:color w:val="000000"/>
          <w:sz w:val="26"/>
          <w:szCs w:val="26"/>
        </w:rPr>
        <w:br/>
      </w:r>
    </w:p>
    <w:p w:rsidR="00B1457F" w:rsidRDefault="003E1290" w:rsidP="007014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lastRenderedPageBreak/>
        <w:t>открытия и закрытия купального сезона</w:t>
      </w:r>
      <w:r w:rsidR="00557227" w:rsidRPr="00504C60">
        <w:rPr>
          <w:color w:val="000000"/>
          <w:sz w:val="26"/>
          <w:szCs w:val="26"/>
        </w:rPr>
        <w:t xml:space="preserve"> не менее чем за 1 рабочий день до начала сезона</w:t>
      </w:r>
      <w:r w:rsidRPr="00504C60">
        <w:rPr>
          <w:color w:val="000000"/>
          <w:sz w:val="26"/>
          <w:szCs w:val="26"/>
        </w:rPr>
        <w:t>.</w:t>
      </w:r>
    </w:p>
    <w:p w:rsidR="00114DB6" w:rsidRPr="00504C60" w:rsidRDefault="00114DB6" w:rsidP="00B1457F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 xml:space="preserve">5. Порядок проведения мероприятий, связанных </w:t>
      </w:r>
      <w:r w:rsidR="00E96AEC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с использованием водных</w:t>
      </w:r>
      <w:r w:rsidR="00E96AEC">
        <w:rPr>
          <w:b/>
          <w:color w:val="000000"/>
          <w:sz w:val="26"/>
          <w:szCs w:val="26"/>
        </w:rPr>
        <w:t xml:space="preserve"> </w:t>
      </w:r>
      <w:r w:rsidRPr="00504C60">
        <w:rPr>
          <w:b/>
          <w:color w:val="000000"/>
          <w:sz w:val="26"/>
          <w:szCs w:val="26"/>
        </w:rPr>
        <w:t xml:space="preserve">объектов или их частей </w:t>
      </w:r>
      <w:r w:rsidR="00E96AEC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для рекреационных целей</w:t>
      </w:r>
    </w:p>
    <w:p w:rsidR="00C77B84" w:rsidRPr="00504C60" w:rsidRDefault="00C77B84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5.</w:t>
      </w:r>
      <w:r w:rsidR="00073C04" w:rsidRPr="00504C60">
        <w:rPr>
          <w:color w:val="000000"/>
          <w:sz w:val="26"/>
          <w:szCs w:val="26"/>
        </w:rPr>
        <w:t>1</w:t>
      </w:r>
      <w:r w:rsidRPr="00504C60">
        <w:rPr>
          <w:color w:val="000000"/>
          <w:sz w:val="26"/>
          <w:szCs w:val="26"/>
        </w:rPr>
        <w:t>. Использование водного объекта в конкретно указанных целях допускается при наличии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объекта.</w:t>
      </w:r>
    </w:p>
    <w:p w:rsidR="00C77B84" w:rsidRPr="00504C60" w:rsidRDefault="00C77B84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5.</w:t>
      </w:r>
      <w:r w:rsidR="00073C04" w:rsidRPr="00504C60">
        <w:rPr>
          <w:color w:val="000000"/>
          <w:sz w:val="26"/>
          <w:szCs w:val="26"/>
        </w:rPr>
        <w:t>2</w:t>
      </w:r>
      <w:r w:rsidRPr="00504C60">
        <w:rPr>
          <w:color w:val="000000"/>
          <w:sz w:val="26"/>
          <w:szCs w:val="26"/>
        </w:rPr>
        <w:t>. Для охраны водных объектов, предотвращения их загрязнения и засорения</w:t>
      </w:r>
      <w:r w:rsidR="00B1457F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 xml:space="preserve">в соответствии с законодательством Российской Федерации </w:t>
      </w:r>
      <w:r w:rsidR="00B1457F" w:rsidRPr="00504C60">
        <w:rPr>
          <w:color w:val="000000"/>
          <w:sz w:val="26"/>
          <w:szCs w:val="26"/>
        </w:rPr>
        <w:t xml:space="preserve">устанавливаются </w:t>
      </w:r>
      <w:r w:rsidRPr="00504C60">
        <w:rPr>
          <w:color w:val="000000"/>
          <w:sz w:val="26"/>
          <w:szCs w:val="26"/>
        </w:rPr>
        <w:t>согласованные с органами, осуществляющими федеральный государственный санитарно-эпидемиологический надзор, нормативы предельно допустимых вредных воздействий на водные объекты, нормативы предельно допустимых сбросов химических, биологических</w:t>
      </w:r>
      <w:r w:rsidRPr="00504C60">
        <w:rPr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веществ и микроорганизмов в водные объекты.</w:t>
      </w:r>
    </w:p>
    <w:p w:rsidR="005E4720" w:rsidRPr="00504C60" w:rsidRDefault="00C77B84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5.</w:t>
      </w:r>
      <w:r w:rsidR="00073C04" w:rsidRPr="00504C60">
        <w:rPr>
          <w:color w:val="000000"/>
          <w:sz w:val="26"/>
          <w:szCs w:val="26"/>
        </w:rPr>
        <w:t>3</w:t>
      </w:r>
      <w:r w:rsidRPr="00504C60">
        <w:rPr>
          <w:color w:val="000000"/>
          <w:sz w:val="26"/>
          <w:szCs w:val="26"/>
        </w:rPr>
        <w:t xml:space="preserve">. </w:t>
      </w:r>
      <w:r w:rsidR="000C4C07">
        <w:rPr>
          <w:color w:val="000000"/>
          <w:sz w:val="26"/>
          <w:szCs w:val="26"/>
        </w:rPr>
        <w:t>В</w:t>
      </w:r>
      <w:r w:rsidR="000C4C07" w:rsidRPr="00504C60">
        <w:rPr>
          <w:color w:val="000000"/>
          <w:sz w:val="26"/>
          <w:szCs w:val="26"/>
        </w:rPr>
        <w:t xml:space="preserve"> </w:t>
      </w:r>
      <w:r w:rsidR="000C4C07">
        <w:rPr>
          <w:color w:val="000000"/>
          <w:sz w:val="26"/>
          <w:szCs w:val="26"/>
        </w:rPr>
        <w:t>случае</w:t>
      </w:r>
      <w:r w:rsidR="000C4C07" w:rsidRPr="00504C60">
        <w:rPr>
          <w:color w:val="000000"/>
          <w:sz w:val="26"/>
          <w:szCs w:val="26"/>
        </w:rPr>
        <w:t xml:space="preserve"> если водные объекты представляют опасность для здоровья населения</w:t>
      </w:r>
      <w:r w:rsidR="000C4C07">
        <w:rPr>
          <w:color w:val="000000"/>
          <w:sz w:val="26"/>
          <w:szCs w:val="26"/>
        </w:rPr>
        <w:t>,</w:t>
      </w:r>
      <w:r w:rsidR="000C4C07" w:rsidRPr="00504C60">
        <w:rPr>
          <w:color w:val="000000"/>
          <w:sz w:val="26"/>
          <w:szCs w:val="26"/>
        </w:rPr>
        <w:t xml:space="preserve"> </w:t>
      </w:r>
      <w:r w:rsidR="00073C04" w:rsidRPr="00504C60">
        <w:rPr>
          <w:color w:val="000000"/>
          <w:sz w:val="26"/>
          <w:szCs w:val="26"/>
        </w:rPr>
        <w:t>Администрации Великого Новгорода</w:t>
      </w:r>
      <w:r w:rsidRPr="00504C60">
        <w:rPr>
          <w:color w:val="000000"/>
          <w:sz w:val="26"/>
          <w:szCs w:val="26"/>
        </w:rPr>
        <w:t>, индивидуальны</w:t>
      </w:r>
      <w:r w:rsidR="001C19C2" w:rsidRPr="00504C60">
        <w:rPr>
          <w:color w:val="000000"/>
          <w:sz w:val="26"/>
          <w:szCs w:val="26"/>
        </w:rPr>
        <w:t>м</w:t>
      </w:r>
      <w:r w:rsidRPr="00504C60">
        <w:rPr>
          <w:color w:val="000000"/>
          <w:sz w:val="26"/>
          <w:szCs w:val="26"/>
        </w:rPr>
        <w:t xml:space="preserve"> </w:t>
      </w:r>
      <w:proofErr w:type="spellStart"/>
      <w:proofErr w:type="gramStart"/>
      <w:r w:rsidRPr="00504C60">
        <w:rPr>
          <w:color w:val="000000"/>
          <w:sz w:val="26"/>
          <w:szCs w:val="26"/>
        </w:rPr>
        <w:t>предприни</w:t>
      </w:r>
      <w:r w:rsidR="00B1457F">
        <w:rPr>
          <w:color w:val="000000"/>
          <w:sz w:val="26"/>
          <w:szCs w:val="26"/>
        </w:rPr>
        <w:t>-</w:t>
      </w:r>
      <w:r w:rsidRPr="00504C60">
        <w:rPr>
          <w:color w:val="000000"/>
          <w:sz w:val="26"/>
          <w:szCs w:val="26"/>
        </w:rPr>
        <w:t>мател</w:t>
      </w:r>
      <w:r w:rsidR="001C19C2" w:rsidRPr="00504C60">
        <w:rPr>
          <w:color w:val="000000"/>
          <w:sz w:val="26"/>
          <w:szCs w:val="26"/>
        </w:rPr>
        <w:t>ям</w:t>
      </w:r>
      <w:proofErr w:type="spellEnd"/>
      <w:proofErr w:type="gramEnd"/>
      <w:r w:rsidRPr="00504C60">
        <w:rPr>
          <w:color w:val="000000"/>
          <w:sz w:val="26"/>
          <w:szCs w:val="26"/>
        </w:rPr>
        <w:t xml:space="preserve"> и юридически</w:t>
      </w:r>
      <w:r w:rsidR="001C19C2" w:rsidRPr="00504C60">
        <w:rPr>
          <w:color w:val="000000"/>
          <w:sz w:val="26"/>
          <w:szCs w:val="26"/>
        </w:rPr>
        <w:t>м</w:t>
      </w:r>
      <w:r w:rsidRPr="00504C60">
        <w:rPr>
          <w:color w:val="000000"/>
          <w:sz w:val="26"/>
          <w:szCs w:val="26"/>
        </w:rPr>
        <w:t xml:space="preserve"> лица</w:t>
      </w:r>
      <w:r w:rsidR="001C19C2" w:rsidRPr="00504C60">
        <w:rPr>
          <w:color w:val="000000"/>
          <w:sz w:val="26"/>
          <w:szCs w:val="26"/>
        </w:rPr>
        <w:t>м</w:t>
      </w:r>
      <w:r w:rsidRPr="00504C60">
        <w:rPr>
          <w:color w:val="000000"/>
          <w:sz w:val="26"/>
          <w:szCs w:val="26"/>
        </w:rPr>
        <w:t xml:space="preserve"> </w:t>
      </w:r>
      <w:r w:rsidR="001C19C2" w:rsidRPr="00504C60">
        <w:rPr>
          <w:color w:val="000000"/>
          <w:sz w:val="26"/>
          <w:szCs w:val="26"/>
        </w:rPr>
        <w:t>рекомендуется</w:t>
      </w:r>
      <w:r w:rsidRPr="00504C60">
        <w:rPr>
          <w:color w:val="000000"/>
          <w:sz w:val="26"/>
          <w:szCs w:val="26"/>
        </w:rPr>
        <w:t xml:space="preserve"> в соответствии с их полномочиями принять меры по ограничению, приостановлению или запрещению использования указанных водных объектов.</w:t>
      </w:r>
    </w:p>
    <w:p w:rsidR="00452CB6" w:rsidRPr="00504C60" w:rsidRDefault="00452CB6" w:rsidP="00E96AEC">
      <w:pPr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>6. Требования к опре</w:t>
      </w:r>
      <w:r w:rsidR="00E96AEC">
        <w:rPr>
          <w:b/>
          <w:color w:val="000000"/>
          <w:sz w:val="26"/>
          <w:szCs w:val="26"/>
        </w:rPr>
        <w:t xml:space="preserve">делению зон купания </w:t>
      </w:r>
      <w:r w:rsidR="00E96AEC">
        <w:rPr>
          <w:b/>
          <w:color w:val="000000"/>
          <w:sz w:val="26"/>
          <w:szCs w:val="26"/>
        </w:rPr>
        <w:br/>
        <w:t>и иных зон</w:t>
      </w:r>
      <w:r w:rsidR="000C4C07">
        <w:rPr>
          <w:b/>
          <w:color w:val="000000"/>
          <w:sz w:val="26"/>
          <w:szCs w:val="26"/>
        </w:rPr>
        <w:t>,</w:t>
      </w:r>
      <w:r w:rsidR="00E96AEC">
        <w:rPr>
          <w:b/>
          <w:color w:val="000000"/>
          <w:sz w:val="26"/>
          <w:szCs w:val="26"/>
        </w:rPr>
        <w:t xml:space="preserve"> </w:t>
      </w:r>
      <w:r w:rsidRPr="00504C60">
        <w:rPr>
          <w:b/>
          <w:color w:val="000000"/>
          <w:sz w:val="26"/>
          <w:szCs w:val="26"/>
        </w:rPr>
        <w:t>необходимых для</w:t>
      </w:r>
      <w:r w:rsidR="00E96AEC">
        <w:rPr>
          <w:b/>
          <w:color w:val="000000"/>
          <w:sz w:val="26"/>
          <w:szCs w:val="26"/>
        </w:rPr>
        <w:t xml:space="preserve"> </w:t>
      </w:r>
      <w:r w:rsidRPr="00504C60">
        <w:rPr>
          <w:b/>
          <w:color w:val="000000"/>
          <w:sz w:val="26"/>
          <w:szCs w:val="26"/>
        </w:rPr>
        <w:t xml:space="preserve">осуществления </w:t>
      </w:r>
      <w:r w:rsidR="00E96AEC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рекреационной деятельности</w:t>
      </w:r>
    </w:p>
    <w:p w:rsidR="00452CB6" w:rsidRPr="00504C60" w:rsidRDefault="00452CB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Места отдыха создаются в рекреационных зонах в соответствии с Земельным</w:t>
      </w:r>
      <w:r w:rsidR="007D0CD6">
        <w:rPr>
          <w:color w:val="000000"/>
          <w:sz w:val="26"/>
          <w:szCs w:val="26"/>
        </w:rPr>
        <w:t xml:space="preserve"> кодексом</w:t>
      </w:r>
      <w:r w:rsidR="007D0CD6" w:rsidRPr="00504C60">
        <w:rPr>
          <w:color w:val="000000"/>
          <w:sz w:val="26"/>
          <w:szCs w:val="26"/>
        </w:rPr>
        <w:t xml:space="preserve"> Российской Федерации</w:t>
      </w:r>
      <w:r w:rsidRPr="00504C60">
        <w:rPr>
          <w:color w:val="000000"/>
          <w:sz w:val="26"/>
          <w:szCs w:val="26"/>
        </w:rPr>
        <w:t>,</w:t>
      </w:r>
      <w:r w:rsidR="00B1457F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Водным</w:t>
      </w:r>
      <w:r w:rsidR="007D0CD6">
        <w:rPr>
          <w:color w:val="000000"/>
          <w:sz w:val="26"/>
          <w:szCs w:val="26"/>
        </w:rPr>
        <w:t xml:space="preserve"> кодексом</w:t>
      </w:r>
      <w:r w:rsidR="007D0CD6" w:rsidRPr="00504C60">
        <w:rPr>
          <w:color w:val="000000"/>
          <w:sz w:val="26"/>
          <w:szCs w:val="26"/>
        </w:rPr>
        <w:t xml:space="preserve"> Российской Федерации</w:t>
      </w:r>
      <w:r w:rsidRPr="00504C60">
        <w:rPr>
          <w:color w:val="000000"/>
          <w:sz w:val="26"/>
          <w:szCs w:val="26"/>
        </w:rPr>
        <w:t>, Ле</w:t>
      </w:r>
      <w:r w:rsidR="007D0CD6">
        <w:rPr>
          <w:color w:val="000000"/>
          <w:sz w:val="26"/>
          <w:szCs w:val="26"/>
        </w:rPr>
        <w:t>сным кодексом</w:t>
      </w:r>
      <w:r w:rsidR="007D0CD6" w:rsidRPr="00504C60">
        <w:rPr>
          <w:color w:val="000000"/>
          <w:sz w:val="26"/>
          <w:szCs w:val="26"/>
        </w:rPr>
        <w:t xml:space="preserve"> Российской Федерации</w:t>
      </w:r>
      <w:r w:rsidR="007D0CD6">
        <w:rPr>
          <w:color w:val="000000"/>
          <w:sz w:val="26"/>
          <w:szCs w:val="26"/>
        </w:rPr>
        <w:t xml:space="preserve"> и Градостроительным кодексом</w:t>
      </w:r>
      <w:r w:rsidRPr="00504C60">
        <w:rPr>
          <w:color w:val="000000"/>
          <w:sz w:val="26"/>
          <w:szCs w:val="26"/>
        </w:rPr>
        <w:t xml:space="preserve"> Российской Федерации.</w:t>
      </w:r>
    </w:p>
    <w:p w:rsidR="00452CB6" w:rsidRPr="00504C60" w:rsidRDefault="00452CB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Места отдыха включают в себя зоны отдыха, места выхода на лед, пляжи, места для купания, спортивные объекты на воде, объекты и сооружения для принятия</w:t>
      </w:r>
      <w:r w:rsidR="00B1457F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оздоровительных и профилактических процедур.</w:t>
      </w:r>
    </w:p>
    <w:p w:rsidR="00701424" w:rsidRDefault="00452CB6" w:rsidP="00B145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701424" w:rsidSect="00504C60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504C60">
        <w:rPr>
          <w:color w:val="000000"/>
          <w:sz w:val="26"/>
          <w:szCs w:val="26"/>
        </w:rPr>
        <w:t xml:space="preserve">Объекты инфраструктуры мест отдыха, используемые на территории и акватории, оборудование и изделия должны удовлетворять требованиям </w:t>
      </w:r>
      <w:proofErr w:type="spellStart"/>
      <w:proofErr w:type="gramStart"/>
      <w:r w:rsidRPr="00504C60">
        <w:rPr>
          <w:color w:val="000000"/>
          <w:sz w:val="26"/>
          <w:szCs w:val="26"/>
        </w:rPr>
        <w:t>соответ</w:t>
      </w:r>
      <w:r w:rsidR="00E96AEC">
        <w:rPr>
          <w:color w:val="000000"/>
          <w:sz w:val="26"/>
          <w:szCs w:val="26"/>
        </w:rPr>
        <w:t>-</w:t>
      </w:r>
      <w:r w:rsidRPr="00504C60">
        <w:rPr>
          <w:color w:val="000000"/>
          <w:sz w:val="26"/>
          <w:szCs w:val="26"/>
        </w:rPr>
        <w:t>ствующих</w:t>
      </w:r>
      <w:proofErr w:type="spellEnd"/>
      <w:proofErr w:type="gramEnd"/>
      <w:r w:rsidRPr="00504C60">
        <w:rPr>
          <w:color w:val="000000"/>
          <w:sz w:val="26"/>
          <w:szCs w:val="26"/>
        </w:rPr>
        <w:t xml:space="preserve"> технических регламентов, национальных стандартов и сводов правил.</w:t>
      </w:r>
    </w:p>
    <w:p w:rsidR="00452CB6" w:rsidRPr="00504C60" w:rsidRDefault="00452CB6" w:rsidP="007014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lastRenderedPageBreak/>
        <w:t>Услуги, оказываемые в местах отдыха, должны соответствовать требованиям</w:t>
      </w:r>
      <w:r w:rsidR="00B1457F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 xml:space="preserve">национальных стандартов. Места отдыха должны обслуживаться квалифицированным персоналом. Для каждого места отдыха устанавливают ответственного </w:t>
      </w:r>
      <w:proofErr w:type="spellStart"/>
      <w:r w:rsidRPr="00504C60">
        <w:rPr>
          <w:color w:val="000000"/>
          <w:sz w:val="26"/>
          <w:szCs w:val="26"/>
        </w:rPr>
        <w:t>эксплуатанта</w:t>
      </w:r>
      <w:proofErr w:type="spellEnd"/>
      <w:r w:rsidRPr="00504C60">
        <w:rPr>
          <w:color w:val="000000"/>
          <w:sz w:val="26"/>
          <w:szCs w:val="26"/>
        </w:rPr>
        <w:t xml:space="preserve">. В местах отдыха устанавливают режимы работы, правила и требования по эксплуатации, а также состав, дислокацию и зону ответственности водно-спасательных станций и постов. Места отдыха могут создаваться на одном или нескольких земельных участках и </w:t>
      </w:r>
      <w:r w:rsidR="00701424">
        <w:rPr>
          <w:color w:val="000000"/>
          <w:sz w:val="26"/>
          <w:szCs w:val="26"/>
        </w:rPr>
        <w:t>в акваториях</w:t>
      </w:r>
      <w:r w:rsidRPr="00504C60">
        <w:rPr>
          <w:color w:val="000000"/>
          <w:sz w:val="26"/>
          <w:szCs w:val="26"/>
        </w:rPr>
        <w:t xml:space="preserve"> водных объектов. Территории и водные объекты должны иметь достаточную</w:t>
      </w:r>
      <w:r w:rsidRPr="00504C60">
        <w:rPr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рекреационную емкость. Расчеты проводятся специализированными организациями. В местах отдыха проводят мониторинг их состояния на соответствие требованиям стандарта. Водопользователь, осуществляющий пользование водным объектом или его участком в рекреационных целях, обязан осуществлять мероприятия по охране водного объекта, предотвращению его от загрязнения, засорения и истощения, а также меры по ликвидации последствий указ</w:t>
      </w:r>
      <w:r w:rsidR="00E96AEC">
        <w:rPr>
          <w:color w:val="000000"/>
          <w:sz w:val="26"/>
          <w:szCs w:val="26"/>
        </w:rPr>
        <w:t>анных явлений в соответствии с В</w:t>
      </w:r>
      <w:r w:rsidRPr="00504C60">
        <w:rPr>
          <w:color w:val="000000"/>
          <w:sz w:val="26"/>
          <w:szCs w:val="26"/>
        </w:rPr>
        <w:t xml:space="preserve">одным кодексом </w:t>
      </w:r>
      <w:r w:rsidR="00E96AEC">
        <w:rPr>
          <w:color w:val="000000"/>
          <w:sz w:val="26"/>
          <w:szCs w:val="26"/>
        </w:rPr>
        <w:t xml:space="preserve">Российской Федерации </w:t>
      </w:r>
      <w:r w:rsidRPr="00504C60">
        <w:rPr>
          <w:color w:val="000000"/>
          <w:sz w:val="26"/>
          <w:szCs w:val="26"/>
        </w:rPr>
        <w:t>и</w:t>
      </w:r>
      <w:r w:rsidR="00E96AEC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другими федеральными законами.</w:t>
      </w:r>
    </w:p>
    <w:p w:rsidR="00452CB6" w:rsidRPr="00504C60" w:rsidRDefault="00452CB6" w:rsidP="00E96AEC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b/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>7. Требования к охране водных объектов</w:t>
      </w:r>
    </w:p>
    <w:p w:rsidR="00111660" w:rsidRPr="00504C60" w:rsidRDefault="00452CB6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Собственники водных объектов осуществляют мероприятия по охране водных объектов, предотвращению их загрязнения, засорения и истощения вод, а также меры по ликвидации последствий указанных явлений. Охрана водных объектов, находящихся в федеральной собственности, собственности субъектов Российской Федерации, собственности муниципальных образований, осуществляется исполнительными органами государственной власти или органами местного самоуправления в пределах их полномочий в соответствии </w:t>
      </w:r>
      <w:r w:rsidR="00E96AEC">
        <w:rPr>
          <w:color w:val="000000"/>
          <w:sz w:val="26"/>
          <w:szCs w:val="26"/>
        </w:rPr>
        <w:br/>
      </w:r>
      <w:r w:rsidRPr="00504C60">
        <w:rPr>
          <w:color w:val="000000"/>
          <w:sz w:val="26"/>
          <w:szCs w:val="26"/>
        </w:rPr>
        <w:t>со статьями 24 - 27 Водного кодекса</w:t>
      </w:r>
      <w:r w:rsidR="00E96AEC">
        <w:rPr>
          <w:color w:val="000000"/>
          <w:sz w:val="26"/>
          <w:szCs w:val="26"/>
        </w:rPr>
        <w:t xml:space="preserve"> Российской Федерации</w:t>
      </w:r>
      <w:r w:rsidRPr="00504C60">
        <w:rPr>
          <w:color w:val="000000"/>
          <w:sz w:val="26"/>
          <w:szCs w:val="26"/>
        </w:rPr>
        <w:t>.</w:t>
      </w:r>
    </w:p>
    <w:p w:rsidR="00DF2B05" w:rsidRPr="00504C60" w:rsidRDefault="00DF2B05" w:rsidP="00E96AEC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120" w:line="240" w:lineRule="auto"/>
        <w:jc w:val="center"/>
        <w:rPr>
          <w:color w:val="000000"/>
          <w:sz w:val="26"/>
          <w:szCs w:val="26"/>
        </w:rPr>
      </w:pPr>
      <w:r w:rsidRPr="00504C60">
        <w:rPr>
          <w:b/>
          <w:color w:val="000000"/>
          <w:sz w:val="26"/>
          <w:szCs w:val="26"/>
        </w:rPr>
        <w:t>8. Иные требования, необходимые для использования</w:t>
      </w:r>
      <w:r w:rsidR="00E96AEC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 xml:space="preserve"> и охраны водных объектов или их частей </w:t>
      </w:r>
      <w:r w:rsidR="00E96AEC">
        <w:rPr>
          <w:b/>
          <w:color w:val="000000"/>
          <w:sz w:val="26"/>
          <w:szCs w:val="26"/>
        </w:rPr>
        <w:br/>
      </w:r>
      <w:r w:rsidRPr="00504C60">
        <w:rPr>
          <w:b/>
          <w:color w:val="000000"/>
          <w:sz w:val="26"/>
          <w:szCs w:val="26"/>
        </w:rPr>
        <w:t>для рекреационных целей</w:t>
      </w:r>
    </w:p>
    <w:p w:rsidR="00701424" w:rsidRDefault="00DF2B05" w:rsidP="00B360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701424" w:rsidSect="00504C60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504C60">
        <w:rPr>
          <w:color w:val="000000"/>
          <w:sz w:val="26"/>
          <w:szCs w:val="26"/>
        </w:rPr>
        <w:t>8.1. Использование акватории водных объектов, необходимой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а также для рекреационных целей физкультурно-спортивными организациями, организациями</w:t>
      </w:r>
    </w:p>
    <w:p w:rsidR="00DF2B05" w:rsidRPr="00504C60" w:rsidRDefault="00DF2B05" w:rsidP="007014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lastRenderedPageBreak/>
        <w:t xml:space="preserve">отдыха детей и их оздоровления, туроператорами или </w:t>
      </w:r>
      <w:proofErr w:type="spellStart"/>
      <w:r w:rsidRPr="00504C60">
        <w:rPr>
          <w:color w:val="000000"/>
          <w:sz w:val="26"/>
          <w:szCs w:val="26"/>
        </w:rPr>
        <w:t>турагентами</w:t>
      </w:r>
      <w:proofErr w:type="spellEnd"/>
      <w:r w:rsidRPr="00504C60">
        <w:rPr>
          <w:color w:val="000000"/>
          <w:sz w:val="26"/>
          <w:szCs w:val="26"/>
        </w:rPr>
        <w:t>,</w:t>
      </w:r>
      <w:r w:rsidR="00B3601D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 xml:space="preserve">осуществляющими свою деятельность в соответствии с федеральными законами, отдыха ветеранов, граждан пожилого возраста, инвалидов, осуществляется на основании договора водопользования, заключаемого </w:t>
      </w:r>
      <w:r w:rsidR="00073C04" w:rsidRPr="00504C60">
        <w:rPr>
          <w:color w:val="000000"/>
          <w:sz w:val="26"/>
          <w:szCs w:val="26"/>
        </w:rPr>
        <w:t>в соответствии с законодательством Российской Федерации</w:t>
      </w:r>
      <w:r w:rsidRPr="00504C60">
        <w:rPr>
          <w:color w:val="000000"/>
          <w:sz w:val="26"/>
          <w:szCs w:val="26"/>
        </w:rPr>
        <w:t>.</w:t>
      </w:r>
    </w:p>
    <w:p w:rsidR="00DF2B05" w:rsidRPr="00504C60" w:rsidRDefault="00DF2B0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8.2. Архитектурно-строительное проектирование</w:t>
      </w:r>
      <w:r w:rsidR="00B1457F">
        <w:rPr>
          <w:color w:val="000000"/>
          <w:sz w:val="26"/>
          <w:szCs w:val="26"/>
        </w:rPr>
        <w:t xml:space="preserve">, строительство, </w:t>
      </w:r>
      <w:proofErr w:type="spellStart"/>
      <w:proofErr w:type="gramStart"/>
      <w:r w:rsidRPr="00504C60">
        <w:rPr>
          <w:color w:val="000000"/>
          <w:sz w:val="26"/>
          <w:szCs w:val="26"/>
        </w:rPr>
        <w:t>рекон</w:t>
      </w:r>
      <w:r w:rsidR="00B1457F">
        <w:rPr>
          <w:color w:val="000000"/>
          <w:sz w:val="26"/>
          <w:szCs w:val="26"/>
        </w:rPr>
        <w:t>-</w:t>
      </w:r>
      <w:r w:rsidRPr="00504C60">
        <w:rPr>
          <w:color w:val="000000"/>
          <w:sz w:val="26"/>
          <w:szCs w:val="26"/>
        </w:rPr>
        <w:t>струкция</w:t>
      </w:r>
      <w:proofErr w:type="spellEnd"/>
      <w:proofErr w:type="gramEnd"/>
      <w:r w:rsidRPr="00504C60">
        <w:rPr>
          <w:color w:val="000000"/>
          <w:sz w:val="26"/>
          <w:szCs w:val="26"/>
        </w:rPr>
        <w:t>, ввод в эксплуатацию и эксплуатация зданий, строений, сооружений для рекреационных целей, в том числе для обустройства пляжей, осуществляются в соответствии с водным законодательством и законодательством о градостроительной деятельности.</w:t>
      </w:r>
    </w:p>
    <w:p w:rsidR="00DF2B05" w:rsidRPr="00504C60" w:rsidRDefault="00DF2B0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8.3. </w:t>
      </w:r>
      <w:proofErr w:type="gramStart"/>
      <w:r w:rsidRPr="00504C60">
        <w:rPr>
          <w:color w:val="000000"/>
          <w:sz w:val="26"/>
          <w:szCs w:val="26"/>
        </w:rPr>
        <w:t xml:space="preserve">Установление границ </w:t>
      </w:r>
      <w:proofErr w:type="spellStart"/>
      <w:r w:rsidRPr="00504C60">
        <w:rPr>
          <w:color w:val="000000"/>
          <w:sz w:val="26"/>
          <w:szCs w:val="26"/>
        </w:rPr>
        <w:t>водоохранных</w:t>
      </w:r>
      <w:proofErr w:type="spellEnd"/>
      <w:r w:rsidRPr="00504C60">
        <w:rPr>
          <w:color w:val="000000"/>
          <w:sz w:val="26"/>
          <w:szCs w:val="26"/>
        </w:rPr>
        <w:t xml:space="preserve"> зон и границ прибрежных защитных полос водных объектов, включая обозначение на местности посредством специальных информационных знаков на территориях, используемых для рекреационных целей (туризма, физической культуры и спорта, организации отдыха и укрепления здоровья граждан, в том числе организации отдыха детей и их оздоровления), осуществляется в порядке, установленном Правительством Российской Федерации.</w:t>
      </w:r>
      <w:proofErr w:type="gramEnd"/>
    </w:p>
    <w:p w:rsidR="00DF2B05" w:rsidRPr="00504C60" w:rsidRDefault="00DF2B05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8.4. При использовании </w:t>
      </w:r>
      <w:r w:rsidR="00E96AEC">
        <w:rPr>
          <w:color w:val="000000"/>
          <w:sz w:val="26"/>
          <w:szCs w:val="26"/>
        </w:rPr>
        <w:t>водных объектов физические и</w:t>
      </w:r>
      <w:r w:rsidRPr="00504C60">
        <w:rPr>
          <w:color w:val="000000"/>
          <w:sz w:val="26"/>
          <w:szCs w:val="26"/>
        </w:rPr>
        <w:t xml:space="preserve"> юридические лица</w:t>
      </w:r>
      <w:r w:rsidR="00E96AEC">
        <w:rPr>
          <w:color w:val="000000"/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обязаны осуществлять водохозяйственные мероприятия в соответствии с Водным кодексом Российской Федерации и другими федеральными законами, а также правилами охраны поверхностных водных объектов и правилами охраны подземных водных</w:t>
      </w:r>
      <w:r w:rsidRPr="00504C60">
        <w:rPr>
          <w:sz w:val="26"/>
          <w:szCs w:val="26"/>
        </w:rPr>
        <w:t xml:space="preserve"> </w:t>
      </w:r>
      <w:r w:rsidRPr="00504C60">
        <w:rPr>
          <w:color w:val="000000"/>
          <w:sz w:val="26"/>
          <w:szCs w:val="26"/>
        </w:rPr>
        <w:t>объектов, утвержденными Правительством Российской Федерации.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8.5. На территории зон рекреации водных объектов запрещается: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купаться в местах, где выставлены щиты (аншлаги) с предупреждениями и запрещающими надписями;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купаться в необорудованных, незнакомых местах;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заплывать за буйки, обозначающие границы плавания;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 xml:space="preserve">подплывать к моторным, парусным судам, весельным лодкам и другим </w:t>
      </w:r>
      <w:proofErr w:type="spellStart"/>
      <w:r w:rsidRPr="00504C60">
        <w:rPr>
          <w:color w:val="000000"/>
          <w:sz w:val="26"/>
          <w:szCs w:val="26"/>
        </w:rPr>
        <w:t>плавсредствам</w:t>
      </w:r>
      <w:proofErr w:type="spellEnd"/>
      <w:r w:rsidRPr="00504C60">
        <w:rPr>
          <w:color w:val="000000"/>
          <w:sz w:val="26"/>
          <w:szCs w:val="26"/>
        </w:rPr>
        <w:t>;</w:t>
      </w:r>
    </w:p>
    <w:p w:rsidR="00701424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прыгать в воду с катеров, лодок, причалов, а также сооружений, не приспособленных для этих целей;</w:t>
      </w:r>
    </w:p>
    <w:p w:rsidR="00B1457F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bookmarkStart w:id="5" w:name="_GoBack"/>
      <w:bookmarkEnd w:id="5"/>
      <w:r w:rsidRPr="00504C60">
        <w:rPr>
          <w:color w:val="000000"/>
          <w:sz w:val="26"/>
          <w:szCs w:val="26"/>
        </w:rPr>
        <w:lastRenderedPageBreak/>
        <w:t>загрязнять и засорять водоемы;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прода</w:t>
      </w:r>
      <w:r w:rsidR="007D0CD6">
        <w:rPr>
          <w:color w:val="000000"/>
          <w:sz w:val="26"/>
          <w:szCs w:val="26"/>
        </w:rPr>
        <w:t>вать</w:t>
      </w:r>
      <w:r w:rsidRPr="00504C60">
        <w:rPr>
          <w:color w:val="000000"/>
          <w:sz w:val="26"/>
          <w:szCs w:val="26"/>
        </w:rPr>
        <w:t xml:space="preserve"> спиртны</w:t>
      </w:r>
      <w:r w:rsidR="007D0CD6">
        <w:rPr>
          <w:color w:val="000000"/>
          <w:sz w:val="26"/>
          <w:szCs w:val="26"/>
        </w:rPr>
        <w:t>е напитки</w:t>
      </w:r>
      <w:r w:rsidRPr="00504C60">
        <w:rPr>
          <w:color w:val="000000"/>
          <w:sz w:val="26"/>
          <w:szCs w:val="26"/>
        </w:rPr>
        <w:t>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распивать спиртные напитки, купаться в состоянии алкогольного опьянения;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приводить с собой собак и других животных, за исключением собак-поводырей;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загрязнять и засорять зону рекреации;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играть в спортивные игры в не отведенных для этих целей местах, а также допускать действия на воде, связанные с подбрасыванием, нырянием и захватом купающихся;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подавать ложные сигналы тревоги;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плавать на досках, бревнах, лежаках, автомобильных камерах, надувных матрацах;</w:t>
      </w:r>
    </w:p>
    <w:p w:rsidR="00111660" w:rsidRPr="00504C60" w:rsidRDefault="00111660" w:rsidP="00504C6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504C60">
        <w:rPr>
          <w:color w:val="000000"/>
          <w:sz w:val="26"/>
          <w:szCs w:val="26"/>
        </w:rPr>
        <w:t>оставлять без присмотра детей независимо от наличия у них навыков плавания.</w:t>
      </w:r>
    </w:p>
    <w:p w:rsidR="00111660" w:rsidRPr="00DF2B05" w:rsidRDefault="00E96AEC" w:rsidP="00E96AE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</w:t>
      </w:r>
    </w:p>
    <w:sectPr w:rsidR="00111660" w:rsidRPr="00DF2B05" w:rsidSect="00504C60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47E" w:rsidRDefault="00C4147E" w:rsidP="008E6470">
      <w:pPr>
        <w:spacing w:after="0" w:line="240" w:lineRule="auto"/>
      </w:pPr>
      <w:r>
        <w:separator/>
      </w:r>
    </w:p>
  </w:endnote>
  <w:endnote w:type="continuationSeparator" w:id="0">
    <w:p w:rsidR="00C4147E" w:rsidRDefault="00C4147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424" w:rsidRDefault="0070142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424" w:rsidRDefault="0070142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424" w:rsidRDefault="0070142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47E" w:rsidRDefault="00C4147E" w:rsidP="008E6470">
      <w:pPr>
        <w:spacing w:after="0" w:line="240" w:lineRule="auto"/>
      </w:pPr>
      <w:r>
        <w:separator/>
      </w:r>
    </w:p>
  </w:footnote>
  <w:footnote w:type="continuationSeparator" w:id="0">
    <w:p w:rsidR="00C4147E" w:rsidRDefault="00C4147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424" w:rsidRDefault="0070142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36AA8">
      <w:rPr>
        <w:noProof/>
        <w:sz w:val="24"/>
        <w:szCs w:val="24"/>
      </w:rPr>
      <w:t>8</w:t>
    </w:r>
    <w:r w:rsidRPr="004F6BF4">
      <w:rPr>
        <w:sz w:val="24"/>
        <w:szCs w:val="24"/>
      </w:rPr>
      <w:fldChar w:fldCharType="end"/>
    </w:r>
  </w:p>
  <w:p w:rsidR="00504C60" w:rsidRPr="004F6BF4" w:rsidRDefault="00504C60" w:rsidP="004F6BF4">
    <w:pPr>
      <w:pStyle w:val="a5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424" w:rsidRDefault="0070142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2C4"/>
    <w:rsid w:val="00015A8E"/>
    <w:rsid w:val="00033D86"/>
    <w:rsid w:val="00073C04"/>
    <w:rsid w:val="000979B3"/>
    <w:rsid w:val="000B67F2"/>
    <w:rsid w:val="000C06A3"/>
    <w:rsid w:val="000C4C07"/>
    <w:rsid w:val="000D6A99"/>
    <w:rsid w:val="001104BE"/>
    <w:rsid w:val="00111660"/>
    <w:rsid w:val="00114DB6"/>
    <w:rsid w:val="00174731"/>
    <w:rsid w:val="0017581F"/>
    <w:rsid w:val="00181C87"/>
    <w:rsid w:val="00185B0D"/>
    <w:rsid w:val="00197E0B"/>
    <w:rsid w:val="001B2002"/>
    <w:rsid w:val="001B4F8B"/>
    <w:rsid w:val="001C19C2"/>
    <w:rsid w:val="001D4E91"/>
    <w:rsid w:val="0020307F"/>
    <w:rsid w:val="00237686"/>
    <w:rsid w:val="00243EFB"/>
    <w:rsid w:val="002A5AAA"/>
    <w:rsid w:val="002F087A"/>
    <w:rsid w:val="00317710"/>
    <w:rsid w:val="00345655"/>
    <w:rsid w:val="003510E3"/>
    <w:rsid w:val="003A3B3A"/>
    <w:rsid w:val="003D5D68"/>
    <w:rsid w:val="003E1290"/>
    <w:rsid w:val="003F21E2"/>
    <w:rsid w:val="00421C00"/>
    <w:rsid w:val="00441D44"/>
    <w:rsid w:val="00452CB6"/>
    <w:rsid w:val="00460654"/>
    <w:rsid w:val="0047142E"/>
    <w:rsid w:val="00495A6F"/>
    <w:rsid w:val="004F6BF4"/>
    <w:rsid w:val="00504C60"/>
    <w:rsid w:val="00557227"/>
    <w:rsid w:val="005666AF"/>
    <w:rsid w:val="005811FC"/>
    <w:rsid w:val="005E4720"/>
    <w:rsid w:val="00636AA8"/>
    <w:rsid w:val="00636F01"/>
    <w:rsid w:val="0065237A"/>
    <w:rsid w:val="006A4FE2"/>
    <w:rsid w:val="006D5425"/>
    <w:rsid w:val="006F589C"/>
    <w:rsid w:val="00701424"/>
    <w:rsid w:val="00701D24"/>
    <w:rsid w:val="00724852"/>
    <w:rsid w:val="00782EFD"/>
    <w:rsid w:val="00783AD3"/>
    <w:rsid w:val="007920EA"/>
    <w:rsid w:val="00797388"/>
    <w:rsid w:val="007D0CD6"/>
    <w:rsid w:val="00830DD9"/>
    <w:rsid w:val="0085462A"/>
    <w:rsid w:val="00897181"/>
    <w:rsid w:val="008A4F49"/>
    <w:rsid w:val="008C6E1E"/>
    <w:rsid w:val="008D110A"/>
    <w:rsid w:val="008D5F4A"/>
    <w:rsid w:val="008E6470"/>
    <w:rsid w:val="0095689B"/>
    <w:rsid w:val="0098352F"/>
    <w:rsid w:val="009976D1"/>
    <w:rsid w:val="009E596D"/>
    <w:rsid w:val="00A3510B"/>
    <w:rsid w:val="00A45D65"/>
    <w:rsid w:val="00A66826"/>
    <w:rsid w:val="00AB7A2C"/>
    <w:rsid w:val="00AD4564"/>
    <w:rsid w:val="00AE5184"/>
    <w:rsid w:val="00AF0EBC"/>
    <w:rsid w:val="00B046D1"/>
    <w:rsid w:val="00B1457F"/>
    <w:rsid w:val="00B32E60"/>
    <w:rsid w:val="00B3601D"/>
    <w:rsid w:val="00B55C74"/>
    <w:rsid w:val="00B70ABD"/>
    <w:rsid w:val="00B864C9"/>
    <w:rsid w:val="00B9665C"/>
    <w:rsid w:val="00BC0D71"/>
    <w:rsid w:val="00BD7884"/>
    <w:rsid w:val="00BE648B"/>
    <w:rsid w:val="00C02D33"/>
    <w:rsid w:val="00C4147E"/>
    <w:rsid w:val="00C5530A"/>
    <w:rsid w:val="00C77B84"/>
    <w:rsid w:val="00C96F08"/>
    <w:rsid w:val="00CA34C8"/>
    <w:rsid w:val="00CD5732"/>
    <w:rsid w:val="00D01539"/>
    <w:rsid w:val="00D17656"/>
    <w:rsid w:val="00D6055C"/>
    <w:rsid w:val="00D6524B"/>
    <w:rsid w:val="00D912C4"/>
    <w:rsid w:val="00DA21C6"/>
    <w:rsid w:val="00DB30A5"/>
    <w:rsid w:val="00DF10D1"/>
    <w:rsid w:val="00DF2B05"/>
    <w:rsid w:val="00DF602B"/>
    <w:rsid w:val="00E03859"/>
    <w:rsid w:val="00E04CA7"/>
    <w:rsid w:val="00E476D6"/>
    <w:rsid w:val="00E96AEC"/>
    <w:rsid w:val="00EF0715"/>
    <w:rsid w:val="00F0000A"/>
    <w:rsid w:val="00F10513"/>
    <w:rsid w:val="00F301AE"/>
    <w:rsid w:val="00F40292"/>
    <w:rsid w:val="00F9625B"/>
    <w:rsid w:val="00FC4367"/>
    <w:rsid w:val="00F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Placeholder Text"/>
    <w:basedOn w:val="a0"/>
    <w:uiPriority w:val="99"/>
    <w:semiHidden/>
    <w:rsid w:val="005811F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Placeholder Text"/>
    <w:basedOn w:val="a0"/>
    <w:uiPriority w:val="99"/>
    <w:semiHidden/>
    <w:rsid w:val="005811F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EEDE4-65C8-4704-B4F6-9A8E44A0A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74</TotalTime>
  <Pages>8</Pages>
  <Words>1597</Words>
  <Characters>11423</Characters>
  <Application>Microsoft Office Word</Application>
  <DocSecurity>0</DocSecurity>
  <Lines>95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Рыжикова Дарья Юрьевна</dc:creator>
  <cp:lastModifiedBy>Вельк Ольга Альбертовна</cp:lastModifiedBy>
  <cp:revision>8</cp:revision>
  <cp:lastPrinted>2025-10-03T09:29:00Z</cp:lastPrinted>
  <dcterms:created xsi:type="dcterms:W3CDTF">2025-09-24T06:17:00Z</dcterms:created>
  <dcterms:modified xsi:type="dcterms:W3CDTF">2025-10-03T09:38:00Z</dcterms:modified>
</cp:coreProperties>
</file>