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A6284A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237686" w:rsidRPr="00B864C9" w:rsidRDefault="00DE0914" w:rsidP="007162BE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признании </w:t>
            </w:r>
            <w:proofErr w:type="gramStart"/>
            <w:r>
              <w:rPr>
                <w:b/>
                <w:bCs/>
                <w:color w:val="000000"/>
                <w:sz w:val="26"/>
                <w:szCs w:val="26"/>
              </w:rPr>
              <w:t>утратившими</w:t>
            </w:r>
            <w:proofErr w:type="gramEnd"/>
            <w:r>
              <w:rPr>
                <w:b/>
                <w:bCs/>
                <w:color w:val="000000"/>
                <w:sz w:val="26"/>
                <w:szCs w:val="26"/>
              </w:rPr>
              <w:t xml:space="preserve"> силу постановлений </w:t>
            </w:r>
            <w:r w:rsidR="007162BE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Администрации Великого Новгорода от 18.12.2017 </w:t>
            </w:r>
            <w:r w:rsidR="007162BE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№ 5602, от 16.02.2018 № 702, от 12.01.2021 № 63, </w:t>
            </w:r>
            <w:r w:rsidR="007162BE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от 13.04.2021 № 2018, от 28.12.2022 № 6364,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>от 01.03.2023 № 892, от 12.08.2024 № 3486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A6284A" w:rsidRDefault="00A6284A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B52775" w:rsidRDefault="00B52775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DE0914" w:rsidRPr="00F258CE" w:rsidRDefault="00DE0914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F258CE">
        <w:rPr>
          <w:color w:val="000000"/>
          <w:sz w:val="26"/>
          <w:szCs w:val="26"/>
        </w:rPr>
        <w:t xml:space="preserve">Администрация Великого Новгорода </w:t>
      </w:r>
      <w:r w:rsidRPr="00F258CE">
        <w:rPr>
          <w:b/>
          <w:bCs/>
          <w:color w:val="000000"/>
          <w:sz w:val="26"/>
          <w:szCs w:val="26"/>
        </w:rPr>
        <w:t>постановляет:</w:t>
      </w:r>
    </w:p>
    <w:p w:rsidR="00DE0914" w:rsidRPr="00F258CE" w:rsidRDefault="00DE0914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F258CE">
        <w:rPr>
          <w:color w:val="000000"/>
          <w:sz w:val="26"/>
          <w:szCs w:val="26"/>
        </w:rPr>
        <w:t>1. Признать утратившими силу постановления Администрации Великого Новгорода:</w:t>
      </w:r>
    </w:p>
    <w:p w:rsidR="00237686" w:rsidRDefault="00DE0914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от 18.12.2017 № 5602 "</w:t>
      </w:r>
      <w:r w:rsidRPr="00DE0914">
        <w:rPr>
          <w:bCs/>
          <w:color w:val="000000"/>
          <w:sz w:val="26"/>
          <w:szCs w:val="26"/>
        </w:rPr>
        <w:t xml:space="preserve">Об утверждении Порядка определения объема </w:t>
      </w:r>
      <w:r w:rsidR="00A6284A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t xml:space="preserve">и предоставления субсидий из бюджета Великого Новгорода </w:t>
      </w:r>
      <w:proofErr w:type="spellStart"/>
      <w:r w:rsidRPr="00DE0914">
        <w:rPr>
          <w:bCs/>
          <w:color w:val="000000"/>
          <w:sz w:val="26"/>
          <w:szCs w:val="26"/>
        </w:rPr>
        <w:t>некоммерче</w:t>
      </w:r>
      <w:proofErr w:type="gramStart"/>
      <w:r w:rsidRPr="00DE0914">
        <w:rPr>
          <w:bCs/>
          <w:color w:val="000000"/>
          <w:sz w:val="26"/>
          <w:szCs w:val="26"/>
        </w:rPr>
        <w:t>с</w:t>
      </w:r>
      <w:proofErr w:type="spellEnd"/>
      <w:r w:rsidR="00B52775">
        <w:rPr>
          <w:bCs/>
          <w:color w:val="000000"/>
          <w:sz w:val="26"/>
          <w:szCs w:val="26"/>
        </w:rPr>
        <w:t>-</w:t>
      </w:r>
      <w:proofErr w:type="gramEnd"/>
      <w:r w:rsidR="00B52775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t xml:space="preserve">ким организациям, не являющимся государственными (муниципальными) </w:t>
      </w:r>
      <w:r w:rsidR="00B52775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t xml:space="preserve">учреждениями, изучающим древнюю музыкальную культуру Великого Новгорода </w:t>
      </w:r>
      <w:r w:rsidR="00B52775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t xml:space="preserve">на основе археологических и этнографических материалов, реконструкции </w:t>
      </w:r>
      <w:r w:rsidR="00B52775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t xml:space="preserve">и реставрации древних музыкальных инструментов, берестяных грамот и </w:t>
      </w:r>
      <w:r w:rsidR="00B52775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t>других письменных источников, создающим экспозиции реконструированных древних музыкальных инструментов</w:t>
      </w:r>
      <w:r>
        <w:rPr>
          <w:color w:val="000000"/>
          <w:sz w:val="26"/>
          <w:szCs w:val="26"/>
        </w:rPr>
        <w:t>";</w:t>
      </w:r>
    </w:p>
    <w:p w:rsidR="00DE0914" w:rsidRDefault="00DE0914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от 16.02.2018 № 702 "</w:t>
      </w:r>
      <w:r w:rsidRPr="00DE0914">
        <w:rPr>
          <w:bCs/>
          <w:color w:val="000000"/>
          <w:sz w:val="26"/>
          <w:szCs w:val="26"/>
        </w:rPr>
        <w:t xml:space="preserve">О внесении изменений в Порядок определения </w:t>
      </w:r>
      <w:r w:rsidR="00A6284A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t xml:space="preserve">объема и предоставления субсидий из бюджета Великого Новгорода некоммерческим организациям, не являющимся государственными (муниципальными) </w:t>
      </w:r>
      <w:r w:rsidR="00A6284A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t xml:space="preserve">учреждениями, изучающим древнюю музыкальную культуру Великого Новгорода </w:t>
      </w:r>
      <w:r w:rsidR="00B52775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t xml:space="preserve">на основе археологических и этнографических материалов, реконструкции и </w:t>
      </w:r>
      <w:r w:rsidR="00A6284A">
        <w:rPr>
          <w:bCs/>
          <w:color w:val="000000"/>
          <w:sz w:val="26"/>
          <w:szCs w:val="26"/>
        </w:rPr>
        <w:br/>
      </w:r>
      <w:r w:rsidR="00B52775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lastRenderedPageBreak/>
        <w:t xml:space="preserve">реставрации древних музыкальных инструментов, берестяных грамот и </w:t>
      </w:r>
      <w:r w:rsidR="00B52775">
        <w:rPr>
          <w:bCs/>
          <w:color w:val="000000"/>
          <w:sz w:val="26"/>
          <w:szCs w:val="26"/>
        </w:rPr>
        <w:br/>
      </w:r>
      <w:r w:rsidRPr="00DE0914">
        <w:rPr>
          <w:bCs/>
          <w:color w:val="000000"/>
          <w:sz w:val="26"/>
          <w:szCs w:val="26"/>
        </w:rPr>
        <w:t>других письменных источников, создающим экспозиции реконструированных древних музыкальных инструментов</w:t>
      </w:r>
      <w:r w:rsidRPr="00DE091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  <w:proofErr w:type="gramEnd"/>
    </w:p>
    <w:p w:rsidR="00DE0914" w:rsidRDefault="000B3836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от 12.01.2021 № 63 </w:t>
      </w:r>
      <w:r w:rsidRPr="00DE0914">
        <w:rPr>
          <w:color w:val="000000"/>
          <w:sz w:val="26"/>
          <w:szCs w:val="26"/>
        </w:rPr>
        <w:t>"</w:t>
      </w:r>
      <w:r w:rsidRPr="000B3836">
        <w:rPr>
          <w:bCs/>
          <w:color w:val="000000"/>
          <w:sz w:val="26"/>
          <w:szCs w:val="26"/>
        </w:rPr>
        <w:t xml:space="preserve">О внесении изменений в состав конкурсной </w:t>
      </w:r>
      <w:r w:rsidR="00A6284A">
        <w:rPr>
          <w:bCs/>
          <w:color w:val="000000"/>
          <w:sz w:val="26"/>
          <w:szCs w:val="26"/>
        </w:rPr>
        <w:br/>
      </w:r>
      <w:r w:rsidRPr="000B3836">
        <w:rPr>
          <w:bCs/>
          <w:color w:val="000000"/>
          <w:sz w:val="26"/>
          <w:szCs w:val="26"/>
        </w:rPr>
        <w:t xml:space="preserve">комиссии по подведению итогов конкурсного отбора среди </w:t>
      </w:r>
      <w:proofErr w:type="spellStart"/>
      <w:r w:rsidRPr="000B3836">
        <w:rPr>
          <w:bCs/>
          <w:color w:val="000000"/>
          <w:sz w:val="26"/>
          <w:szCs w:val="26"/>
        </w:rPr>
        <w:t>некомме</w:t>
      </w:r>
      <w:proofErr w:type="gramStart"/>
      <w:r w:rsidRPr="000B3836">
        <w:rPr>
          <w:bCs/>
          <w:color w:val="000000"/>
          <w:sz w:val="26"/>
          <w:szCs w:val="26"/>
        </w:rPr>
        <w:t>р</w:t>
      </w:r>
      <w:proofErr w:type="spellEnd"/>
      <w:r w:rsidR="00A6284A">
        <w:rPr>
          <w:bCs/>
          <w:color w:val="000000"/>
          <w:sz w:val="26"/>
          <w:szCs w:val="26"/>
        </w:rPr>
        <w:t>-</w:t>
      </w:r>
      <w:proofErr w:type="gramEnd"/>
      <w:r w:rsidR="00A6284A">
        <w:rPr>
          <w:bCs/>
          <w:color w:val="000000"/>
          <w:sz w:val="26"/>
          <w:szCs w:val="26"/>
        </w:rPr>
        <w:br/>
      </w:r>
      <w:proofErr w:type="spellStart"/>
      <w:r w:rsidRPr="000B3836">
        <w:rPr>
          <w:bCs/>
          <w:color w:val="000000"/>
          <w:sz w:val="26"/>
          <w:szCs w:val="26"/>
        </w:rPr>
        <w:t>ческих</w:t>
      </w:r>
      <w:proofErr w:type="spellEnd"/>
      <w:r w:rsidRPr="000B3836">
        <w:rPr>
          <w:bCs/>
          <w:color w:val="000000"/>
          <w:sz w:val="26"/>
          <w:szCs w:val="26"/>
        </w:rPr>
        <w:t xml:space="preserve"> организаций, не являющихся государственными (муниципальными) </w:t>
      </w:r>
      <w:r w:rsidR="00A6284A">
        <w:rPr>
          <w:bCs/>
          <w:color w:val="000000"/>
          <w:sz w:val="26"/>
          <w:szCs w:val="26"/>
        </w:rPr>
        <w:br/>
      </w:r>
      <w:r w:rsidRPr="000B3836">
        <w:rPr>
          <w:bCs/>
          <w:color w:val="000000"/>
          <w:sz w:val="26"/>
          <w:szCs w:val="26"/>
        </w:rPr>
        <w:t>учреждениями, претендующих на получение субсидий из бюджета Великого Новгорода на осуществление деятельности</w:t>
      </w:r>
      <w:r w:rsidRPr="00DE091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</w:p>
    <w:p w:rsidR="000B3836" w:rsidRDefault="000B3836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от 13.04.2021 № 2018 </w:t>
      </w:r>
      <w:r w:rsidRPr="00DE0914">
        <w:rPr>
          <w:color w:val="000000"/>
          <w:sz w:val="26"/>
          <w:szCs w:val="26"/>
        </w:rPr>
        <w:t>"</w:t>
      </w:r>
      <w:r w:rsidRPr="000B3836">
        <w:rPr>
          <w:bCs/>
          <w:color w:val="000000"/>
          <w:sz w:val="26"/>
          <w:szCs w:val="26"/>
        </w:rPr>
        <w:t>О внесении изменений в постановление Администрации Великого Новгорода от 18.12.2017 № 5602</w:t>
      </w:r>
      <w:r w:rsidRPr="00DE091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</w:p>
    <w:p w:rsidR="000B3836" w:rsidRDefault="000B3836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 xml:space="preserve">от 28.12.2022 № 6364 </w:t>
      </w:r>
      <w:r w:rsidRPr="00DE0914">
        <w:rPr>
          <w:color w:val="000000"/>
          <w:sz w:val="26"/>
          <w:szCs w:val="26"/>
        </w:rPr>
        <w:t>"</w:t>
      </w:r>
      <w:r w:rsidRPr="000B3836">
        <w:rPr>
          <w:bCs/>
          <w:color w:val="000000"/>
          <w:sz w:val="26"/>
          <w:szCs w:val="26"/>
        </w:rPr>
        <w:t xml:space="preserve">О внесении изменений в Порядок определения </w:t>
      </w:r>
      <w:r w:rsidR="00A6284A">
        <w:rPr>
          <w:bCs/>
          <w:color w:val="000000"/>
          <w:sz w:val="26"/>
          <w:szCs w:val="26"/>
        </w:rPr>
        <w:br/>
      </w:r>
      <w:r w:rsidRPr="000B3836">
        <w:rPr>
          <w:bCs/>
          <w:color w:val="000000"/>
          <w:sz w:val="26"/>
          <w:szCs w:val="26"/>
        </w:rPr>
        <w:t>объема и предоставления субсидий из бюджета Великого Новгорода</w:t>
      </w:r>
      <w:r w:rsidR="00B52775">
        <w:rPr>
          <w:bCs/>
          <w:color w:val="000000"/>
          <w:sz w:val="26"/>
          <w:szCs w:val="26"/>
        </w:rPr>
        <w:br/>
      </w:r>
      <w:r w:rsidRPr="000B3836">
        <w:rPr>
          <w:bCs/>
          <w:color w:val="000000"/>
          <w:sz w:val="26"/>
          <w:szCs w:val="26"/>
        </w:rPr>
        <w:t xml:space="preserve"> некоммерческим организациям, не являющимся государственными (муниципальными) учреждениями, изучающим древнюю музыкальную </w:t>
      </w:r>
      <w:r w:rsidR="00B52775">
        <w:rPr>
          <w:bCs/>
          <w:color w:val="000000"/>
          <w:sz w:val="26"/>
          <w:szCs w:val="26"/>
        </w:rPr>
        <w:br/>
      </w:r>
      <w:r w:rsidRPr="000B3836">
        <w:rPr>
          <w:bCs/>
          <w:color w:val="000000"/>
          <w:sz w:val="26"/>
          <w:szCs w:val="26"/>
        </w:rPr>
        <w:t xml:space="preserve">культуру Великого Новгорода на основе археологических и этнографических материалов, реконструкции и реставрации древних музыкальных </w:t>
      </w:r>
      <w:r w:rsidR="00B52775">
        <w:rPr>
          <w:bCs/>
          <w:color w:val="000000"/>
          <w:sz w:val="26"/>
          <w:szCs w:val="26"/>
        </w:rPr>
        <w:br/>
      </w:r>
      <w:r w:rsidRPr="000B3836">
        <w:rPr>
          <w:bCs/>
          <w:color w:val="000000"/>
          <w:sz w:val="26"/>
          <w:szCs w:val="26"/>
        </w:rPr>
        <w:t xml:space="preserve">инструментов, берестяных грамот и других письменных источников, </w:t>
      </w:r>
      <w:r w:rsidR="00B52775">
        <w:rPr>
          <w:bCs/>
          <w:color w:val="000000"/>
          <w:sz w:val="26"/>
          <w:szCs w:val="26"/>
        </w:rPr>
        <w:br/>
      </w:r>
      <w:r w:rsidRPr="000B3836">
        <w:rPr>
          <w:bCs/>
          <w:color w:val="000000"/>
          <w:sz w:val="26"/>
          <w:szCs w:val="26"/>
        </w:rPr>
        <w:t xml:space="preserve">создающим экспозиции реконструированных древних музыкальных </w:t>
      </w:r>
      <w:r w:rsidR="00B52775">
        <w:rPr>
          <w:bCs/>
          <w:color w:val="000000"/>
          <w:sz w:val="26"/>
          <w:szCs w:val="26"/>
        </w:rPr>
        <w:br/>
      </w:r>
      <w:r w:rsidRPr="000B3836">
        <w:rPr>
          <w:bCs/>
          <w:color w:val="000000"/>
          <w:sz w:val="26"/>
          <w:szCs w:val="26"/>
        </w:rPr>
        <w:t>инструментов</w:t>
      </w:r>
      <w:r w:rsidRPr="00DE091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  <w:r w:rsidR="00B52775">
        <w:rPr>
          <w:color w:val="000000"/>
          <w:sz w:val="26"/>
          <w:szCs w:val="26"/>
        </w:rPr>
        <w:t xml:space="preserve"> </w:t>
      </w:r>
      <w:proofErr w:type="gramEnd"/>
    </w:p>
    <w:p w:rsidR="00DE0914" w:rsidRDefault="000B3836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 xml:space="preserve">от </w:t>
      </w:r>
      <w:r w:rsidR="00DF3D18">
        <w:rPr>
          <w:color w:val="000000"/>
          <w:sz w:val="26"/>
          <w:szCs w:val="26"/>
        </w:rPr>
        <w:t xml:space="preserve">01.03.2023 № 892 </w:t>
      </w:r>
      <w:r w:rsidRPr="00DE0914">
        <w:rPr>
          <w:color w:val="000000"/>
          <w:sz w:val="26"/>
          <w:szCs w:val="26"/>
        </w:rPr>
        <w:t>"</w:t>
      </w:r>
      <w:r w:rsidR="00DF3D18" w:rsidRPr="00DF3D18">
        <w:rPr>
          <w:bCs/>
          <w:color w:val="000000"/>
          <w:sz w:val="26"/>
          <w:szCs w:val="26"/>
        </w:rPr>
        <w:t xml:space="preserve">О внесении изменения в Порядок определения объема и предоставления субсидий из бюджета Великого Новгорода некоммерческим организациям, не являющимся государственными (муниципальными) </w:t>
      </w:r>
      <w:r w:rsidR="00A6284A">
        <w:rPr>
          <w:bCs/>
          <w:color w:val="000000"/>
          <w:sz w:val="26"/>
          <w:szCs w:val="26"/>
        </w:rPr>
        <w:br/>
      </w:r>
      <w:r w:rsidR="00DF3D18" w:rsidRPr="00DF3D18">
        <w:rPr>
          <w:bCs/>
          <w:color w:val="000000"/>
          <w:sz w:val="26"/>
          <w:szCs w:val="26"/>
        </w:rPr>
        <w:t xml:space="preserve">учреждениями, изучающим древнюю музыкальную культуру Великого </w:t>
      </w:r>
      <w:r w:rsidR="00A6284A">
        <w:rPr>
          <w:bCs/>
          <w:color w:val="000000"/>
          <w:sz w:val="26"/>
          <w:szCs w:val="26"/>
        </w:rPr>
        <w:br/>
      </w:r>
      <w:r w:rsidR="00DF3D18" w:rsidRPr="00DF3D18">
        <w:rPr>
          <w:bCs/>
          <w:color w:val="000000"/>
          <w:sz w:val="26"/>
          <w:szCs w:val="26"/>
        </w:rPr>
        <w:t xml:space="preserve">Новгорода на основе археологических и этнографических материалов, реконструкции </w:t>
      </w:r>
      <w:r w:rsidR="00A6284A">
        <w:rPr>
          <w:bCs/>
          <w:color w:val="000000"/>
          <w:sz w:val="26"/>
          <w:szCs w:val="26"/>
        </w:rPr>
        <w:br/>
      </w:r>
      <w:r w:rsidR="00DF3D18" w:rsidRPr="00DF3D18">
        <w:rPr>
          <w:bCs/>
          <w:color w:val="000000"/>
          <w:sz w:val="26"/>
          <w:szCs w:val="26"/>
        </w:rPr>
        <w:t xml:space="preserve">и реставрации древних музыкальных инструментов, берестяных грамот </w:t>
      </w:r>
      <w:r w:rsidR="00B52775">
        <w:rPr>
          <w:bCs/>
          <w:color w:val="000000"/>
          <w:sz w:val="26"/>
          <w:szCs w:val="26"/>
        </w:rPr>
        <w:br/>
      </w:r>
      <w:r w:rsidR="00DF3D18" w:rsidRPr="00DF3D18">
        <w:rPr>
          <w:bCs/>
          <w:color w:val="000000"/>
          <w:sz w:val="26"/>
          <w:szCs w:val="26"/>
        </w:rPr>
        <w:t>и других письменных источников, создающим экспозиции реконструированных древних музыкальных инструментов</w:t>
      </w:r>
      <w:r w:rsidRPr="00DE0914">
        <w:rPr>
          <w:color w:val="000000"/>
          <w:sz w:val="26"/>
          <w:szCs w:val="26"/>
        </w:rPr>
        <w:t>"</w:t>
      </w:r>
      <w:r w:rsidR="00DF3D18">
        <w:rPr>
          <w:color w:val="000000"/>
          <w:sz w:val="26"/>
          <w:szCs w:val="26"/>
        </w:rPr>
        <w:t>;</w:t>
      </w:r>
      <w:proofErr w:type="gramEnd"/>
    </w:p>
    <w:p w:rsidR="000B3836" w:rsidRDefault="00DF3D18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от 12.08.2024 № 3486 </w:t>
      </w:r>
      <w:r w:rsidR="000B3836" w:rsidRPr="00DE0914">
        <w:rPr>
          <w:color w:val="000000"/>
          <w:sz w:val="26"/>
          <w:szCs w:val="26"/>
        </w:rPr>
        <w:t>"</w:t>
      </w:r>
      <w:r w:rsidRPr="00DF3D18">
        <w:rPr>
          <w:bCs/>
          <w:color w:val="000000"/>
          <w:sz w:val="26"/>
          <w:szCs w:val="26"/>
        </w:rPr>
        <w:t>О внесении изменений в постановление Администрации Великого Новгорода от 18.12.2017 № 5602</w:t>
      </w:r>
      <w:r w:rsidR="000B3836" w:rsidRPr="00DE0914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.</w:t>
      </w:r>
    </w:p>
    <w:p w:rsidR="00B52775" w:rsidRDefault="00DF3D18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 w:rsidR="00A6284A">
        <w:rPr>
          <w:color w:val="000000"/>
          <w:sz w:val="26"/>
          <w:szCs w:val="26"/>
        </w:rPr>
        <w:t xml:space="preserve"> </w:t>
      </w:r>
      <w:r w:rsidRPr="00DD1A69">
        <w:rPr>
          <w:color w:val="000000"/>
          <w:sz w:val="26"/>
          <w:szCs w:val="26"/>
        </w:rPr>
        <w:t xml:space="preserve">Опубликовать настоящее постановление в газете </w:t>
      </w:r>
      <w:r>
        <w:rPr>
          <w:color w:val="000000"/>
          <w:sz w:val="26"/>
          <w:szCs w:val="26"/>
        </w:rPr>
        <w:t>"</w:t>
      </w:r>
      <w:r w:rsidRPr="00DD1A69">
        <w:rPr>
          <w:color w:val="000000"/>
          <w:sz w:val="26"/>
          <w:szCs w:val="26"/>
        </w:rPr>
        <w:t>Новгород</w:t>
      </w:r>
      <w:r>
        <w:rPr>
          <w:color w:val="000000"/>
          <w:sz w:val="26"/>
          <w:szCs w:val="26"/>
        </w:rPr>
        <w:t>"</w:t>
      </w:r>
      <w:r w:rsidRPr="00DD1A69">
        <w:rPr>
          <w:color w:val="000000"/>
          <w:sz w:val="26"/>
          <w:szCs w:val="26"/>
        </w:rPr>
        <w:t xml:space="preserve">, официальном </w:t>
      </w:r>
      <w:r w:rsidR="00A6284A">
        <w:rPr>
          <w:color w:val="000000"/>
          <w:sz w:val="26"/>
          <w:szCs w:val="26"/>
        </w:rPr>
        <w:br/>
      </w:r>
    </w:p>
    <w:p w:rsidR="00B52775" w:rsidRDefault="00B52775" w:rsidP="00B5277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</w:p>
    <w:p w:rsidR="00DF3D18" w:rsidRDefault="00DF3D18" w:rsidP="00B5277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DD1A69">
        <w:rPr>
          <w:color w:val="000000"/>
          <w:sz w:val="26"/>
          <w:szCs w:val="26"/>
        </w:rPr>
        <w:lastRenderedPageBreak/>
        <w:t xml:space="preserve">сетевом </w:t>
      </w:r>
      <w:proofErr w:type="gramStart"/>
      <w:r w:rsidRPr="00DD1A69">
        <w:rPr>
          <w:color w:val="000000"/>
          <w:sz w:val="26"/>
          <w:szCs w:val="26"/>
        </w:rPr>
        <w:t>издании</w:t>
      </w:r>
      <w:proofErr w:type="gramEnd"/>
      <w:r w:rsidRPr="00DD1A69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"</w:t>
      </w:r>
      <w:r w:rsidRPr="00DD1A69">
        <w:rPr>
          <w:color w:val="000000"/>
          <w:sz w:val="26"/>
          <w:szCs w:val="26"/>
        </w:rPr>
        <w:t xml:space="preserve">Интернет-газета </w:t>
      </w:r>
      <w:r>
        <w:rPr>
          <w:color w:val="000000"/>
          <w:sz w:val="26"/>
          <w:szCs w:val="26"/>
        </w:rPr>
        <w:t>"</w:t>
      </w:r>
      <w:r w:rsidRPr="00DD1A69">
        <w:rPr>
          <w:color w:val="000000"/>
          <w:sz w:val="26"/>
          <w:szCs w:val="26"/>
        </w:rPr>
        <w:t>Новгород</w:t>
      </w:r>
      <w:r>
        <w:rPr>
          <w:color w:val="000000"/>
          <w:sz w:val="26"/>
          <w:szCs w:val="26"/>
        </w:rPr>
        <w:t>"</w:t>
      </w:r>
      <w:r w:rsidRPr="00DD1A69">
        <w:rPr>
          <w:color w:val="000000"/>
          <w:sz w:val="26"/>
          <w:szCs w:val="26"/>
        </w:rPr>
        <w:t xml:space="preserve"> и разместить на</w:t>
      </w:r>
      <w:r>
        <w:rPr>
          <w:color w:val="000000"/>
          <w:sz w:val="26"/>
          <w:szCs w:val="26"/>
        </w:rPr>
        <w:t xml:space="preserve"> </w:t>
      </w:r>
      <w:r w:rsidRPr="00DD1A69">
        <w:rPr>
          <w:color w:val="000000"/>
          <w:sz w:val="26"/>
          <w:szCs w:val="26"/>
        </w:rPr>
        <w:t xml:space="preserve">официальных сайтах Администрации Великого Новгорода в сети Интернет. </w:t>
      </w:r>
    </w:p>
    <w:p w:rsidR="00B52775" w:rsidRPr="00800A52" w:rsidRDefault="00B52775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p w:rsidR="00A6284A" w:rsidRPr="009D11E5" w:rsidRDefault="00A6284A" w:rsidP="00A6284A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9D11E5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9D11E5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9D11E5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A6284A" w:rsidRDefault="00A6284A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left="261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bookmarkStart w:id="3" w:name="штамп"/>
      <w:bookmarkEnd w:id="3"/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B52775" w:rsidRDefault="00B52775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B52775" w:rsidRDefault="00B52775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B52775" w:rsidRDefault="00B52775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B52775" w:rsidRDefault="00B52775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B52775" w:rsidRDefault="00B52775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6284A" w:rsidRDefault="00A6284A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ас</w:t>
      </w:r>
    </w:p>
    <w:p w:rsidR="00A6284A" w:rsidRDefault="00830612" w:rsidP="00A6284A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2161</w:t>
      </w:r>
      <w:r w:rsidR="00A6284A">
        <w:rPr>
          <w:color w:val="000000"/>
          <w:sz w:val="26"/>
          <w:szCs w:val="26"/>
        </w:rPr>
        <w:t>п</w:t>
      </w:r>
    </w:p>
    <w:sectPr w:rsidR="00A6284A" w:rsidSect="00797388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4AE" w:rsidRDefault="008A64AE" w:rsidP="008E6470">
      <w:pPr>
        <w:spacing w:after="0" w:line="240" w:lineRule="auto"/>
      </w:pPr>
      <w:r>
        <w:separator/>
      </w:r>
    </w:p>
  </w:endnote>
  <w:endnote w:type="continuationSeparator" w:id="0">
    <w:p w:rsidR="008A64AE" w:rsidRDefault="008A64AE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4AE" w:rsidRDefault="008A64AE" w:rsidP="008E6470">
      <w:pPr>
        <w:spacing w:after="0" w:line="240" w:lineRule="auto"/>
      </w:pPr>
      <w:r>
        <w:separator/>
      </w:r>
    </w:p>
  </w:footnote>
  <w:footnote w:type="continuationSeparator" w:id="0">
    <w:p w:rsidR="008A64AE" w:rsidRDefault="008A64AE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EE4852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="008E6470"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5779D2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836"/>
    <w:rsid w:val="00015A8E"/>
    <w:rsid w:val="00033D86"/>
    <w:rsid w:val="000979B3"/>
    <w:rsid w:val="000B3836"/>
    <w:rsid w:val="000C06A3"/>
    <w:rsid w:val="000D6A99"/>
    <w:rsid w:val="001104BE"/>
    <w:rsid w:val="0017581F"/>
    <w:rsid w:val="00181C87"/>
    <w:rsid w:val="001D4E91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779D2"/>
    <w:rsid w:val="00636F01"/>
    <w:rsid w:val="0070110F"/>
    <w:rsid w:val="007162BE"/>
    <w:rsid w:val="00797388"/>
    <w:rsid w:val="00830612"/>
    <w:rsid w:val="00830DD9"/>
    <w:rsid w:val="00897181"/>
    <w:rsid w:val="008A4F49"/>
    <w:rsid w:val="008A64AE"/>
    <w:rsid w:val="008D110A"/>
    <w:rsid w:val="008E6470"/>
    <w:rsid w:val="0098352F"/>
    <w:rsid w:val="009E596D"/>
    <w:rsid w:val="009F5619"/>
    <w:rsid w:val="00A6284A"/>
    <w:rsid w:val="00A66826"/>
    <w:rsid w:val="00AE5184"/>
    <w:rsid w:val="00AF0EBC"/>
    <w:rsid w:val="00B52775"/>
    <w:rsid w:val="00B55C74"/>
    <w:rsid w:val="00B864C9"/>
    <w:rsid w:val="00B9665C"/>
    <w:rsid w:val="00BD7884"/>
    <w:rsid w:val="00BE648B"/>
    <w:rsid w:val="00C02D33"/>
    <w:rsid w:val="00C96F08"/>
    <w:rsid w:val="00CD5732"/>
    <w:rsid w:val="00D25BE0"/>
    <w:rsid w:val="00D6524B"/>
    <w:rsid w:val="00D8214F"/>
    <w:rsid w:val="00DB1A4C"/>
    <w:rsid w:val="00DB4266"/>
    <w:rsid w:val="00DE0914"/>
    <w:rsid w:val="00DF10D1"/>
    <w:rsid w:val="00DF3D18"/>
    <w:rsid w:val="00DF602B"/>
    <w:rsid w:val="00E476D6"/>
    <w:rsid w:val="00EE4852"/>
    <w:rsid w:val="00EE562E"/>
    <w:rsid w:val="00EF0715"/>
    <w:rsid w:val="00EF7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EEE9E-0A36-4A29-8609-2504572D4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21</TotalTime>
  <Pages>3</Pages>
  <Words>386</Words>
  <Characters>3013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Ольга Игоревна</dc:creator>
  <cp:lastModifiedBy>Кудрявцева Марина Вениаминовна</cp:lastModifiedBy>
  <cp:revision>6</cp:revision>
  <cp:lastPrinted>2025-06-04T07:13:00Z</cp:lastPrinted>
  <dcterms:created xsi:type="dcterms:W3CDTF">2025-06-03T12:54:00Z</dcterms:created>
  <dcterms:modified xsi:type="dcterms:W3CDTF">2025-06-04T07:25:00Z</dcterms:modified>
</cp:coreProperties>
</file>