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E52444" w:rsidRDefault="00015A8E" w:rsidP="00E52444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contextualSpacing/>
        <w:jc w:val="center"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Великий Новгород</w:t>
      </w:r>
    </w:p>
    <w:p w:rsidR="00237686" w:rsidRPr="00E52444" w:rsidRDefault="00237686" w:rsidP="00E52444">
      <w:pPr>
        <w:widowControl w:val="0"/>
        <w:autoSpaceDE w:val="0"/>
        <w:autoSpaceDN w:val="0"/>
        <w:adjustRightInd w:val="0"/>
        <w:spacing w:after="0" w:line="240" w:lineRule="auto"/>
        <w:ind w:left="261"/>
        <w:contextualSpacing/>
        <w:rPr>
          <w:color w:val="000000"/>
          <w:sz w:val="28"/>
          <w:szCs w:val="28"/>
        </w:rPr>
      </w:pPr>
    </w:p>
    <w:tbl>
      <w:tblPr>
        <w:tblW w:w="12273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508"/>
        <w:gridCol w:w="2382"/>
      </w:tblGrid>
      <w:tr w:rsidR="00237686" w:rsidRPr="00E52444" w:rsidTr="003D6165">
        <w:tc>
          <w:tcPr>
            <w:tcW w:w="2383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color w:val="000000"/>
                <w:sz w:val="28"/>
                <w:szCs w:val="28"/>
              </w:rPr>
            </w:pPr>
          </w:p>
        </w:tc>
        <w:tc>
          <w:tcPr>
            <w:tcW w:w="7508" w:type="dxa"/>
          </w:tcPr>
          <w:p w:rsidR="00E52444" w:rsidRDefault="007120C0" w:rsidP="0033787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52444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E52444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E5244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E52444">
              <w:rPr>
                <w:b/>
                <w:bCs/>
                <w:color w:val="000000"/>
                <w:sz w:val="28"/>
                <w:szCs w:val="28"/>
              </w:rPr>
              <w:t xml:space="preserve">в постановление </w:t>
            </w:r>
            <w:r w:rsidR="00337873">
              <w:rPr>
                <w:b/>
                <w:bCs/>
                <w:color w:val="000000"/>
                <w:sz w:val="28"/>
                <w:szCs w:val="28"/>
              </w:rPr>
              <w:t xml:space="preserve">Администрации Великого Новгорода </w:t>
            </w:r>
            <w:r w:rsidR="00337873" w:rsidRPr="00337873">
              <w:rPr>
                <w:b/>
                <w:bCs/>
                <w:color w:val="000000"/>
                <w:sz w:val="28"/>
                <w:szCs w:val="28"/>
              </w:rPr>
              <w:t xml:space="preserve">от 11.09.2014 </w:t>
            </w:r>
            <w:r w:rsidR="00BE0464">
              <w:rPr>
                <w:b/>
                <w:bCs/>
                <w:color w:val="000000"/>
                <w:sz w:val="28"/>
                <w:szCs w:val="28"/>
              </w:rPr>
              <w:t>№</w:t>
            </w:r>
            <w:r w:rsidR="00337873" w:rsidRPr="00337873">
              <w:rPr>
                <w:b/>
                <w:bCs/>
                <w:color w:val="000000"/>
                <w:sz w:val="28"/>
                <w:szCs w:val="28"/>
              </w:rPr>
              <w:t xml:space="preserve"> 4843 </w:t>
            </w:r>
          </w:p>
          <w:p w:rsidR="00337873" w:rsidRPr="00E52444" w:rsidRDefault="00337873" w:rsidP="0033787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contextualSpacing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2" w:type="dxa"/>
          </w:tcPr>
          <w:p w:rsidR="00237686" w:rsidRPr="00E52444" w:rsidRDefault="00237686" w:rsidP="00E5244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contextualSpacing/>
        <w:jc w:val="both"/>
        <w:rPr>
          <w:b/>
          <w:bCs/>
          <w:sz w:val="28"/>
          <w:szCs w:val="28"/>
        </w:rPr>
      </w:pPr>
      <w:r w:rsidRPr="00E52444">
        <w:rPr>
          <w:sz w:val="28"/>
          <w:szCs w:val="28"/>
        </w:rPr>
        <w:t>"Об общих принципах организации местного самоуправления в Российской Федерации", от 27 июля 2010 г. № 210-ФЗ "Об организации предоставления государственных и муниципальных услуг" Администрация Великого Новгорода</w:t>
      </w:r>
      <w:r w:rsidR="00EE5DEE" w:rsidRPr="00E52444">
        <w:rPr>
          <w:sz w:val="28"/>
          <w:szCs w:val="28"/>
        </w:rPr>
        <w:t xml:space="preserve"> </w:t>
      </w:r>
      <w:r w:rsidRPr="00E52444">
        <w:rPr>
          <w:b/>
          <w:bCs/>
          <w:sz w:val="28"/>
          <w:szCs w:val="28"/>
        </w:rPr>
        <w:t>постановляет:</w:t>
      </w:r>
    </w:p>
    <w:p w:rsidR="00F305F2" w:rsidRPr="00E52444" w:rsidRDefault="00F305F2" w:rsidP="00337873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 Внести в </w:t>
      </w:r>
      <w:r w:rsidR="00337873" w:rsidRPr="00337873">
        <w:rPr>
          <w:sz w:val="28"/>
          <w:szCs w:val="28"/>
        </w:rPr>
        <w:t xml:space="preserve">Постановление Администрации Великого Новгорода </w:t>
      </w:r>
      <w:proofErr w:type="gramStart"/>
      <w:r w:rsidR="00337873" w:rsidRPr="00337873">
        <w:rPr>
          <w:sz w:val="28"/>
          <w:szCs w:val="28"/>
        </w:rPr>
        <w:t>от</w:t>
      </w:r>
      <w:proofErr w:type="gramEnd"/>
      <w:r w:rsidR="00337873" w:rsidRPr="00337873">
        <w:rPr>
          <w:sz w:val="28"/>
          <w:szCs w:val="28"/>
        </w:rPr>
        <w:t xml:space="preserve"> </w:t>
      </w:r>
      <w:proofErr w:type="gramStart"/>
      <w:r w:rsidR="00337873" w:rsidRPr="00337873">
        <w:rPr>
          <w:sz w:val="28"/>
          <w:szCs w:val="28"/>
        </w:rPr>
        <w:t xml:space="preserve">11.09.2014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4843 "Об утверждении Административного регламента предоставления муниципальной услуги "Предоставление мер социальной поддержки лицам, замещавшим должности руководителей исполнительных и представительных органов власти Великого Новгорода"</w:t>
      </w:r>
      <w:r w:rsidR="003D6165" w:rsidRPr="00E52444">
        <w:rPr>
          <w:sz w:val="28"/>
          <w:szCs w:val="28"/>
        </w:rPr>
        <w:t xml:space="preserve"> (в редакции постановлений Администрации Великого Новгорода </w:t>
      </w:r>
      <w:r w:rsidR="00337873" w:rsidRPr="00337873">
        <w:rPr>
          <w:sz w:val="28"/>
          <w:szCs w:val="28"/>
        </w:rPr>
        <w:t xml:space="preserve">от 18.05.2016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2283, от 08.08.2017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3318, от 25.07.2018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3206,</w:t>
      </w:r>
      <w:r w:rsidR="00337873">
        <w:rPr>
          <w:sz w:val="28"/>
          <w:szCs w:val="28"/>
        </w:rPr>
        <w:t xml:space="preserve"> </w:t>
      </w:r>
      <w:r w:rsidR="00337873" w:rsidRPr="00337873">
        <w:rPr>
          <w:sz w:val="28"/>
          <w:szCs w:val="28"/>
        </w:rPr>
        <w:t xml:space="preserve">от 18.12.2018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5687, от 29.09.2020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3645, от 05.05.2021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2458,</w:t>
      </w:r>
      <w:r w:rsidR="00337873">
        <w:rPr>
          <w:sz w:val="28"/>
          <w:szCs w:val="28"/>
        </w:rPr>
        <w:t xml:space="preserve"> </w:t>
      </w:r>
      <w:r w:rsidR="00337873" w:rsidRPr="00337873">
        <w:rPr>
          <w:sz w:val="28"/>
          <w:szCs w:val="28"/>
        </w:rPr>
        <w:t xml:space="preserve">от 12.07.2022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3181, от 02.09.2024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3778)</w:t>
      </w:r>
      <w:r w:rsidR="003D6165" w:rsidRPr="00E52444">
        <w:rPr>
          <w:sz w:val="28"/>
          <w:szCs w:val="28"/>
        </w:rPr>
        <w:t xml:space="preserve">, </w:t>
      </w:r>
      <w:r w:rsidRPr="00E52444">
        <w:rPr>
          <w:sz w:val="28"/>
          <w:szCs w:val="28"/>
        </w:rPr>
        <w:t>следующие изменения:</w:t>
      </w:r>
      <w:proofErr w:type="gramEnd"/>
    </w:p>
    <w:p w:rsidR="00F305F2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E52444" w:rsidRDefault="00F305F2" w:rsidP="00337873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proofErr w:type="gramStart"/>
      <w:r w:rsidRPr="00E52444">
        <w:rPr>
          <w:sz w:val="28"/>
          <w:szCs w:val="28"/>
        </w:rPr>
        <w:t xml:space="preserve">"В соответствии </w:t>
      </w:r>
      <w:r w:rsidR="003D6165" w:rsidRPr="00E52444">
        <w:rPr>
          <w:sz w:val="28"/>
          <w:szCs w:val="28"/>
        </w:rPr>
        <w:t xml:space="preserve">с </w:t>
      </w:r>
      <w:r w:rsidRPr="00E52444">
        <w:rPr>
          <w:sz w:val="28"/>
          <w:szCs w:val="28"/>
        </w:rPr>
        <w:t>Федеральными законами от 6 октября 2003 г</w:t>
      </w:r>
      <w:r w:rsidR="00E64D55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131-ФЗ "Об</w:t>
      </w:r>
      <w:r w:rsidR="009A3871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Федерации", от 27 июля 2010 г</w:t>
      </w:r>
      <w:r w:rsidR="00E64D55">
        <w:rPr>
          <w:sz w:val="28"/>
          <w:szCs w:val="28"/>
        </w:rPr>
        <w:t>ода</w:t>
      </w:r>
      <w:r w:rsidRPr="00E52444">
        <w:rPr>
          <w:sz w:val="28"/>
          <w:szCs w:val="28"/>
        </w:rPr>
        <w:t xml:space="preserve"> № 210-ФЗ "Об организации предоставления государственных и муниципальных услуг", </w:t>
      </w:r>
      <w:r w:rsidR="00337873">
        <w:rPr>
          <w:sz w:val="28"/>
          <w:szCs w:val="28"/>
        </w:rPr>
        <w:t>р</w:t>
      </w:r>
      <w:r w:rsidR="00337873" w:rsidRPr="00337873">
        <w:rPr>
          <w:sz w:val="28"/>
          <w:szCs w:val="28"/>
        </w:rPr>
        <w:t>ешение</w:t>
      </w:r>
      <w:r w:rsidR="00337873">
        <w:rPr>
          <w:sz w:val="28"/>
          <w:szCs w:val="28"/>
        </w:rPr>
        <w:t>м</w:t>
      </w:r>
      <w:r w:rsidR="00337873" w:rsidRPr="00337873">
        <w:rPr>
          <w:sz w:val="28"/>
          <w:szCs w:val="28"/>
        </w:rPr>
        <w:t xml:space="preserve"> Думы Великого Новгорода от 25.12.2003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668 "Об установлении мер социальной поддержки лицам, замещавшим должности руководителей исполнительных и представительных органов власти Великого Новгорода"</w:t>
      </w:r>
      <w:r w:rsidR="00337873">
        <w:rPr>
          <w:sz w:val="28"/>
          <w:szCs w:val="28"/>
        </w:rPr>
        <w:t xml:space="preserve">, </w:t>
      </w:r>
      <w:r w:rsidR="00337873" w:rsidRPr="00337873">
        <w:rPr>
          <w:sz w:val="28"/>
          <w:szCs w:val="28"/>
        </w:rPr>
        <w:t>постановлением Администрации Великого Новгорода</w:t>
      </w:r>
      <w:proofErr w:type="gramEnd"/>
      <w:r w:rsidR="00337873" w:rsidRPr="00337873">
        <w:rPr>
          <w:sz w:val="28"/>
          <w:szCs w:val="28"/>
        </w:rPr>
        <w:t xml:space="preserve"> от 15.09.2009 </w:t>
      </w:r>
      <w:r w:rsidR="00337873">
        <w:rPr>
          <w:sz w:val="28"/>
          <w:szCs w:val="28"/>
        </w:rPr>
        <w:t>№</w:t>
      </w:r>
      <w:r w:rsidR="00337873" w:rsidRPr="00337873">
        <w:rPr>
          <w:sz w:val="28"/>
          <w:szCs w:val="28"/>
        </w:rPr>
        <w:t xml:space="preserve"> 258 "Об утверждении Порядка предоставления ежемесячной денежной компенсации расходов по оплате жилищных и коммунальных услуг лицам, замещавшим должности </w:t>
      </w:r>
      <w:r w:rsidR="00337873" w:rsidRPr="00337873">
        <w:rPr>
          <w:sz w:val="28"/>
          <w:szCs w:val="28"/>
        </w:rPr>
        <w:lastRenderedPageBreak/>
        <w:t>руководителей исполнительных и представительных органов власти Великого Новгорода"</w:t>
      </w:r>
      <w:bookmarkStart w:id="2" w:name="_GoBack"/>
      <w:bookmarkEnd w:id="2"/>
      <w:r w:rsidR="001F151B" w:rsidRPr="00E52444">
        <w:rPr>
          <w:sz w:val="28"/>
          <w:szCs w:val="28"/>
        </w:rPr>
        <w:t xml:space="preserve">, </w:t>
      </w:r>
      <w:r w:rsidR="0019598B" w:rsidRPr="00E52444">
        <w:rPr>
          <w:sz w:val="28"/>
          <w:szCs w:val="28"/>
        </w:rPr>
        <w:t>Администрация Великого Новгорода постановляет</w:t>
      </w:r>
      <w:proofErr w:type="gramStart"/>
      <w:r w:rsidR="0019598B" w:rsidRPr="00E52444">
        <w:rPr>
          <w:sz w:val="28"/>
          <w:szCs w:val="28"/>
        </w:rPr>
        <w:t>:»</w:t>
      </w:r>
      <w:proofErr w:type="gramEnd"/>
      <w:r w:rsidR="0019598B" w:rsidRPr="00E52444">
        <w:rPr>
          <w:sz w:val="28"/>
          <w:szCs w:val="28"/>
        </w:rPr>
        <w:t>;</w:t>
      </w:r>
    </w:p>
    <w:p w:rsidR="00CA1B7E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 xml:space="preserve">1.2. В Административном регламенте </w:t>
      </w:r>
      <w:r w:rsidR="00CA1B7E" w:rsidRPr="00E52444">
        <w:rPr>
          <w:sz w:val="28"/>
          <w:szCs w:val="28"/>
        </w:rPr>
        <w:t xml:space="preserve">предоставления муниципальной услуги </w:t>
      </w:r>
      <w:r w:rsidR="00337873" w:rsidRPr="00337873">
        <w:rPr>
          <w:sz w:val="28"/>
          <w:szCs w:val="28"/>
        </w:rPr>
        <w:t>"Предоставление мер социальной поддержки лицам, замещавшим должности руководителей исполнительных и представительных органов власти Великого Новгорода"</w:t>
      </w:r>
      <w:r w:rsidR="00B573F1" w:rsidRPr="00E52444">
        <w:rPr>
          <w:sz w:val="28"/>
          <w:szCs w:val="28"/>
        </w:rPr>
        <w:t>, утвержденном вышеназванным постановлением</w:t>
      </w:r>
      <w:r w:rsidR="00CA1B7E" w:rsidRPr="00E52444">
        <w:rPr>
          <w:sz w:val="28"/>
          <w:szCs w:val="28"/>
        </w:rPr>
        <w:t>:</w:t>
      </w:r>
    </w:p>
    <w:p w:rsidR="0019598B" w:rsidRPr="00E52444" w:rsidRDefault="00B573F1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подраздел 2.5 исключить</w:t>
      </w:r>
      <w:r w:rsidR="00CA1B7E" w:rsidRPr="00E52444">
        <w:rPr>
          <w:sz w:val="28"/>
          <w:szCs w:val="28"/>
        </w:rPr>
        <w:t>;</w:t>
      </w:r>
    </w:p>
    <w:p w:rsidR="00CA1B7E" w:rsidRPr="00E52444" w:rsidRDefault="0071381B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разделы 4 и 5 исключить.</w:t>
      </w:r>
    </w:p>
    <w:p w:rsidR="00237686" w:rsidRPr="00E52444" w:rsidRDefault="00F305F2" w:rsidP="00E52444">
      <w:pPr>
        <w:autoSpaceDE w:val="0"/>
        <w:autoSpaceDN w:val="0"/>
        <w:adjustRightInd w:val="0"/>
        <w:spacing w:after="0" w:line="240" w:lineRule="auto"/>
        <w:ind w:firstLine="720"/>
        <w:contextualSpacing/>
        <w:jc w:val="both"/>
        <w:rPr>
          <w:b/>
          <w:bCs/>
          <w:color w:val="000000"/>
          <w:sz w:val="28"/>
          <w:szCs w:val="28"/>
        </w:rPr>
      </w:pPr>
      <w:r w:rsidRPr="00E52444">
        <w:rPr>
          <w:sz w:val="28"/>
          <w:szCs w:val="28"/>
        </w:rPr>
        <w:t>2. Опубликовать настоящее постановление в газете "Новгород",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 w:rsidRPr="00E52444">
        <w:rPr>
          <w:sz w:val="28"/>
          <w:szCs w:val="28"/>
        </w:rPr>
        <w:t xml:space="preserve"> </w:t>
      </w:r>
      <w:r w:rsidRPr="00E52444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F305F2" w:rsidRPr="00E52444" w:rsidRDefault="00F305F2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:rsidR="008A4F49" w:rsidRPr="00E52444" w:rsidRDefault="008A4F49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E52444">
        <w:rPr>
          <w:sz w:val="28"/>
          <w:szCs w:val="28"/>
        </w:rPr>
        <w:t>Проект подготовил и завизировал:</w:t>
      </w:r>
    </w:p>
    <w:p w:rsidR="00237686" w:rsidRPr="00E52444" w:rsidRDefault="00237686" w:rsidP="00E5244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Начальник управления по</w:t>
      </w:r>
      <w:r w:rsidRPr="00E52444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E52444">
        <w:rPr>
          <w:color w:val="000000"/>
          <w:sz w:val="28"/>
          <w:szCs w:val="28"/>
        </w:rPr>
        <w:t>социальной</w:t>
      </w:r>
      <w:proofErr w:type="gramEnd"/>
      <w:r w:rsidRPr="00E52444">
        <w:rPr>
          <w:color w:val="000000"/>
          <w:sz w:val="28"/>
          <w:szCs w:val="28"/>
        </w:rPr>
        <w:t xml:space="preserve"> </w:t>
      </w:r>
    </w:p>
    <w:p w:rsidR="005F4CDB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E52444">
        <w:rPr>
          <w:color w:val="000000"/>
          <w:sz w:val="28"/>
          <w:szCs w:val="28"/>
        </w:rPr>
        <w:t xml:space="preserve"> </w:t>
      </w:r>
      <w:r w:rsidRPr="00E52444">
        <w:rPr>
          <w:color w:val="000000"/>
          <w:sz w:val="28"/>
          <w:szCs w:val="28"/>
        </w:rPr>
        <w:t>Самсонова</w:t>
      </w:r>
    </w:p>
    <w:p w:rsidR="00237686" w:rsidRPr="00E52444" w:rsidRDefault="005F4CDB" w:rsidP="00E5244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contextualSpacing/>
        <w:rPr>
          <w:b/>
          <w:bCs/>
          <w:color w:val="000000"/>
          <w:sz w:val="28"/>
          <w:szCs w:val="28"/>
        </w:rPr>
      </w:pPr>
      <w:r w:rsidRPr="00E52444">
        <w:rPr>
          <w:color w:val="000000"/>
          <w:sz w:val="28"/>
          <w:szCs w:val="28"/>
        </w:rPr>
        <w:t>Великого Новгорода</w:t>
      </w:r>
    </w:p>
    <w:p w:rsidR="00237686" w:rsidRPr="00E52444" w:rsidRDefault="00015A8E" w:rsidP="00E52444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240" w:lineRule="auto"/>
        <w:ind w:firstLine="709"/>
        <w:contextualSpacing/>
        <w:rPr>
          <w:b/>
          <w:bCs/>
          <w:color w:val="000000"/>
          <w:sz w:val="28"/>
          <w:szCs w:val="28"/>
        </w:rPr>
      </w:pPr>
      <w:r w:rsidRPr="00E52444">
        <w:rPr>
          <w:b/>
          <w:bCs/>
          <w:color w:val="000000"/>
          <w:sz w:val="28"/>
          <w:szCs w:val="28"/>
        </w:rPr>
        <w:tab/>
      </w:r>
    </w:p>
    <w:sectPr w:rsidR="00237686" w:rsidRPr="00E52444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873" w:rsidRDefault="00337873" w:rsidP="008E6470">
      <w:pPr>
        <w:spacing w:after="0" w:line="240" w:lineRule="auto"/>
      </w:pPr>
      <w:r>
        <w:separator/>
      </w:r>
    </w:p>
  </w:endnote>
  <w:endnote w:type="continuationSeparator" w:id="0">
    <w:p w:rsidR="00337873" w:rsidRDefault="0033787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873" w:rsidRDefault="00337873" w:rsidP="008E6470">
      <w:pPr>
        <w:spacing w:after="0" w:line="240" w:lineRule="auto"/>
      </w:pPr>
      <w:r>
        <w:separator/>
      </w:r>
    </w:p>
  </w:footnote>
  <w:footnote w:type="continuationSeparator" w:id="0">
    <w:p w:rsidR="00337873" w:rsidRDefault="0033787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873" w:rsidRPr="004F6BF4" w:rsidRDefault="00337873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64D5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C06A3"/>
    <w:rsid w:val="000D2CF8"/>
    <w:rsid w:val="000D6A99"/>
    <w:rsid w:val="001104BE"/>
    <w:rsid w:val="00164F01"/>
    <w:rsid w:val="0017581F"/>
    <w:rsid w:val="00181C87"/>
    <w:rsid w:val="0019598B"/>
    <w:rsid w:val="001A4CD3"/>
    <w:rsid w:val="001D4E91"/>
    <w:rsid w:val="001F151B"/>
    <w:rsid w:val="0020307F"/>
    <w:rsid w:val="00237686"/>
    <w:rsid w:val="002A5AAA"/>
    <w:rsid w:val="002C02E9"/>
    <w:rsid w:val="0033358D"/>
    <w:rsid w:val="00337873"/>
    <w:rsid w:val="0039105F"/>
    <w:rsid w:val="003C03CF"/>
    <w:rsid w:val="003D6165"/>
    <w:rsid w:val="003F21E2"/>
    <w:rsid w:val="00421C00"/>
    <w:rsid w:val="004777E2"/>
    <w:rsid w:val="00495A6F"/>
    <w:rsid w:val="004C7812"/>
    <w:rsid w:val="004F6BF4"/>
    <w:rsid w:val="00507E8E"/>
    <w:rsid w:val="0058659E"/>
    <w:rsid w:val="005E674F"/>
    <w:rsid w:val="005F4CDB"/>
    <w:rsid w:val="00636F01"/>
    <w:rsid w:val="006A150C"/>
    <w:rsid w:val="006E1946"/>
    <w:rsid w:val="006E7358"/>
    <w:rsid w:val="007120C0"/>
    <w:rsid w:val="0071381B"/>
    <w:rsid w:val="007465B2"/>
    <w:rsid w:val="007611E9"/>
    <w:rsid w:val="00797388"/>
    <w:rsid w:val="007A275C"/>
    <w:rsid w:val="00830DD9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8352F"/>
    <w:rsid w:val="00991239"/>
    <w:rsid w:val="009A3871"/>
    <w:rsid w:val="009E596D"/>
    <w:rsid w:val="00A53931"/>
    <w:rsid w:val="00AE0DD8"/>
    <w:rsid w:val="00AE5184"/>
    <w:rsid w:val="00AF0EBC"/>
    <w:rsid w:val="00B018FA"/>
    <w:rsid w:val="00B55C74"/>
    <w:rsid w:val="00B573F1"/>
    <w:rsid w:val="00B864C9"/>
    <w:rsid w:val="00B866BE"/>
    <w:rsid w:val="00B9665C"/>
    <w:rsid w:val="00BD7884"/>
    <w:rsid w:val="00BE0464"/>
    <w:rsid w:val="00BE648B"/>
    <w:rsid w:val="00C02D33"/>
    <w:rsid w:val="00C0312A"/>
    <w:rsid w:val="00C241B9"/>
    <w:rsid w:val="00C56D01"/>
    <w:rsid w:val="00C96F08"/>
    <w:rsid w:val="00CA1B7E"/>
    <w:rsid w:val="00CD5732"/>
    <w:rsid w:val="00CD7DF5"/>
    <w:rsid w:val="00CE5BB7"/>
    <w:rsid w:val="00D7215F"/>
    <w:rsid w:val="00D73EE3"/>
    <w:rsid w:val="00DF602B"/>
    <w:rsid w:val="00E52444"/>
    <w:rsid w:val="00E64D55"/>
    <w:rsid w:val="00EE2CCB"/>
    <w:rsid w:val="00EE5DEE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C00A7-CD4B-42C3-A106-BA3093CFC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3</TotalTime>
  <Pages>2</Pages>
  <Words>323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Соловьёва Наталья Александровна</cp:lastModifiedBy>
  <cp:revision>4</cp:revision>
  <cp:lastPrinted>2025-11-12T11:49:00Z</cp:lastPrinted>
  <dcterms:created xsi:type="dcterms:W3CDTF">2025-11-13T14:43:00Z</dcterms:created>
  <dcterms:modified xsi:type="dcterms:W3CDTF">2025-11-14T11:44:00Z</dcterms:modified>
</cp:coreProperties>
</file>