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5A2CA8" w:rsidP="005A2CA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11.01.2019 № 104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1. Внести в постановление Администрации Великого Новгорода от 11.01.2019 № 104 «</w:t>
      </w:r>
      <w:r>
        <w:rPr>
          <w:sz w:val="26"/>
          <w:szCs w:val="26"/>
        </w:rPr>
        <w:t>Об утверждении Административного регламента по  предоставлению муниципальной услуги "Утверждение документации по планировке территории" (в редакции постановления Администрации Великого Новгорода от 14.11.2023 № 5485) следующие изменения: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</w:t>
      </w:r>
      <w:r>
        <w:rPr>
          <w:color w:val="000000"/>
          <w:sz w:val="26"/>
          <w:szCs w:val="26"/>
        </w:rPr>
        <w:t>Преамбулу постановления изложить в следующей редакции: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«</w:t>
      </w:r>
      <w:r w:rsidRPr="00932570">
        <w:rPr>
          <w:sz w:val="26"/>
          <w:szCs w:val="26"/>
        </w:rPr>
        <w:t xml:space="preserve">В соответствии с </w:t>
      </w:r>
      <w:r>
        <w:rPr>
          <w:sz w:val="26"/>
          <w:szCs w:val="26"/>
        </w:rPr>
        <w:t>Градостроительным кодексом Российской Федерации, ф</w:t>
      </w:r>
      <w:r w:rsidRPr="00932570">
        <w:rPr>
          <w:sz w:val="26"/>
          <w:szCs w:val="26"/>
        </w:rPr>
        <w:t>едеральным закон</w:t>
      </w:r>
      <w:r>
        <w:rPr>
          <w:sz w:val="26"/>
          <w:szCs w:val="26"/>
        </w:rPr>
        <w:t>ом</w:t>
      </w:r>
      <w:r w:rsidRPr="00932570">
        <w:rPr>
          <w:sz w:val="26"/>
          <w:szCs w:val="26"/>
        </w:rPr>
        <w:t xml:space="preserve"> от 27 июля 2010 г. </w:t>
      </w:r>
      <w:hyperlink r:id="rId9" w:history="1">
        <w:r>
          <w:rPr>
            <w:sz w:val="26"/>
            <w:szCs w:val="26"/>
          </w:rPr>
          <w:t>№</w:t>
        </w:r>
        <w:r w:rsidRPr="00932570">
          <w:rPr>
            <w:sz w:val="26"/>
            <w:szCs w:val="26"/>
          </w:rPr>
          <w:t xml:space="preserve"> 210-ФЗ</w:t>
        </w:r>
      </w:hyperlink>
      <w:r w:rsidRPr="00932570">
        <w:rPr>
          <w:sz w:val="26"/>
          <w:szCs w:val="26"/>
        </w:rPr>
        <w:t xml:space="preserve"> "Об организации предоставления государственных и муниципальных услуг", </w:t>
      </w:r>
      <w:hyperlink r:id="rId10" w:history="1">
        <w:r w:rsidRPr="00932570">
          <w:rPr>
            <w:sz w:val="26"/>
            <w:szCs w:val="26"/>
          </w:rPr>
          <w:t>Реестром</w:t>
        </w:r>
      </w:hyperlink>
      <w:r w:rsidRPr="00932570">
        <w:rPr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</w:t>
      </w:r>
      <w:r>
        <w:rPr>
          <w:sz w:val="26"/>
          <w:szCs w:val="26"/>
        </w:rPr>
        <w:t>№</w:t>
      </w:r>
      <w:r w:rsidRPr="00932570">
        <w:rPr>
          <w:sz w:val="26"/>
          <w:szCs w:val="26"/>
        </w:rPr>
        <w:t xml:space="preserve"> 4610, </w:t>
      </w:r>
      <w:hyperlink r:id="rId11" w:history="1">
        <w:r w:rsidRPr="00932570">
          <w:rPr>
            <w:sz w:val="26"/>
            <w:szCs w:val="26"/>
          </w:rPr>
          <w:t>Порядком</w:t>
        </w:r>
      </w:hyperlink>
      <w:r w:rsidRPr="00932570">
        <w:rPr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</w:t>
      </w:r>
      <w:r>
        <w:rPr>
          <w:sz w:val="26"/>
          <w:szCs w:val="26"/>
        </w:rPr>
        <w:t>№</w:t>
      </w:r>
      <w:r w:rsidRPr="00932570">
        <w:rPr>
          <w:sz w:val="26"/>
          <w:szCs w:val="26"/>
        </w:rPr>
        <w:t xml:space="preserve"> 3781,  Администрация Великого Новгорода</w:t>
      </w:r>
      <w:proofErr w:type="gramEnd"/>
      <w:r w:rsidRPr="00932570">
        <w:rPr>
          <w:sz w:val="26"/>
          <w:szCs w:val="26"/>
        </w:rPr>
        <w:t xml:space="preserve"> постановляет</w:t>
      </w:r>
      <w:proofErr w:type="gramStart"/>
      <w:r>
        <w:rPr>
          <w:sz w:val="26"/>
          <w:szCs w:val="26"/>
        </w:rPr>
        <w:t>:»</w:t>
      </w:r>
      <w:proofErr w:type="gramEnd"/>
      <w:r>
        <w:rPr>
          <w:sz w:val="26"/>
          <w:szCs w:val="26"/>
        </w:rPr>
        <w:t>;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1.2. В Административном регламенте по  предоставлению муниципальной услуги "Утверждение документации по планировке территории", утвержденном вышеназванным постановлением: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Pr="00A5503D">
        <w:rPr>
          <w:sz w:val="26"/>
          <w:szCs w:val="26"/>
        </w:rPr>
        <w:t xml:space="preserve">бзац второй пункта 1.3.2 после слов  «http://www.adm.nov.ru» дополнить </w:t>
      </w:r>
      <w:r w:rsidRPr="00A5503D">
        <w:rPr>
          <w:sz w:val="26"/>
          <w:szCs w:val="26"/>
        </w:rPr>
        <w:lastRenderedPageBreak/>
        <w:t>словами «</w:t>
      </w:r>
      <w:r w:rsidRPr="005A2CA8">
        <w:rPr>
          <w:sz w:val="26"/>
          <w:szCs w:val="26"/>
        </w:rPr>
        <w:t>https://velikij-novgorod-r49.gosweb.gosuslugi.ru/</w:t>
      </w:r>
      <w:r>
        <w:rPr>
          <w:sz w:val="26"/>
          <w:szCs w:val="26"/>
        </w:rPr>
        <w:t>»;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подраздел 2.5 исключить;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подраздел 2.15 изложить в следующей редакции:</w:t>
      </w:r>
    </w:p>
    <w:p w:rsidR="005A2CA8" w:rsidRPr="008A6F27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«2.15. </w:t>
      </w:r>
      <w:r w:rsidRPr="008A6F27">
        <w:rPr>
          <w:sz w:val="26"/>
          <w:szCs w:val="26"/>
        </w:rPr>
        <w:t>С</w:t>
      </w:r>
      <w:r w:rsidRPr="008A6F27">
        <w:rPr>
          <w:bCs/>
          <w:sz w:val="26"/>
          <w:szCs w:val="26"/>
        </w:rPr>
        <w:t>рок и порядок регистрации заявления о предоставлении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bCs/>
          <w:sz w:val="26"/>
          <w:szCs w:val="26"/>
        </w:rPr>
      </w:pPr>
      <w:r w:rsidRPr="008A6F27">
        <w:rPr>
          <w:bCs/>
          <w:sz w:val="26"/>
          <w:szCs w:val="26"/>
        </w:rPr>
        <w:t>муниципальной услуги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bCs/>
          <w:sz w:val="26"/>
          <w:szCs w:val="26"/>
        </w:rPr>
        <w:t>2.1</w:t>
      </w:r>
      <w:r>
        <w:rPr>
          <w:sz w:val="26"/>
          <w:szCs w:val="26"/>
        </w:rPr>
        <w:t>5.1. Регистрация заявления о предоставлении муниципальной услуги при личном обращении заявителя (представителя заявителя) в комитет или МФЦ осуществляется в его присутствии в течение 15 минут.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2.15.2. Для получения муниципальной услуги заявитель (представитель заявителя) вправе по своему усмотрению представить заявление и документы, необходимые для предоставления муниципальной услуги, в комитет или МФЦ непосредственно, в комитет посредством почтового отправления с описью вложения и уведомлением о вручении или в форме электронного документа с использованием Единого портала или Регионального портала.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2.15.3. Для получения муниципальной услуги в электронном виде используется личный кабинет физического лица или юридического лица, созданный на Едином портале или Региональном портале.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2.15.4. Регистрация заявления о предоставлении муниципальной услуги, направленного заявителем в форме электронных документов с использованием Единого портала или Регионального портала осуществляется в день поступления в комитет либо на следующий день в случае поступления заявления о предоставлении муниципальной услуги по окончании рабочего времени комитета. В случае поступления заявления о предоставлении муниципальной услуги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Заявление о предоставлении муниципальной услуги регистрируется в ведомственной системе документооборота с присвоением заявлению номера и указанием даты его получения комитетом.</w:t>
      </w:r>
    </w:p>
    <w:p w:rsidR="005A2CA8" w:rsidRDefault="005A2CA8" w:rsidP="005A2CA8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2.15.5. В </w:t>
      </w:r>
      <w:r w:rsidRPr="008570EA">
        <w:rPr>
          <w:sz w:val="26"/>
          <w:szCs w:val="26"/>
        </w:rPr>
        <w:t xml:space="preserve">любой момент до истечения срока предоставления муниципальной услуги заявитель вправе направить заявление </w:t>
      </w:r>
      <w:proofErr w:type="gramStart"/>
      <w:r w:rsidRPr="008570EA">
        <w:rPr>
          <w:sz w:val="26"/>
          <w:szCs w:val="26"/>
        </w:rPr>
        <w:t xml:space="preserve">об оставлении заявления </w:t>
      </w:r>
      <w:r>
        <w:rPr>
          <w:sz w:val="26"/>
          <w:szCs w:val="26"/>
        </w:rPr>
        <w:t xml:space="preserve">об утверждении документации по планировке территории </w:t>
      </w:r>
      <w:r w:rsidRPr="008570EA">
        <w:rPr>
          <w:sz w:val="26"/>
          <w:szCs w:val="26"/>
        </w:rPr>
        <w:t>без рассмотрения по форме</w:t>
      </w:r>
      <w:proofErr w:type="gramEnd"/>
      <w:r w:rsidRPr="008570EA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lastRenderedPageBreak/>
        <w:t xml:space="preserve">согласно приложению  № </w:t>
      </w:r>
      <w:r>
        <w:rPr>
          <w:sz w:val="26"/>
          <w:szCs w:val="26"/>
        </w:rPr>
        <w:t>2</w:t>
      </w:r>
      <w:r w:rsidRPr="008570EA">
        <w:rPr>
          <w:sz w:val="26"/>
          <w:szCs w:val="26"/>
        </w:rPr>
        <w:t xml:space="preserve"> к настоящему Административному регламенту посредством Единого или Регионального портала (при наличии технической возможности) либо обратившись лично в комитет или МФЦ.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2.15.6. Р</w:t>
      </w:r>
      <w:r w:rsidRPr="008570EA">
        <w:rPr>
          <w:sz w:val="26"/>
          <w:szCs w:val="26"/>
        </w:rPr>
        <w:t xml:space="preserve">егистрация заявления об оставлении заявления </w:t>
      </w:r>
      <w:r>
        <w:rPr>
          <w:sz w:val="26"/>
          <w:szCs w:val="26"/>
        </w:rPr>
        <w:t>об утверждении документации по планировке территории</w:t>
      </w:r>
      <w:r w:rsidRPr="008570EA">
        <w:rPr>
          <w:sz w:val="26"/>
          <w:szCs w:val="26"/>
        </w:rPr>
        <w:t xml:space="preserve"> без рассмотрения осуществляется в день поступления в комитет либо </w:t>
      </w:r>
      <w:proofErr w:type="gramStart"/>
      <w:r w:rsidRPr="008570EA">
        <w:rPr>
          <w:sz w:val="26"/>
          <w:szCs w:val="26"/>
        </w:rPr>
        <w:t xml:space="preserve">на следующий день в случае поступления заявления об оставлении заявления </w:t>
      </w:r>
      <w:r>
        <w:rPr>
          <w:sz w:val="26"/>
          <w:szCs w:val="26"/>
        </w:rPr>
        <w:t>об утверждении документации по планировке</w:t>
      </w:r>
      <w:proofErr w:type="gramEnd"/>
      <w:r>
        <w:rPr>
          <w:sz w:val="26"/>
          <w:szCs w:val="26"/>
        </w:rPr>
        <w:t xml:space="preserve"> территории </w:t>
      </w:r>
      <w:r w:rsidRPr="008570EA">
        <w:rPr>
          <w:sz w:val="26"/>
          <w:szCs w:val="26"/>
        </w:rPr>
        <w:t xml:space="preserve">без рассмотрения по окончании рабочего времени комитета. </w:t>
      </w:r>
      <w:proofErr w:type="gramStart"/>
      <w:r w:rsidRPr="008570EA">
        <w:rPr>
          <w:sz w:val="26"/>
          <w:szCs w:val="26"/>
        </w:rPr>
        <w:t xml:space="preserve">В случае поступления заявления об оставлении заявления </w:t>
      </w:r>
      <w:r>
        <w:rPr>
          <w:sz w:val="26"/>
          <w:szCs w:val="26"/>
        </w:rPr>
        <w:t xml:space="preserve">об утверждении документации по планировке территории </w:t>
      </w:r>
      <w:r w:rsidRPr="008570EA">
        <w:rPr>
          <w:sz w:val="26"/>
          <w:szCs w:val="26"/>
        </w:rPr>
        <w:t>без рассмотрения</w:t>
      </w:r>
      <w:proofErr w:type="gramEnd"/>
      <w:r w:rsidRPr="008570EA">
        <w:rPr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2.15.7. </w:t>
      </w:r>
      <w:proofErr w:type="gramStart"/>
      <w:r>
        <w:rPr>
          <w:sz w:val="26"/>
          <w:szCs w:val="26"/>
        </w:rPr>
        <w:t>Н</w:t>
      </w:r>
      <w:r w:rsidRPr="008570EA">
        <w:rPr>
          <w:sz w:val="26"/>
          <w:szCs w:val="26"/>
        </w:rPr>
        <w:t xml:space="preserve">а основании поступившего </w:t>
      </w:r>
      <w:r>
        <w:rPr>
          <w:sz w:val="26"/>
          <w:szCs w:val="26"/>
        </w:rPr>
        <w:t xml:space="preserve">заявления </w:t>
      </w:r>
      <w:r w:rsidRPr="008570EA">
        <w:rPr>
          <w:sz w:val="26"/>
          <w:szCs w:val="26"/>
        </w:rPr>
        <w:t xml:space="preserve">об оставлении заявления </w:t>
      </w:r>
      <w:r w:rsidR="00D10513">
        <w:rPr>
          <w:sz w:val="26"/>
          <w:szCs w:val="26"/>
        </w:rPr>
        <w:t xml:space="preserve">об утверждении документации по планировке территории </w:t>
      </w:r>
      <w:r w:rsidRPr="008570EA">
        <w:rPr>
          <w:sz w:val="26"/>
          <w:szCs w:val="26"/>
        </w:rPr>
        <w:t>без рассмотрения</w:t>
      </w:r>
      <w:proofErr w:type="gramEnd"/>
      <w:r w:rsidRPr="008570EA">
        <w:rPr>
          <w:sz w:val="26"/>
          <w:szCs w:val="26"/>
        </w:rPr>
        <w:t xml:space="preserve"> специалист,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 xml:space="preserve">в комитете </w:t>
      </w:r>
      <w:r w:rsidRPr="008570EA">
        <w:rPr>
          <w:sz w:val="26"/>
          <w:szCs w:val="26"/>
        </w:rPr>
        <w:t xml:space="preserve">принимает решение об оставлении </w:t>
      </w:r>
      <w:r>
        <w:rPr>
          <w:sz w:val="26"/>
          <w:szCs w:val="26"/>
        </w:rPr>
        <w:t>заявлени</w:t>
      </w:r>
      <w:r w:rsidRPr="008570EA">
        <w:rPr>
          <w:sz w:val="26"/>
          <w:szCs w:val="26"/>
        </w:rPr>
        <w:t>я без рассмотрения по форме</w:t>
      </w:r>
      <w:r>
        <w:rPr>
          <w:sz w:val="26"/>
          <w:szCs w:val="26"/>
        </w:rPr>
        <w:t>,</w:t>
      </w:r>
      <w:r w:rsidRPr="008570EA">
        <w:rPr>
          <w:sz w:val="26"/>
          <w:szCs w:val="26"/>
        </w:rPr>
        <w:t xml:space="preserve"> приведенной в приложении № </w:t>
      </w:r>
      <w:r>
        <w:rPr>
          <w:sz w:val="26"/>
          <w:szCs w:val="26"/>
        </w:rPr>
        <w:t>3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2.15.8. Р</w:t>
      </w:r>
      <w:r w:rsidRPr="008570EA">
        <w:rPr>
          <w:sz w:val="26"/>
          <w:szCs w:val="26"/>
        </w:rPr>
        <w:t xml:space="preserve">ешение об оставлении заявления </w:t>
      </w:r>
      <w:r w:rsidR="00D10513">
        <w:rPr>
          <w:sz w:val="26"/>
          <w:szCs w:val="26"/>
        </w:rPr>
        <w:t>об утверждении документации по планировке территории</w:t>
      </w:r>
      <w:r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>без рассмотрения направляется заявителю способом, указанным заявителем в заявлении</w:t>
      </w:r>
      <w:r>
        <w:rPr>
          <w:sz w:val="26"/>
          <w:szCs w:val="26"/>
        </w:rPr>
        <w:t xml:space="preserve"> об оставлении заявления</w:t>
      </w:r>
      <w:r w:rsidRPr="008570EA">
        <w:rPr>
          <w:sz w:val="26"/>
          <w:szCs w:val="26"/>
        </w:rPr>
        <w:t xml:space="preserve"> </w:t>
      </w:r>
      <w:r w:rsidR="00D10513">
        <w:rPr>
          <w:sz w:val="26"/>
          <w:szCs w:val="26"/>
        </w:rPr>
        <w:t xml:space="preserve">об утверждении документации по планировке территории </w:t>
      </w:r>
      <w:r w:rsidRPr="008570EA">
        <w:rPr>
          <w:sz w:val="26"/>
          <w:szCs w:val="26"/>
        </w:rPr>
        <w:t xml:space="preserve">без рассмотрения, не позднее рабочего дня, следующего за днем регистрации заявления об оставлении </w:t>
      </w:r>
      <w:r>
        <w:rPr>
          <w:sz w:val="26"/>
          <w:szCs w:val="26"/>
        </w:rPr>
        <w:t>заявлени</w:t>
      </w:r>
      <w:r w:rsidRPr="008570EA">
        <w:rPr>
          <w:sz w:val="26"/>
          <w:szCs w:val="26"/>
        </w:rPr>
        <w:t>я без рассмотрения.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2.15.9. О</w:t>
      </w:r>
      <w:r w:rsidRPr="008570EA">
        <w:rPr>
          <w:sz w:val="26"/>
          <w:szCs w:val="26"/>
        </w:rPr>
        <w:t xml:space="preserve">ставление без рассмотрения заявления </w:t>
      </w:r>
      <w:r w:rsidR="00D10513">
        <w:rPr>
          <w:sz w:val="26"/>
          <w:szCs w:val="26"/>
        </w:rPr>
        <w:t>об утверждении документации по планировке территории</w:t>
      </w:r>
      <w:r w:rsidRPr="008570EA">
        <w:rPr>
          <w:sz w:val="26"/>
          <w:szCs w:val="26"/>
        </w:rPr>
        <w:t xml:space="preserve"> не препятствует повторному обращению заявителя в уполномоченный орган за предоставлением муниципальной услуги</w:t>
      </w:r>
      <w:proofErr w:type="gramStart"/>
      <w:r w:rsidRPr="008570EA">
        <w:rPr>
          <w:sz w:val="26"/>
          <w:szCs w:val="26"/>
        </w:rPr>
        <w:t>.»;</w:t>
      </w:r>
      <w:proofErr w:type="gramEnd"/>
    </w:p>
    <w:p w:rsidR="00D10513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р</w:t>
      </w:r>
      <w:r w:rsidRPr="008570EA">
        <w:rPr>
          <w:sz w:val="26"/>
          <w:szCs w:val="26"/>
        </w:rPr>
        <w:t>аздел 2 дополнить подразделами 2.19 и 2.20 следующего содержания: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«2.19.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ошибок.</w:t>
      </w:r>
    </w:p>
    <w:p w:rsidR="00D10513" w:rsidRPr="008570EA" w:rsidRDefault="00D10513" w:rsidP="00D1051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lastRenderedPageBreak/>
        <w:t xml:space="preserve">2.19.1. В случае выявления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комитет заявление об исправлении таких опечаток и (или) ошибок по форме согласно приложению № </w:t>
      </w:r>
      <w:r>
        <w:rPr>
          <w:sz w:val="26"/>
          <w:szCs w:val="26"/>
        </w:rPr>
        <w:t>4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D10513" w:rsidRPr="008570EA" w:rsidRDefault="00D10513" w:rsidP="00D1051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bCs/>
          <w:sz w:val="26"/>
          <w:szCs w:val="26"/>
        </w:rPr>
      </w:pPr>
      <w:r w:rsidRPr="008570EA">
        <w:rPr>
          <w:sz w:val="26"/>
          <w:szCs w:val="26"/>
        </w:rPr>
        <w:t>Заявление об исправлении опечаток и (или) ошибок может быть представлено (направлено) по выбору заявителя (представителя заявителя) в</w:t>
      </w:r>
      <w:r w:rsidRPr="008570EA">
        <w:rPr>
          <w:bCs/>
          <w:sz w:val="26"/>
          <w:szCs w:val="26"/>
        </w:rPr>
        <w:t xml:space="preserve">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</w:t>
      </w:r>
      <w:r>
        <w:rPr>
          <w:bCs/>
          <w:sz w:val="26"/>
          <w:szCs w:val="26"/>
        </w:rPr>
        <w:t xml:space="preserve"> использованием Единого портала и</w:t>
      </w:r>
      <w:r>
        <w:rPr>
          <w:sz w:val="26"/>
          <w:szCs w:val="26"/>
        </w:rPr>
        <w:t>ли Регионального портала (при наличии технической возможности).</w:t>
      </w:r>
    </w:p>
    <w:p w:rsidR="00D10513" w:rsidRPr="008570EA" w:rsidRDefault="00D10513" w:rsidP="00D1051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bCs/>
          <w:sz w:val="26"/>
          <w:szCs w:val="26"/>
        </w:rPr>
      </w:pPr>
      <w:r w:rsidRPr="008570EA">
        <w:rPr>
          <w:bCs/>
          <w:sz w:val="26"/>
          <w:szCs w:val="26"/>
        </w:rPr>
        <w:t xml:space="preserve">К указанному заявлению прилагается оригинал документа, в котором допущена опечатка и (или) ошибка. </w:t>
      </w:r>
    </w:p>
    <w:p w:rsidR="00D10513" w:rsidRPr="008570EA" w:rsidRDefault="00D10513" w:rsidP="00D1051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bCs/>
          <w:sz w:val="26"/>
          <w:szCs w:val="26"/>
        </w:rPr>
        <w:t>Заявитель (представитель заявителя)</w:t>
      </w:r>
      <w:r w:rsidRPr="008570EA">
        <w:rPr>
          <w:sz w:val="26"/>
          <w:szCs w:val="26"/>
        </w:rPr>
        <w:t xml:space="preserve"> вправе представить по собственной инициативе документы, обосновывающие доводы, изложенные в заявлении.</w:t>
      </w:r>
    </w:p>
    <w:p w:rsidR="00D10513" w:rsidRPr="008570EA" w:rsidRDefault="00D10513" w:rsidP="00D10513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2.19.2. Регистрация заявления  об исправлении опечаток и (или) ошибок осуществляется в день его поступления в комитет либо на следующий день в случае поступления заявления о предоставлении муниципальной услуги по 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Заявление об исправлении опечаток и (или) ошибок регистрируется </w:t>
      </w:r>
      <w:r w:rsidRPr="008570EA">
        <w:rPr>
          <w:sz w:val="26"/>
          <w:szCs w:val="26"/>
        </w:rPr>
        <w:br/>
        <w:t xml:space="preserve">в ведомственной системе документооборота с присвоением заявлению номера </w:t>
      </w:r>
      <w:r w:rsidRPr="008570EA">
        <w:rPr>
          <w:sz w:val="26"/>
          <w:szCs w:val="26"/>
        </w:rPr>
        <w:br/>
        <w:t>и указанием даты его получения комитетом.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2.19.3. Специалист комитета, ответственный за предоставление муниципальной услуги, при получении заявления, указанного в абзаце первом пункта 2.19.1 настоящего Административного регламента, проводит проверку указанных в заявлении сведений.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 xml:space="preserve">В случае выявления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</w:t>
      </w:r>
      <w:r w:rsidRPr="008570EA">
        <w:rPr>
          <w:sz w:val="26"/>
          <w:szCs w:val="26"/>
        </w:rPr>
        <w:lastRenderedPageBreak/>
        <w:t>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соответствующего заявления в комитете.</w:t>
      </w:r>
      <w:proofErr w:type="gramEnd"/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2.19.4.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обращение с заявлением об исправлении опечаток и (или) ошибок лица, неуказанного в подразделе 1.2 настоящего Административного регламента;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отсутствие опечаток и (или) ошибок в выданных в результате предоставления муниципальной услуги документах.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уведомление об отсутствии таких опечаток и (или) ошибок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 в комитете.</w:t>
      </w:r>
      <w:proofErr w:type="gramEnd"/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2.19.5. </w:t>
      </w:r>
      <w:proofErr w:type="gramStart"/>
      <w:r w:rsidRPr="008570EA">
        <w:rPr>
          <w:sz w:val="26"/>
          <w:szCs w:val="26"/>
        </w:rPr>
        <w:t>Выдача (направление) заявителю (представителю заявителя)  результата рассмотрения заявления об исправлении опечаток и (или) ошибок осуществляется исправлении опечаток и (или) ошибок способом, указанным заявителем (представителем заявителя) в заявлении об исправлении опечаток и (или) ошибок.</w:t>
      </w:r>
      <w:proofErr w:type="gramEnd"/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 Порядок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такого дубликата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2.20.1. Заявитель (представитель заявителя) вправе представить (направить) в комитет заявление о выдаче дубликата документа, выданного по результатам предоставления муниципальной услуги, по форме согласно приложению № </w:t>
      </w:r>
      <w:r>
        <w:rPr>
          <w:sz w:val="26"/>
          <w:szCs w:val="26"/>
        </w:rPr>
        <w:t>5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услуги, может быть представлено (направлено) по </w:t>
      </w:r>
      <w:r w:rsidRPr="008570EA">
        <w:rPr>
          <w:sz w:val="26"/>
          <w:szCs w:val="26"/>
        </w:rPr>
        <w:lastRenderedPageBreak/>
        <w:t>выбору заявителя (представителя заявителя) в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 использованием Единого портала</w:t>
      </w:r>
      <w:r>
        <w:rPr>
          <w:sz w:val="26"/>
          <w:szCs w:val="26"/>
        </w:rPr>
        <w:t>, Регионального портала</w:t>
      </w:r>
      <w:r w:rsidRPr="008570EA">
        <w:rPr>
          <w:sz w:val="26"/>
          <w:szCs w:val="26"/>
        </w:rPr>
        <w:t>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2.20.2. Регистрация заявления  о выдаче дубликата документа, выданного по результатам предоставления муниципальной услуги, осуществляется в день его поступления в комитет либо на следующий день в случае поступления заявления о предоставлении муниципальной услуги по окончании рабочего времени. В случае поступления заявления о выдаче дубликата документа, выданного по результатам предоставления муниципальной услуги,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Заявление о выдаче дубликата документа, выданного по результатам предоставления муниципальной услуги, регистрируется в ведомственной системе документооборота с присвоением заявлению номера и указанием даты его получения комитетом.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2.20.3. Основанием для отказа в выдаче дубликата документа, выданного по результатам предоставления муниципальной услуги, является обращение с заявлением о выдаче дубликата документа, выданного по результатам предоставления муниципальной услуги, лица, неуказанного в подразделе 1.2 настоящего Административного регламента.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При наличии оснований для отказа в выдаче дубликата документа, выданного по результатам предоставления муниципальной услуги, специалист комитета, ответственный за предоставление муниципальной услуги, подготавливает уведомление об отказе в выдаче дубликата документа, выданного по результатам предоставления муниципальной услуги,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 в комитете</w:t>
      </w:r>
      <w:proofErr w:type="gramEnd"/>
      <w:r w:rsidRPr="008570EA">
        <w:rPr>
          <w:sz w:val="26"/>
          <w:szCs w:val="26"/>
        </w:rPr>
        <w:t>.</w:t>
      </w:r>
    </w:p>
    <w:p w:rsidR="00D10513" w:rsidRPr="008570EA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2.20.4. </w:t>
      </w:r>
      <w:proofErr w:type="gramStart"/>
      <w:r w:rsidRPr="008570EA">
        <w:rPr>
          <w:sz w:val="26"/>
          <w:szCs w:val="26"/>
        </w:rPr>
        <w:t xml:space="preserve">В случае отсутствия оснований для отказа в выдаче дубликата, специалист комитета, ответственный за предоставление муниципальной услуги, выдает дубликат с тем же регистрационным номером, который был указан в ранее </w:t>
      </w:r>
      <w:r w:rsidRPr="008570EA">
        <w:rPr>
          <w:sz w:val="26"/>
          <w:szCs w:val="26"/>
        </w:rPr>
        <w:lastRenderedPageBreak/>
        <w:t>выданном по результатам предоставления муниципальной услуги документе,  в срок, не превышающий 5 рабочих дней со дня регистрации соответствующего заявления в комитете.</w:t>
      </w:r>
      <w:proofErr w:type="gramEnd"/>
    </w:p>
    <w:p w:rsidR="00D10513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2.20.5.  Выдача (направление) заявителю (представителю заявителя) результата рассмотрения заявления о выдаче дубликата документа, выданного по результатам предоставления муниципальной услуги, осуществляется способом, указанным заявителем (представителем заявителя) в заявлении о выдаче дубликата документа, выданного по результатам предоставления муниципальной услуги»;</w:t>
      </w:r>
    </w:p>
    <w:p w:rsidR="00D10513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3.1.2 слова «приложение № 2» заменить словами «приложение № 6»;</w:t>
      </w:r>
    </w:p>
    <w:p w:rsidR="00D10513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разделы 4 и 5 исключить;</w:t>
      </w:r>
    </w:p>
    <w:p w:rsidR="00D10513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приложение № 2 считать приложением № 6;</w:t>
      </w:r>
    </w:p>
    <w:p w:rsidR="00D10513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дополнить приложениями № 2 - № 5 следующего содержания: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>Приложение № 2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к Административному регламенту </w:t>
      </w:r>
      <w:proofErr w:type="gramStart"/>
      <w:r>
        <w:rPr>
          <w:sz w:val="26"/>
          <w:szCs w:val="26"/>
        </w:rPr>
        <w:t>по</w:t>
      </w:r>
      <w:proofErr w:type="gramEnd"/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предоставлению муниципальной услуги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"Утверждение документации 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по планировке территории"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215" w:type="dxa"/>
        <w:tblInd w:w="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0"/>
        <w:gridCol w:w="340"/>
        <w:gridCol w:w="1191"/>
        <w:gridCol w:w="374"/>
        <w:gridCol w:w="1271"/>
        <w:gridCol w:w="445"/>
        <w:gridCol w:w="899"/>
        <w:gridCol w:w="540"/>
        <w:gridCol w:w="1377"/>
        <w:gridCol w:w="53"/>
        <w:gridCol w:w="454"/>
        <w:gridCol w:w="910"/>
        <w:gridCol w:w="218"/>
        <w:gridCol w:w="633"/>
      </w:tblGrid>
      <w:tr w:rsidR="00D10513" w:rsidRPr="006041CF" w:rsidTr="00D10513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6041C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right"/>
              <w:rPr>
                <w:rFonts w:eastAsiaTheme="minorHAnsi"/>
                <w:color w:val="000000"/>
                <w:sz w:val="18"/>
                <w:szCs w:val="18"/>
                <w:lang w:eastAsia="en-US"/>
              </w:rPr>
            </w:pPr>
            <w:r w:rsidRPr="006041CF">
              <w:rPr>
                <w:rFonts w:eastAsiaTheme="minorHAnsi"/>
                <w:color w:val="000000"/>
                <w:sz w:val="18"/>
                <w:szCs w:val="18"/>
                <w:lang w:eastAsia="en-US"/>
              </w:rPr>
              <w:t>Форма</w:t>
            </w:r>
          </w:p>
        </w:tc>
      </w:tr>
      <w:tr w:rsidR="00D10513" w:rsidRPr="009E7C8F" w:rsidTr="00D10513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666B19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</w:t>
            </w:r>
          </w:p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об оставлении заявления </w:t>
            </w:r>
            <w:r>
              <w:rPr>
                <w:sz w:val="26"/>
                <w:szCs w:val="26"/>
              </w:rPr>
              <w:t xml:space="preserve">об </w:t>
            </w:r>
            <w:r w:rsidRPr="00D10513">
              <w:t xml:space="preserve">утверждении документации по планировке территории </w:t>
            </w:r>
            <w:r w:rsidRPr="00D10513">
              <w:rPr>
                <w:rFonts w:eastAsiaTheme="minorHAnsi"/>
                <w:color w:val="000000"/>
                <w:lang w:eastAsia="en-US"/>
              </w:rPr>
              <w:t>без рассмотрения</w:t>
            </w:r>
          </w:p>
        </w:tc>
      </w:tr>
      <w:tr w:rsidR="00D10513" w:rsidRPr="009E7C8F" w:rsidTr="00D10513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 Администрацию Великого Новгорода (комитет по строительству и архитектуре)</w:t>
            </w:r>
          </w:p>
        </w:tc>
        <w:tc>
          <w:tcPr>
            <w:tcW w:w="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 принято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(дата,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регистрационный номер)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(ФИО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Прошу </w:t>
            </w:r>
            <w:r w:rsidRPr="00666B19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оставить </w:t>
            </w:r>
            <w:r w:rsidRPr="00D10513">
              <w:rPr>
                <w:rFonts w:eastAsiaTheme="minorHAnsi"/>
                <w:color w:val="000000"/>
                <w:lang w:eastAsia="en-US"/>
              </w:rPr>
              <w:t xml:space="preserve">заявление </w:t>
            </w:r>
            <w:r w:rsidRPr="00D10513">
              <w:t xml:space="preserve">об утверждении документации по планировке территории </w:t>
            </w:r>
            <w:r w:rsidRPr="00D10513">
              <w:rPr>
                <w:rFonts w:eastAsiaTheme="minorHAnsi"/>
                <w:color w:val="000000"/>
                <w:lang w:eastAsia="en-US"/>
              </w:rPr>
              <w:t>без рассмотрения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 и номер запроса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о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предоставлени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муниципальной услуги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Сведения о заявителе</w:t>
            </w: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4.1.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Физическое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4.2.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Юридическое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полное наименование, организационно-правовая форма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ИНН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Способ получения результата рассмотрения настоящего заявления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комитете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МФЦ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почтовым отправлением по адресу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Перечень документов, прилагаемых к настоящему заявлению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оригинал в количестве 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.;</w:t>
            </w:r>
          </w:p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копия в количестве _______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tr w:rsidR="00D10513" w:rsidRPr="009E7C8F" w:rsidTr="00D10513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Подпись: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Дата:</w:t>
            </w: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D10513" w:rsidRPr="009E7C8F" w:rsidTr="00D10513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(расшифров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lastRenderedPageBreak/>
              <w:t>ка подписи)</w:t>
            </w: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513" w:rsidRPr="009E7C8F" w:rsidRDefault="00D10513" w:rsidP="00D1051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>Приложение № 3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к Административному регламенту </w:t>
      </w:r>
      <w:proofErr w:type="gramStart"/>
      <w:r>
        <w:rPr>
          <w:sz w:val="26"/>
          <w:szCs w:val="26"/>
        </w:rPr>
        <w:t>по</w:t>
      </w:r>
      <w:proofErr w:type="gramEnd"/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предоставлению муниципальной услуги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"Утверждение документации 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по планировке территории"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CE2120">
        <w:rPr>
          <w:sz w:val="26"/>
          <w:szCs w:val="26"/>
        </w:rPr>
        <w:t xml:space="preserve">Форма 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D10513" w:rsidRPr="00116232" w:rsidRDefault="00D10513" w:rsidP="00D10513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16232">
        <w:rPr>
          <w:sz w:val="26"/>
          <w:szCs w:val="26"/>
        </w:rPr>
        <w:t>Решение</w:t>
      </w:r>
    </w:p>
    <w:p w:rsidR="00D10513" w:rsidRPr="008A6037" w:rsidRDefault="00D10513" w:rsidP="00D10513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16232">
        <w:rPr>
          <w:sz w:val="26"/>
          <w:szCs w:val="26"/>
        </w:rPr>
        <w:t xml:space="preserve">об оставлении </w:t>
      </w:r>
      <w:r w:rsidR="008A6037" w:rsidRPr="008A6037">
        <w:rPr>
          <w:rFonts w:eastAsiaTheme="minorHAnsi"/>
          <w:color w:val="000000"/>
          <w:sz w:val="26"/>
          <w:szCs w:val="26"/>
          <w:lang w:eastAsia="en-US"/>
        </w:rPr>
        <w:t>заявления</w:t>
      </w:r>
      <w:r w:rsidR="008A6037" w:rsidRPr="008A6037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8A6037" w:rsidRPr="008A6037">
        <w:rPr>
          <w:sz w:val="26"/>
          <w:szCs w:val="26"/>
        </w:rPr>
        <w:t xml:space="preserve">об утверждении документации по планировке территории </w:t>
      </w:r>
      <w:r w:rsidR="008A6037" w:rsidRPr="008A6037">
        <w:rPr>
          <w:rFonts w:eastAsiaTheme="minorHAnsi"/>
          <w:color w:val="000000"/>
          <w:sz w:val="26"/>
          <w:szCs w:val="26"/>
          <w:lang w:eastAsia="en-US"/>
        </w:rPr>
        <w:t>без рассмотрения</w:t>
      </w:r>
      <w:r w:rsidR="008A6037" w:rsidRPr="008A6037">
        <w:rPr>
          <w:sz w:val="26"/>
          <w:szCs w:val="26"/>
        </w:rPr>
        <w:t xml:space="preserve"> 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                      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На основании заявления от "___" _________ 20___ г., поступившего </w:t>
      </w:r>
      <w:proofErr w:type="gramStart"/>
      <w:r w:rsidRPr="00CE2120">
        <w:rPr>
          <w:sz w:val="26"/>
          <w:szCs w:val="26"/>
        </w:rPr>
        <w:t>от</w:t>
      </w:r>
      <w:proofErr w:type="gramEnd"/>
      <w:r w:rsidRPr="00CE2120">
        <w:rPr>
          <w:sz w:val="26"/>
          <w:szCs w:val="26"/>
        </w:rPr>
        <w:t xml:space="preserve"> ______________________________________________</w:t>
      </w:r>
      <w:r>
        <w:rPr>
          <w:sz w:val="26"/>
          <w:szCs w:val="26"/>
        </w:rPr>
        <w:t>_________________________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</w:t>
      </w:r>
      <w:proofErr w:type="gramStart"/>
      <w:r w:rsidRPr="00CE2120">
        <w:rPr>
          <w:sz w:val="26"/>
          <w:szCs w:val="26"/>
        </w:rPr>
        <w:t>(полное наименование</w:t>
      </w:r>
      <w:proofErr w:type="gramEnd"/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организации, юридический адрес заявителя - юридического лица,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_______________________________________________________________________,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CE2120">
        <w:rPr>
          <w:sz w:val="26"/>
          <w:szCs w:val="26"/>
        </w:rPr>
        <w:t>ФИО, адрес места жительства заявителя - физического лица)</w:t>
      </w:r>
      <w:proofErr w:type="gramEnd"/>
    </w:p>
    <w:p w:rsidR="00D10513" w:rsidRPr="009E7C8F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D10513" w:rsidRPr="00062A19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E7C8F">
        <w:rPr>
          <w:sz w:val="26"/>
          <w:szCs w:val="26"/>
        </w:rPr>
        <w:t xml:space="preserve">Администрацией Великого </w:t>
      </w:r>
      <w:r w:rsidRPr="00116232">
        <w:rPr>
          <w:sz w:val="26"/>
          <w:szCs w:val="26"/>
        </w:rPr>
        <w:t xml:space="preserve">Новгорода принято решение об оставлении </w:t>
      </w:r>
      <w:r w:rsidR="008A6037" w:rsidRPr="008A6037">
        <w:rPr>
          <w:rFonts w:eastAsiaTheme="minorHAnsi"/>
          <w:color w:val="000000"/>
          <w:sz w:val="26"/>
          <w:szCs w:val="26"/>
          <w:lang w:eastAsia="en-US"/>
        </w:rPr>
        <w:t xml:space="preserve">заявления </w:t>
      </w:r>
      <w:r w:rsidR="008A6037" w:rsidRPr="008A6037">
        <w:rPr>
          <w:sz w:val="26"/>
          <w:szCs w:val="26"/>
        </w:rPr>
        <w:t xml:space="preserve">об утверждении документации по планировке территории </w:t>
      </w:r>
      <w:r w:rsidRPr="000D34AB">
        <w:rPr>
          <w:sz w:val="26"/>
          <w:szCs w:val="26"/>
        </w:rPr>
        <w:t xml:space="preserve">от "___" ________ 20___ г. </w:t>
      </w:r>
      <w:proofErr w:type="spellStart"/>
      <w:r w:rsidRPr="000D34AB">
        <w:rPr>
          <w:sz w:val="26"/>
          <w:szCs w:val="26"/>
        </w:rPr>
        <w:t>в</w:t>
      </w:r>
      <w:r w:rsidRPr="00CE2120">
        <w:rPr>
          <w:sz w:val="26"/>
          <w:szCs w:val="26"/>
        </w:rPr>
        <w:t>х</w:t>
      </w:r>
      <w:proofErr w:type="spellEnd"/>
      <w:r w:rsidRPr="00CE2120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№ </w:t>
      </w:r>
      <w:r w:rsidRPr="00CE2120">
        <w:rPr>
          <w:sz w:val="26"/>
          <w:szCs w:val="26"/>
        </w:rPr>
        <w:t xml:space="preserve"> ________  без рассмотрения.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___________________         </w:t>
      </w:r>
      <w:r>
        <w:rPr>
          <w:sz w:val="26"/>
          <w:szCs w:val="26"/>
        </w:rPr>
        <w:tab/>
      </w:r>
      <w:r w:rsidRPr="00CE2120">
        <w:rPr>
          <w:sz w:val="26"/>
          <w:szCs w:val="26"/>
        </w:rPr>
        <w:t xml:space="preserve">          _________________________________</w:t>
      </w:r>
    </w:p>
    <w:p w:rsidR="00D10513" w:rsidRPr="00CE2120" w:rsidRDefault="00D10513" w:rsidP="00D10513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(должность)       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CE2120">
        <w:rPr>
          <w:sz w:val="26"/>
          <w:szCs w:val="26"/>
        </w:rPr>
        <w:t xml:space="preserve">      (фамилия, инициалы, подпись)</w:t>
      </w:r>
    </w:p>
    <w:p w:rsidR="00D10513" w:rsidRDefault="00D10513" w:rsidP="00D10513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D10513" w:rsidRDefault="008A6037" w:rsidP="00D10513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>П</w:t>
      </w:r>
      <w:r w:rsidR="00D10513">
        <w:rPr>
          <w:sz w:val="26"/>
          <w:szCs w:val="26"/>
        </w:rPr>
        <w:t>риложение № 4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к Административному регламенту </w:t>
      </w:r>
      <w:proofErr w:type="gramStart"/>
      <w:r>
        <w:rPr>
          <w:sz w:val="26"/>
          <w:szCs w:val="26"/>
        </w:rPr>
        <w:t>по</w:t>
      </w:r>
      <w:proofErr w:type="gramEnd"/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предоставлению муниципальной услуги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"Утверждение документации 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по планировке территории"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D10513" w:rsidRDefault="00D10513" w:rsidP="00D10513">
      <w:pPr>
        <w:autoSpaceDE w:val="0"/>
        <w:autoSpaceDN w:val="0"/>
        <w:adjustRightInd w:val="0"/>
        <w:ind w:left="261"/>
        <w:jc w:val="right"/>
        <w:rPr>
          <w:color w:val="000000"/>
        </w:rPr>
      </w:pPr>
      <w:r w:rsidRPr="00593572">
        <w:rPr>
          <w:color w:val="000000"/>
        </w:rPr>
        <w:t>Форма</w:t>
      </w:r>
    </w:p>
    <w:p w:rsidR="00D10513" w:rsidRDefault="00D10513" w:rsidP="00D10513">
      <w:pPr>
        <w:jc w:val="center"/>
        <w:rPr>
          <w:b/>
          <w:szCs w:val="28"/>
        </w:rPr>
      </w:pPr>
    </w:p>
    <w:p w:rsidR="00D10513" w:rsidRPr="00BB397C" w:rsidRDefault="00D10513" w:rsidP="00D10513">
      <w:pPr>
        <w:jc w:val="center"/>
        <w:rPr>
          <w:b/>
          <w:szCs w:val="28"/>
        </w:rPr>
      </w:pPr>
      <w:r>
        <w:rPr>
          <w:b/>
          <w:szCs w:val="28"/>
        </w:rPr>
        <w:t>ЗАЯВЛЕНИЕ</w:t>
      </w:r>
    </w:p>
    <w:p w:rsidR="00D10513" w:rsidRDefault="00D10513" w:rsidP="00D10513">
      <w:pPr>
        <w:contextualSpacing/>
        <w:jc w:val="center"/>
        <w:rPr>
          <w:b/>
          <w:szCs w:val="28"/>
        </w:rPr>
      </w:pPr>
      <w:r>
        <w:rPr>
          <w:b/>
          <w:szCs w:val="28"/>
        </w:rPr>
        <w:t xml:space="preserve">об исправлении опечаток и (или) ошибок </w:t>
      </w:r>
    </w:p>
    <w:p w:rsidR="00D10513" w:rsidRPr="007D75C4" w:rsidRDefault="00D10513" w:rsidP="00D10513">
      <w:pPr>
        <w:contextualSpacing/>
        <w:jc w:val="center"/>
        <w:rPr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63"/>
        <w:gridCol w:w="362"/>
        <w:gridCol w:w="264"/>
        <w:gridCol w:w="573"/>
        <w:gridCol w:w="378"/>
        <w:gridCol w:w="312"/>
        <w:gridCol w:w="26"/>
        <w:gridCol w:w="1431"/>
        <w:gridCol w:w="6"/>
        <w:gridCol w:w="557"/>
        <w:gridCol w:w="1129"/>
      </w:tblGrid>
      <w:tr w:rsidR="00D10513" w:rsidRPr="007D75C4" w:rsidTr="00D10513">
        <w:tc>
          <w:tcPr>
            <w:tcW w:w="606" w:type="dxa"/>
            <w:shd w:val="clear" w:color="auto" w:fill="auto"/>
          </w:tcPr>
          <w:p w:rsidR="00D10513" w:rsidRPr="007D75C4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1.</w:t>
            </w:r>
          </w:p>
        </w:tc>
        <w:tc>
          <w:tcPr>
            <w:tcW w:w="3653" w:type="dxa"/>
            <w:gridSpan w:val="3"/>
            <w:shd w:val="clear" w:color="auto" w:fill="auto"/>
          </w:tcPr>
          <w:p w:rsidR="00D10513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 xml:space="preserve">В Администрацию Великого Новгорода </w:t>
            </w:r>
          </w:p>
          <w:p w:rsidR="00D10513" w:rsidRPr="007D75C4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lastRenderedPageBreak/>
              <w:t>(комитет по строительству и архитектуре)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D10513" w:rsidRPr="007D75C4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lastRenderedPageBreak/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676" w:type="dxa"/>
            <w:gridSpan w:val="9"/>
            <w:shd w:val="clear" w:color="auto" w:fill="auto"/>
          </w:tcPr>
          <w:p w:rsidR="00D10513" w:rsidRPr="007D75C4" w:rsidRDefault="00D10513" w:rsidP="00D10513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Заявление принято _________________</w:t>
            </w:r>
          </w:p>
          <w:p w:rsidR="00D10513" w:rsidRPr="007D75C4" w:rsidRDefault="00D10513" w:rsidP="00D10513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7D75C4">
              <w:rPr>
                <w:sz w:val="20"/>
                <w:szCs w:val="20"/>
              </w:rPr>
              <w:t>(регистрационный номер</w:t>
            </w:r>
            <w:r w:rsidRPr="007D75C4">
              <w:rPr>
                <w:szCs w:val="28"/>
              </w:rPr>
              <w:t>)</w:t>
            </w:r>
          </w:p>
          <w:p w:rsidR="00D10513" w:rsidRPr="007D75C4" w:rsidRDefault="00D10513" w:rsidP="00D10513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lastRenderedPageBreak/>
              <w:t>__________________</w:t>
            </w:r>
            <w:r>
              <w:rPr>
                <w:szCs w:val="28"/>
              </w:rPr>
              <w:t>________________</w:t>
            </w:r>
          </w:p>
          <w:p w:rsidR="00D10513" w:rsidRPr="007D75C4" w:rsidRDefault="00D10513" w:rsidP="00D10513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D10513" w:rsidRPr="007D75C4" w:rsidRDefault="00D10513" w:rsidP="00D10513">
            <w:pPr>
              <w:widowControl w:val="0"/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________________________________</w:t>
            </w:r>
            <w:r>
              <w:rPr>
                <w:szCs w:val="28"/>
              </w:rPr>
              <w:t>__</w:t>
            </w:r>
          </w:p>
          <w:p w:rsidR="00D10513" w:rsidRDefault="00D10513" w:rsidP="00D10513">
            <w:pPr>
              <w:spacing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  <w:p w:rsidR="00D10513" w:rsidRDefault="00D10513" w:rsidP="00D10513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</w:t>
            </w:r>
          </w:p>
          <w:p w:rsidR="00D10513" w:rsidRPr="007D75C4" w:rsidRDefault="00D10513" w:rsidP="00D10513">
            <w:pPr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(дата)</w:t>
            </w:r>
          </w:p>
        </w:tc>
      </w:tr>
      <w:tr w:rsidR="00D10513" w:rsidRPr="007D75C4" w:rsidTr="00D10513">
        <w:trPr>
          <w:trHeight w:val="108"/>
        </w:trPr>
        <w:tc>
          <w:tcPr>
            <w:tcW w:w="60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lastRenderedPageBreak/>
              <w:t>3.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8A60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Сообщаю о следующей опечатке и (или) о</w:t>
            </w:r>
            <w:r w:rsidR="008A6037">
              <w:rPr>
                <w:sz w:val="26"/>
                <w:szCs w:val="26"/>
              </w:rPr>
              <w:t xml:space="preserve">шибке, допущенной при оказании </w:t>
            </w:r>
            <w:r w:rsidRPr="00E16A24">
              <w:rPr>
                <w:sz w:val="26"/>
                <w:szCs w:val="26"/>
              </w:rPr>
              <w:t xml:space="preserve">муниципальной услуги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="008A6037">
              <w:rPr>
                <w:sz w:val="26"/>
                <w:szCs w:val="26"/>
              </w:rPr>
              <w:t xml:space="preserve"> </w:t>
            </w:r>
            <w:r w:rsidR="008A6037">
              <w:rPr>
                <w:sz w:val="26"/>
                <w:szCs w:val="26"/>
              </w:rPr>
              <w:t>Утверждение документации по планировке территории</w:t>
            </w:r>
            <w:r w:rsidR="008A6037" w:rsidRPr="00E16A24">
              <w:rPr>
                <w:color w:val="000000"/>
                <w:sz w:val="26"/>
                <w:szCs w:val="26"/>
              </w:rPr>
              <w:t xml:space="preserve">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Pr="007D75C4">
              <w:rPr>
                <w:sz w:val="26"/>
                <w:szCs w:val="26"/>
              </w:rPr>
              <w:t>:</w:t>
            </w:r>
          </w:p>
        </w:tc>
      </w:tr>
      <w:tr w:rsidR="00D10513" w:rsidRPr="007D75C4" w:rsidTr="00D10513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содержание опечатки и (или) ошибки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Прошу исправить допущенную опечатку и (или) ошибку и внести соответствующие изменения в результат предоставления муниципальной услуги:</w:t>
            </w:r>
          </w:p>
        </w:tc>
      </w:tr>
      <w:tr w:rsidR="00D10513" w:rsidRPr="007D75C4" w:rsidTr="00D10513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D10513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D10513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об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заявителе</w:t>
            </w: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D10513" w:rsidRPr="007D75C4" w:rsidTr="00D10513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организационно – правовая форма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):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gridSpan w:val="2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заявления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283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16" w:type="dxa"/>
            <w:gridSpan w:val="4"/>
            <w:tcBorders>
              <w:righ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626" w:type="dxa"/>
            <w:gridSpan w:val="2"/>
            <w:tcBorders>
              <w:lef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3" w:type="dxa"/>
            <w:gridSpan w:val="7"/>
            <w:tcBorders>
              <w:righ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D10513" w:rsidRPr="00F1192F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1192F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заявлению: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D10513" w:rsidRPr="007D75C4" w:rsidRDefault="00D10513" w:rsidP="00D10513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D10513" w:rsidRDefault="00D10513" w:rsidP="00D10513">
            <w:pPr>
              <w:autoSpaceDE w:val="0"/>
              <w:autoSpaceDN w:val="0"/>
              <w:adjustRightInd w:val="0"/>
              <w:jc w:val="both"/>
            </w:pPr>
            <w:r w:rsidRPr="00461E1D">
              <w:t xml:space="preserve">оригинал в количестве </w:t>
            </w:r>
            <w:r w:rsidRPr="00461E1D">
              <w:br/>
              <w:t xml:space="preserve">___ экз. на ___ </w:t>
            </w:r>
            <w:proofErr w:type="gramStart"/>
            <w:r w:rsidRPr="00461E1D">
              <w:t>л</w:t>
            </w:r>
            <w:proofErr w:type="gramEnd"/>
            <w:r w:rsidRPr="00461E1D">
              <w:t>.;</w:t>
            </w:r>
          </w:p>
          <w:p w:rsidR="00D10513" w:rsidRPr="00031C1B" w:rsidRDefault="00D10513" w:rsidP="00D10513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копия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D10513" w:rsidRPr="00501F3E" w:rsidRDefault="00D10513" w:rsidP="00D10513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оригинал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  <w:r>
              <w:t>;</w:t>
            </w:r>
          </w:p>
          <w:p w:rsidR="00D10513" w:rsidRPr="007D75C4" w:rsidRDefault="00D10513" w:rsidP="00D105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D10513" w:rsidRPr="007D75C4" w:rsidTr="00D10513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631" w:type="dxa"/>
            <w:gridSpan w:val="10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D10513" w:rsidRDefault="00D10513" w:rsidP="00D10513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D10513" w:rsidRPr="007D75C4" w:rsidTr="00D10513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10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D10513" w:rsidRPr="007D75C4" w:rsidRDefault="00D10513" w:rsidP="00D10513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D10513" w:rsidRPr="007D75C4" w:rsidRDefault="00D10513" w:rsidP="00D1051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8A6037" w:rsidRDefault="008A6037" w:rsidP="00D10513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>Приложение № 5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к Административному регламенту </w:t>
      </w:r>
      <w:proofErr w:type="gramStart"/>
      <w:r>
        <w:rPr>
          <w:sz w:val="26"/>
          <w:szCs w:val="26"/>
        </w:rPr>
        <w:t>по</w:t>
      </w:r>
      <w:proofErr w:type="gramEnd"/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предоставлению муниципальной услуги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"Утверждение документации </w:t>
      </w:r>
    </w:p>
    <w:p w:rsidR="00D10513" w:rsidRDefault="00D10513" w:rsidP="00D10513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по планировке территории"</w:t>
      </w:r>
    </w:p>
    <w:p w:rsidR="00D10513" w:rsidRDefault="00D10513" w:rsidP="00D10513">
      <w:pPr>
        <w:pStyle w:val="ConsNonformat"/>
        <w:ind w:left="5400" w:right="0"/>
        <w:jc w:val="center"/>
        <w:rPr>
          <w:rFonts w:ascii="Times New Roman" w:hAnsi="Times New Roman"/>
          <w:sz w:val="26"/>
          <w:szCs w:val="26"/>
        </w:rPr>
      </w:pPr>
    </w:p>
    <w:p w:rsidR="00D10513" w:rsidRDefault="00D10513" w:rsidP="00D10513">
      <w:pPr>
        <w:autoSpaceDE w:val="0"/>
        <w:autoSpaceDN w:val="0"/>
        <w:adjustRightInd w:val="0"/>
        <w:ind w:left="261"/>
        <w:jc w:val="right"/>
        <w:rPr>
          <w:color w:val="000000"/>
        </w:rPr>
      </w:pPr>
      <w:r w:rsidRPr="00593572">
        <w:rPr>
          <w:color w:val="000000"/>
        </w:rPr>
        <w:t>Форма</w:t>
      </w:r>
    </w:p>
    <w:p w:rsidR="00D10513" w:rsidRPr="00BB397C" w:rsidRDefault="00D10513" w:rsidP="00D10513">
      <w:pPr>
        <w:jc w:val="center"/>
        <w:rPr>
          <w:b/>
          <w:szCs w:val="28"/>
        </w:rPr>
      </w:pPr>
      <w:r>
        <w:rPr>
          <w:b/>
          <w:szCs w:val="28"/>
        </w:rPr>
        <w:t>ЗАЯВЛЕНИЕ</w:t>
      </w:r>
    </w:p>
    <w:p w:rsidR="00D10513" w:rsidRPr="00006A9C" w:rsidRDefault="00D10513" w:rsidP="00D10513">
      <w:pPr>
        <w:jc w:val="center"/>
        <w:rPr>
          <w:b/>
        </w:rPr>
      </w:pPr>
      <w:r w:rsidRPr="00006A9C">
        <w:rPr>
          <w:b/>
        </w:rPr>
        <w:t>о выдаче дубликата документа, выданного по результатам предоставления муниципальной услуги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63"/>
        <w:gridCol w:w="362"/>
        <w:gridCol w:w="264"/>
        <w:gridCol w:w="573"/>
        <w:gridCol w:w="378"/>
        <w:gridCol w:w="312"/>
        <w:gridCol w:w="26"/>
        <w:gridCol w:w="1431"/>
        <w:gridCol w:w="6"/>
        <w:gridCol w:w="557"/>
        <w:gridCol w:w="1129"/>
      </w:tblGrid>
      <w:tr w:rsidR="00D10513" w:rsidRPr="007D75C4" w:rsidTr="00D10513">
        <w:tc>
          <w:tcPr>
            <w:tcW w:w="606" w:type="dxa"/>
            <w:shd w:val="clear" w:color="auto" w:fill="auto"/>
          </w:tcPr>
          <w:p w:rsidR="00D10513" w:rsidRPr="007D75C4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1.</w:t>
            </w:r>
          </w:p>
        </w:tc>
        <w:tc>
          <w:tcPr>
            <w:tcW w:w="3653" w:type="dxa"/>
            <w:gridSpan w:val="3"/>
            <w:shd w:val="clear" w:color="auto" w:fill="auto"/>
          </w:tcPr>
          <w:p w:rsidR="00D10513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 xml:space="preserve">В Администрацию Великого Новгорода </w:t>
            </w:r>
          </w:p>
          <w:p w:rsidR="00D10513" w:rsidRPr="007D75C4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(комитет по строительству и архитектуре)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D10513" w:rsidRPr="007D75C4" w:rsidRDefault="00D10513" w:rsidP="00D10513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676" w:type="dxa"/>
            <w:gridSpan w:val="9"/>
            <w:shd w:val="clear" w:color="auto" w:fill="auto"/>
          </w:tcPr>
          <w:p w:rsidR="00D10513" w:rsidRPr="007D75C4" w:rsidRDefault="00D10513" w:rsidP="00D10513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Заявление принято _________________</w:t>
            </w:r>
          </w:p>
          <w:p w:rsidR="00D10513" w:rsidRPr="007D75C4" w:rsidRDefault="00D10513" w:rsidP="00D10513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7D75C4">
              <w:rPr>
                <w:sz w:val="20"/>
                <w:szCs w:val="20"/>
              </w:rPr>
              <w:t>(регистрационный номер</w:t>
            </w:r>
            <w:r w:rsidRPr="007D75C4">
              <w:rPr>
                <w:szCs w:val="28"/>
              </w:rPr>
              <w:t>)</w:t>
            </w:r>
          </w:p>
          <w:p w:rsidR="00D10513" w:rsidRPr="007D75C4" w:rsidRDefault="00D10513" w:rsidP="00D10513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</w:t>
            </w:r>
            <w:r>
              <w:rPr>
                <w:szCs w:val="28"/>
              </w:rPr>
              <w:t>________________</w:t>
            </w:r>
          </w:p>
          <w:p w:rsidR="00D10513" w:rsidRPr="007D75C4" w:rsidRDefault="00D10513" w:rsidP="00D10513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D10513" w:rsidRPr="007D75C4" w:rsidRDefault="00D10513" w:rsidP="00D10513">
            <w:pPr>
              <w:widowControl w:val="0"/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________________________________</w:t>
            </w:r>
            <w:r>
              <w:rPr>
                <w:szCs w:val="28"/>
              </w:rPr>
              <w:t>__</w:t>
            </w:r>
          </w:p>
          <w:p w:rsidR="00D10513" w:rsidRDefault="00D10513" w:rsidP="00D10513">
            <w:pPr>
              <w:spacing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  <w:p w:rsidR="00D10513" w:rsidRDefault="00D10513" w:rsidP="00D10513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</w:t>
            </w:r>
          </w:p>
          <w:p w:rsidR="00D10513" w:rsidRPr="007D75C4" w:rsidRDefault="00D10513" w:rsidP="00D10513">
            <w:pPr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(дата)</w:t>
            </w:r>
          </w:p>
        </w:tc>
      </w:tr>
      <w:tr w:rsidR="00D10513" w:rsidRPr="007D75C4" w:rsidTr="00D10513">
        <w:trPr>
          <w:trHeight w:val="101"/>
        </w:trPr>
        <w:tc>
          <w:tcPr>
            <w:tcW w:w="60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lastRenderedPageBreak/>
              <w:t>3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8A60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Прошу выдать дубликат документа, являющего результатом предоставления муниципальной услуги 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="008A6037">
              <w:rPr>
                <w:sz w:val="26"/>
                <w:szCs w:val="26"/>
              </w:rPr>
              <w:t>Утверждение документации по планировке территории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>
              <w:rPr>
                <w:color w:val="000000"/>
                <w:sz w:val="26"/>
                <w:szCs w:val="26"/>
              </w:rPr>
              <w:t>:</w:t>
            </w:r>
          </w:p>
        </w:tc>
      </w:tr>
      <w:tr w:rsidR="00D10513" w:rsidRPr="007D75C4" w:rsidTr="00D10513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D10513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D10513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8A6037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>о заявителе</w:t>
            </w: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D10513" w:rsidRPr="007D75C4" w:rsidTr="00D10513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организационно – правовая форма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):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gridSpan w:val="2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заявления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283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16" w:type="dxa"/>
            <w:gridSpan w:val="4"/>
            <w:tcBorders>
              <w:righ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626" w:type="dxa"/>
            <w:gridSpan w:val="2"/>
            <w:tcBorders>
              <w:lef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3" w:type="dxa"/>
            <w:gridSpan w:val="7"/>
            <w:tcBorders>
              <w:righ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D10513" w:rsidRPr="00F1192F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1192F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заявлению:</w:t>
            </w:r>
          </w:p>
        </w:tc>
      </w:tr>
      <w:tr w:rsidR="00D10513" w:rsidRPr="007D75C4" w:rsidTr="00D10513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D10513" w:rsidRPr="007D75C4" w:rsidRDefault="00D10513" w:rsidP="00D10513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D10513" w:rsidRDefault="00D10513" w:rsidP="00D10513">
            <w:pPr>
              <w:autoSpaceDE w:val="0"/>
              <w:autoSpaceDN w:val="0"/>
              <w:adjustRightInd w:val="0"/>
              <w:jc w:val="both"/>
            </w:pPr>
            <w:r w:rsidRPr="00461E1D">
              <w:t xml:space="preserve">оригинал в количестве </w:t>
            </w:r>
            <w:r w:rsidRPr="00461E1D">
              <w:br/>
              <w:t xml:space="preserve">___ экз. на ___ </w:t>
            </w:r>
            <w:proofErr w:type="gramStart"/>
            <w:r w:rsidRPr="00461E1D">
              <w:t>л</w:t>
            </w:r>
            <w:proofErr w:type="gramEnd"/>
            <w:r w:rsidRPr="00461E1D">
              <w:t>.;</w:t>
            </w:r>
          </w:p>
          <w:p w:rsidR="00D10513" w:rsidRPr="00031C1B" w:rsidRDefault="00D10513" w:rsidP="00D10513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копия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</w:p>
        </w:tc>
      </w:tr>
      <w:tr w:rsidR="00D10513" w:rsidRPr="007D75C4" w:rsidTr="00D10513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10513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631" w:type="dxa"/>
            <w:gridSpan w:val="10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D10513" w:rsidRDefault="00D10513" w:rsidP="00D10513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D10513" w:rsidRPr="007D75C4" w:rsidTr="00D10513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D10513" w:rsidRPr="007D75C4" w:rsidRDefault="00D10513" w:rsidP="00D10513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10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D10513" w:rsidRPr="007D75C4" w:rsidRDefault="00D10513" w:rsidP="00D10513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D10513" w:rsidRPr="007D75C4" w:rsidRDefault="00D10513" w:rsidP="00D10513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D10513" w:rsidRPr="007D75C4" w:rsidRDefault="00D10513" w:rsidP="00D10513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D10513" w:rsidRPr="008570EA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D10513" w:rsidRDefault="00D10513" w:rsidP="00D105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2. Опубликовать настоящее постановление в газете «Новгород» и разместить на официальных сайтах Администрации Великого Новгорода в сети Интернет.</w:t>
      </w: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sz w:val="26"/>
          <w:szCs w:val="26"/>
        </w:rPr>
      </w:pP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5A2CA8" w:rsidRDefault="005A2CA8" w:rsidP="005A2CA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5A2CA8" w:rsidRDefault="005A2CA8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6037" w:rsidRDefault="008A6037" w:rsidP="008A603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строительству</w:t>
      </w:r>
    </w:p>
    <w:p w:rsidR="00495A6F" w:rsidRDefault="008A6037" w:rsidP="008A6037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архитектуре 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Баранов Р.П.</w:t>
      </w:r>
      <w:bookmarkStart w:id="2" w:name="_GoBack"/>
      <w:bookmarkEnd w:id="2"/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2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513" w:rsidRDefault="00D10513" w:rsidP="008E6470">
      <w:pPr>
        <w:spacing w:after="0" w:line="240" w:lineRule="auto"/>
      </w:pPr>
      <w:r>
        <w:separator/>
      </w:r>
    </w:p>
  </w:endnote>
  <w:endnote w:type="continuationSeparator" w:id="0">
    <w:p w:rsidR="00D10513" w:rsidRDefault="00D1051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513" w:rsidRDefault="00D10513" w:rsidP="008E6470">
      <w:pPr>
        <w:spacing w:after="0" w:line="240" w:lineRule="auto"/>
      </w:pPr>
      <w:r>
        <w:separator/>
      </w:r>
    </w:p>
  </w:footnote>
  <w:footnote w:type="continuationSeparator" w:id="0">
    <w:p w:rsidR="00D10513" w:rsidRDefault="00D1051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513" w:rsidRDefault="00D10513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8A6037">
      <w:rPr>
        <w:noProof/>
        <w:sz w:val="24"/>
        <w:szCs w:val="24"/>
      </w:rPr>
      <w:t>13</w:t>
    </w:r>
    <w:r w:rsidRPr="004F6BF4">
      <w:rPr>
        <w:sz w:val="24"/>
        <w:szCs w:val="24"/>
      </w:rPr>
      <w:fldChar w:fldCharType="end"/>
    </w:r>
  </w:p>
  <w:p w:rsidR="00D10513" w:rsidRPr="004F6BF4" w:rsidRDefault="00D10513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4A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34556"/>
    <w:rsid w:val="00460654"/>
    <w:rsid w:val="0047142E"/>
    <w:rsid w:val="00495A6F"/>
    <w:rsid w:val="004F6BF4"/>
    <w:rsid w:val="00515543"/>
    <w:rsid w:val="005A2CA8"/>
    <w:rsid w:val="005A7FAB"/>
    <w:rsid w:val="00636F01"/>
    <w:rsid w:val="00797388"/>
    <w:rsid w:val="007F5FA4"/>
    <w:rsid w:val="00830DD9"/>
    <w:rsid w:val="00897181"/>
    <w:rsid w:val="008A4F49"/>
    <w:rsid w:val="008A6037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10513"/>
    <w:rsid w:val="00D43EB7"/>
    <w:rsid w:val="00D6524B"/>
    <w:rsid w:val="00DB7DAB"/>
    <w:rsid w:val="00DD304A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037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Nonformat">
    <w:name w:val="ConsNonformat"/>
    <w:rsid w:val="00D10513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037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Nonformat">
    <w:name w:val="ConsNonformat"/>
    <w:rsid w:val="00D10513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7570&amp;dst=10009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RLAW154&amp;n=117054&amp;dst=10025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31&amp;dst=100094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9B587-79D0-47E6-BE0E-1EE48BE94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33</TotalTime>
  <Pages>15</Pages>
  <Words>2368</Words>
  <Characters>18808</Characters>
  <Application>Microsoft Office Word</Application>
  <DocSecurity>0</DocSecurity>
  <Lines>156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Козлов Александр Александрович</cp:lastModifiedBy>
  <cp:revision>2</cp:revision>
  <cp:lastPrinted>2025-09-11T06:19:00Z</cp:lastPrinted>
  <dcterms:created xsi:type="dcterms:W3CDTF">2025-12-08T07:01:00Z</dcterms:created>
  <dcterms:modified xsi:type="dcterms:W3CDTF">2025-12-08T07:36:00Z</dcterms:modified>
</cp:coreProperties>
</file>