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AB5" w:rsidRDefault="00191AB5" w:rsidP="00191A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bookmarkStart w:id="0" w:name="_GoBack"/>
      <w:bookmarkEnd w:id="0"/>
      <w:r>
        <w:rPr>
          <w:bCs/>
          <w:sz w:val="26"/>
          <w:szCs w:val="26"/>
        </w:rPr>
        <w:t>Приложение</w:t>
      </w:r>
      <w:r w:rsidR="00A51F8E">
        <w:rPr>
          <w:bCs/>
          <w:sz w:val="26"/>
          <w:szCs w:val="26"/>
        </w:rPr>
        <w:t xml:space="preserve"> № </w:t>
      </w:r>
      <w:r w:rsidR="001070BB">
        <w:rPr>
          <w:bCs/>
          <w:sz w:val="26"/>
          <w:szCs w:val="26"/>
        </w:rPr>
        <w:t>1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191AB5" w:rsidRDefault="00191AB5" w:rsidP="00191A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91AB5" w:rsidRPr="00A7298A" w:rsidRDefault="00191AB5" w:rsidP="00191A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 w:rsidRPr="00A7298A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2</w:t>
      </w:r>
    </w:p>
    <w:p w:rsidR="00191AB5" w:rsidRPr="005056D2" w:rsidRDefault="00191AB5" w:rsidP="00191AB5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 w:rsidRPr="00A7298A">
        <w:rPr>
          <w:bCs/>
          <w:sz w:val="26"/>
          <w:szCs w:val="26"/>
        </w:rPr>
        <w:t>к Административному</w:t>
      </w:r>
      <w:r w:rsidRPr="005056D2">
        <w:rPr>
          <w:bCs/>
          <w:sz w:val="26"/>
          <w:szCs w:val="26"/>
        </w:rPr>
        <w:t xml:space="preserve"> регламенту</w:t>
      </w:r>
    </w:p>
    <w:p w:rsidR="00702B9D" w:rsidRDefault="00191AB5" w:rsidP="00702B9D">
      <w:pPr>
        <w:autoSpaceDE w:val="0"/>
        <w:autoSpaceDN w:val="0"/>
        <w:adjustRightInd w:val="0"/>
        <w:spacing w:after="0" w:line="240" w:lineRule="auto"/>
        <w:jc w:val="right"/>
        <w:rPr>
          <w:bCs/>
          <w:color w:val="000000"/>
          <w:sz w:val="26"/>
          <w:szCs w:val="26"/>
        </w:rPr>
      </w:pPr>
      <w:r w:rsidRPr="005F6C2C">
        <w:rPr>
          <w:bCs/>
          <w:color w:val="000000"/>
          <w:sz w:val="26"/>
          <w:szCs w:val="26"/>
        </w:rPr>
        <w:t>предоставлени</w:t>
      </w:r>
      <w:r>
        <w:rPr>
          <w:bCs/>
          <w:color w:val="000000"/>
          <w:sz w:val="26"/>
          <w:szCs w:val="26"/>
        </w:rPr>
        <w:t>я</w:t>
      </w:r>
      <w:r w:rsidRPr="005F6C2C">
        <w:rPr>
          <w:bCs/>
          <w:color w:val="000000"/>
          <w:sz w:val="26"/>
          <w:szCs w:val="26"/>
        </w:rPr>
        <w:t xml:space="preserve"> муниципальной услуги</w:t>
      </w:r>
    </w:p>
    <w:p w:rsidR="00702B9D" w:rsidRDefault="00191AB5" w:rsidP="00702B9D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 w:rsidRPr="005F6C2C">
        <w:rPr>
          <w:bCs/>
          <w:color w:val="000000"/>
          <w:sz w:val="26"/>
          <w:szCs w:val="26"/>
        </w:rPr>
        <w:t xml:space="preserve"> </w:t>
      </w:r>
      <w:r w:rsidR="00702B9D" w:rsidRPr="00702B9D">
        <w:rPr>
          <w:color w:val="000000"/>
        </w:rPr>
        <w:t xml:space="preserve">«Выдача выписки из книги регистрации прав, </w:t>
      </w:r>
    </w:p>
    <w:p w:rsidR="00702B9D" w:rsidRDefault="00702B9D" w:rsidP="00702B9D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</w:t>
      </w:r>
      <w:r w:rsidRPr="00702B9D">
        <w:rPr>
          <w:color w:val="000000"/>
        </w:rPr>
        <w:t>из ранее</w:t>
      </w:r>
      <w:r>
        <w:rPr>
          <w:color w:val="000000"/>
        </w:rPr>
        <w:t xml:space="preserve"> </w:t>
      </w:r>
      <w:r w:rsidRPr="00702B9D">
        <w:rPr>
          <w:color w:val="000000"/>
        </w:rPr>
        <w:t>выданных</w:t>
      </w:r>
      <w:r>
        <w:rPr>
          <w:color w:val="000000"/>
        </w:rPr>
        <w:t xml:space="preserve"> </w:t>
      </w:r>
      <w:r w:rsidRPr="00702B9D">
        <w:rPr>
          <w:color w:val="000000"/>
        </w:rPr>
        <w:t>документов</w:t>
      </w:r>
      <w:r>
        <w:rPr>
          <w:color w:val="000000"/>
        </w:rPr>
        <w:t xml:space="preserve">  </w:t>
      </w:r>
    </w:p>
    <w:p w:rsidR="00702B9D" w:rsidRDefault="00702B9D" w:rsidP="00702B9D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</w:t>
      </w:r>
      <w:r w:rsidRPr="00702B9D">
        <w:rPr>
          <w:color w:val="000000"/>
        </w:rPr>
        <w:t>на</w:t>
      </w:r>
      <w:r>
        <w:rPr>
          <w:color w:val="000000"/>
        </w:rPr>
        <w:t xml:space="preserve"> </w:t>
      </w:r>
      <w:r w:rsidRPr="00702B9D">
        <w:rPr>
          <w:color w:val="000000"/>
        </w:rPr>
        <w:t>земельные участки»</w:t>
      </w:r>
      <w:r>
        <w:rPr>
          <w:color w:val="000000"/>
        </w:rPr>
        <w:t xml:space="preserve"> </w:t>
      </w:r>
    </w:p>
    <w:p w:rsidR="00191AB5" w:rsidRDefault="00191AB5" w:rsidP="00702B9D">
      <w:pPr>
        <w:autoSpaceDE w:val="0"/>
        <w:autoSpaceDN w:val="0"/>
        <w:adjustRightInd w:val="0"/>
        <w:spacing w:after="0" w:line="240" w:lineRule="auto"/>
        <w:ind w:left="5760"/>
        <w:jc w:val="both"/>
        <w:rPr>
          <w:color w:val="000000"/>
        </w:rPr>
      </w:pPr>
    </w:p>
    <w:p w:rsidR="00191AB5" w:rsidRDefault="00191AB5" w:rsidP="00191AB5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EF715F">
        <w:rPr>
          <w:sz w:val="20"/>
          <w:szCs w:val="20"/>
        </w:rPr>
        <w:t xml:space="preserve">                                       </w:t>
      </w:r>
    </w:p>
    <w:p w:rsidR="00191AB5" w:rsidRDefault="00191AB5" w:rsidP="00191AB5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191AB5" w:rsidRPr="003B2CFC" w:rsidTr="00FC79A5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191AB5" w:rsidRPr="003B2CFC" w:rsidRDefault="00191AB5" w:rsidP="00FC79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3B2CFC">
              <w:rPr>
                <w:rFonts w:ascii="Times New Roman" w:hAnsi="Times New Roman" w:cs="Times New Roman"/>
              </w:rPr>
              <w:t>Форма</w:t>
            </w:r>
          </w:p>
        </w:tc>
      </w:tr>
      <w:tr w:rsidR="00A36ED6" w:rsidRPr="003B2CFC" w:rsidTr="00FC79A5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Borders>
                <w:left w:val="nil"/>
                <w:bottom w:val="single" w:sz="4" w:space="0" w:color="auto"/>
                <w:right w:val="nil"/>
                <w:insideH w:val="nil"/>
                <w:insideV w:val="single" w:sz="4" w:space="0" w:color="auto"/>
              </w:tblBorders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680"/>
              <w:gridCol w:w="1361"/>
              <w:gridCol w:w="2041"/>
              <w:gridCol w:w="680"/>
              <w:gridCol w:w="1020"/>
              <w:gridCol w:w="1026"/>
              <w:gridCol w:w="675"/>
              <w:gridCol w:w="1588"/>
            </w:tblGrid>
            <w:tr w:rsidR="00A36ED6" w:rsidRPr="00F04FCD" w:rsidTr="006548F2">
              <w:tc>
                <w:tcPr>
                  <w:tcW w:w="9071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36ED6" w:rsidRPr="003B2CFC" w:rsidRDefault="00A36ED6" w:rsidP="00A36ED6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</w:rPr>
                  </w:pPr>
                  <w:r w:rsidRPr="003B2CFC">
                    <w:rPr>
                      <w:rFonts w:ascii="Times New Roman" w:hAnsi="Times New Roman" w:cs="Times New Roman"/>
                    </w:rPr>
                    <w:t>ЗАЯВЛЕНИЕ</w:t>
                  </w:r>
                </w:p>
                <w:p w:rsidR="00A36ED6" w:rsidRPr="004242CB" w:rsidRDefault="00A36ED6" w:rsidP="000D384E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242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 оставлении заявления </w:t>
                  </w:r>
                  <w:r w:rsidR="000D384E" w:rsidRPr="004242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 предоставлении муниципальной услуги</w:t>
                  </w:r>
                  <w:r w:rsidRPr="004242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без рассмотрения</w:t>
                  </w:r>
                </w:p>
              </w:tc>
            </w:tr>
            <w:tr w:rsidR="00A36ED6" w:rsidRPr="00F04FCD" w:rsidTr="006548F2">
              <w:tc>
                <w:tcPr>
                  <w:tcW w:w="9071" w:type="dxa"/>
                  <w:gridSpan w:val="8"/>
                  <w:tcBorders>
                    <w:top w:val="nil"/>
                    <w:left w:val="nil"/>
                    <w:right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02" w:type="dxa"/>
                  <w:gridSpan w:val="2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комитет по управлению муниципальным имуществом и земельными ресурсами Великого Новгорода</w:t>
                  </w:r>
                </w:p>
              </w:tc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4309" w:type="dxa"/>
                  <w:gridSpan w:val="4"/>
                  <w:tcBorders>
                    <w:bottom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Заявление принято ________________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46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3" w:type="dxa"/>
                  <w:gridSpan w:val="2"/>
                  <w:tcBorders>
                    <w:top w:val="nil"/>
                    <w:left w:val="nil"/>
                    <w:bottom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(дата,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9" w:type="dxa"/>
                  <w:gridSpan w:val="4"/>
                  <w:tcBorders>
                    <w:top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регистрационный номер)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(ФИО должностного лица)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(подпись должностного лица)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8391" w:type="dxa"/>
                  <w:gridSpan w:val="7"/>
                </w:tcPr>
                <w:p w:rsidR="00A36ED6" w:rsidRPr="00F04FCD" w:rsidRDefault="00A36ED6" w:rsidP="005409D5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sz w:val="24"/>
                      <w:szCs w:val="24"/>
                    </w:rPr>
                  </w:pPr>
                  <w:r w:rsidRPr="00F04FCD">
                    <w:rPr>
                      <w:sz w:val="24"/>
                      <w:szCs w:val="24"/>
                    </w:rPr>
                    <w:t>Прошу оставить заявление о предоставлении муниципальной услуги "</w:t>
                  </w:r>
                  <w:r w:rsidR="005409D5" w:rsidRPr="00702B9D">
                    <w:rPr>
                      <w:color w:val="000000"/>
                    </w:rPr>
                    <w:t xml:space="preserve">Выдача выписки из книги регистрации прав, </w:t>
                  </w:r>
                  <w:r w:rsidR="005409D5">
                    <w:rPr>
                      <w:color w:val="000000"/>
                    </w:rPr>
                    <w:t xml:space="preserve">                                                                      </w:t>
                  </w:r>
                  <w:r w:rsidR="00F26C22">
                    <w:rPr>
                      <w:color w:val="000000"/>
                    </w:rPr>
                    <w:t xml:space="preserve">                              </w:t>
                  </w:r>
                  <w:r w:rsidR="005409D5" w:rsidRPr="00702B9D">
                    <w:rPr>
                      <w:color w:val="000000"/>
                    </w:rPr>
                    <w:t>из ранее</w:t>
                  </w:r>
                  <w:r w:rsidR="005409D5">
                    <w:rPr>
                      <w:color w:val="000000"/>
                    </w:rPr>
                    <w:t xml:space="preserve"> </w:t>
                  </w:r>
                  <w:r w:rsidR="005409D5" w:rsidRPr="00702B9D">
                    <w:rPr>
                      <w:color w:val="000000"/>
                    </w:rPr>
                    <w:t>выданных</w:t>
                  </w:r>
                  <w:r w:rsidR="005409D5">
                    <w:rPr>
                      <w:color w:val="000000"/>
                    </w:rPr>
                    <w:t xml:space="preserve"> </w:t>
                  </w:r>
                  <w:r w:rsidR="005409D5" w:rsidRPr="00702B9D">
                    <w:rPr>
                      <w:color w:val="000000"/>
                    </w:rPr>
                    <w:t>документов</w:t>
                  </w:r>
                  <w:r w:rsidR="005409D5">
                    <w:rPr>
                      <w:color w:val="000000"/>
                    </w:rPr>
                    <w:t xml:space="preserve">                                                                           </w:t>
                  </w:r>
                  <w:r w:rsidR="00F26C22">
                    <w:rPr>
                      <w:color w:val="000000"/>
                    </w:rPr>
                    <w:t xml:space="preserve">                              </w:t>
                  </w:r>
                  <w:r w:rsidR="005409D5" w:rsidRPr="00702B9D">
                    <w:rPr>
                      <w:color w:val="000000"/>
                    </w:rPr>
                    <w:t>на</w:t>
                  </w:r>
                  <w:r w:rsidR="005409D5">
                    <w:rPr>
                      <w:color w:val="000000"/>
                    </w:rPr>
                    <w:t xml:space="preserve"> </w:t>
                  </w:r>
                  <w:r w:rsidR="005409D5" w:rsidRPr="00702B9D">
                    <w:rPr>
                      <w:color w:val="000000"/>
                    </w:rPr>
                    <w:t>земельные участки</w:t>
                  </w:r>
                  <w:r w:rsidRPr="00F04FCD">
                    <w:rPr>
                      <w:sz w:val="24"/>
                      <w:szCs w:val="24"/>
                    </w:rPr>
                    <w:t xml:space="preserve">" </w:t>
                  </w:r>
                  <w:r w:rsidR="005409D5">
                    <w:rPr>
                      <w:sz w:val="24"/>
                      <w:szCs w:val="24"/>
                    </w:rPr>
                    <w:t xml:space="preserve"> </w:t>
                  </w:r>
                  <w:r w:rsidRPr="00F04FCD">
                    <w:rPr>
                      <w:sz w:val="24"/>
                      <w:szCs w:val="24"/>
                    </w:rPr>
                    <w:t>без рассмотрения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 и номер заявления о предоставлении муниципальной услуги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8391" w:type="dxa"/>
                  <w:gridSpan w:val="7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Сведения о заявителе (физическом лице):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фамилия, имя, отчество (при наличии)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документ, удостоверяющий личность</w:t>
                  </w: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вид</w:t>
                  </w:r>
                </w:p>
              </w:tc>
              <w:tc>
                <w:tcPr>
                  <w:tcW w:w="1701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серия</w:t>
                  </w:r>
                </w:p>
              </w:tc>
              <w:tc>
                <w:tcPr>
                  <w:tcW w:w="1588" w:type="dxa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номер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88" w:type="dxa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(дата выдачи)</w:t>
                  </w:r>
                </w:p>
              </w:tc>
              <w:tc>
                <w:tcPr>
                  <w:tcW w:w="3289" w:type="dxa"/>
                  <w:gridSpan w:val="3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(кем выдан)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места жительства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 для связи/факс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5.</w:t>
                  </w:r>
                </w:p>
              </w:tc>
              <w:tc>
                <w:tcPr>
                  <w:tcW w:w="8391" w:type="dxa"/>
                  <w:gridSpan w:val="7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Представитель заявителя (заполняется в случае подачи настоящего заявления представителем заявителя)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фамилия, имя, отчество (при наличии)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документ, удостоверяющий личность</w:t>
                  </w: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вид</w:t>
                  </w:r>
                </w:p>
              </w:tc>
              <w:tc>
                <w:tcPr>
                  <w:tcW w:w="1701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серия</w:t>
                  </w:r>
                </w:p>
              </w:tc>
              <w:tc>
                <w:tcPr>
                  <w:tcW w:w="1588" w:type="dxa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номер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88" w:type="dxa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(дата выдачи)</w:t>
                  </w:r>
                </w:p>
              </w:tc>
              <w:tc>
                <w:tcPr>
                  <w:tcW w:w="3289" w:type="dxa"/>
                  <w:gridSpan w:val="3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(кем выдан)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места жительства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телефон для связи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8391" w:type="dxa"/>
                  <w:gridSpan w:val="7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Способ получения результата рассмотрения настоящего заявления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 в комитете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 в МФЦ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личном кабинете федеральной государственной информационной системы "Единый портал государственных и муниципальных услуг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почтовым отправлением по адресу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8391" w:type="dxa"/>
                  <w:gridSpan w:val="7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Перечень документов, прилагаемых к настоящему заявлению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оригинал в количестве___ экз. на ___ л.;</w:t>
                  </w:r>
                </w:p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копия в количестве ___ экз. на ___ л.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3402" w:type="dxa"/>
                  <w:gridSpan w:val="2"/>
                </w:tcPr>
                <w:p w:rsidR="00A36ED6" w:rsidRPr="00F04FCD" w:rsidRDefault="00A36ED6" w:rsidP="006548F2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Подпись:</w:t>
                  </w:r>
                </w:p>
              </w:tc>
              <w:tc>
                <w:tcPr>
                  <w:tcW w:w="4989" w:type="dxa"/>
                  <w:gridSpan w:val="5"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Дата: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  <w:insideH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1" w:type="dxa"/>
                  <w:tcBorders>
                    <w:bottom w:val="nil"/>
                    <w:right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</w:t>
                  </w:r>
                </w:p>
              </w:tc>
              <w:tc>
                <w:tcPr>
                  <w:tcW w:w="2041" w:type="dxa"/>
                  <w:tcBorders>
                    <w:left w:val="nil"/>
                    <w:bottom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</w:t>
                  </w:r>
                </w:p>
              </w:tc>
              <w:tc>
                <w:tcPr>
                  <w:tcW w:w="4989" w:type="dxa"/>
                  <w:gridSpan w:val="5"/>
                  <w:vMerge w:val="restart"/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</w:t>
                  </w:r>
                </w:p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(дата)</w:t>
                  </w:r>
                </w:p>
              </w:tc>
            </w:tr>
            <w:tr w:rsidR="00A36ED6" w:rsidRPr="00F04FCD" w:rsidTr="006548F2">
              <w:tblPrEx>
                <w:tblBorders>
                  <w:left w:val="single" w:sz="4" w:space="0" w:color="auto"/>
                  <w:right w:val="single" w:sz="4" w:space="0" w:color="auto"/>
                </w:tblBorders>
              </w:tblPrEx>
              <w:tc>
                <w:tcPr>
                  <w:tcW w:w="680" w:type="dxa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61" w:type="dxa"/>
                  <w:tcBorders>
                    <w:top w:val="nil"/>
                    <w:right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(подпись)</w:t>
                  </w:r>
                </w:p>
              </w:tc>
              <w:tc>
                <w:tcPr>
                  <w:tcW w:w="2041" w:type="dxa"/>
                  <w:tcBorders>
                    <w:top w:val="nil"/>
                    <w:left w:val="nil"/>
                  </w:tcBorders>
                </w:tcPr>
                <w:p w:rsidR="00A36ED6" w:rsidRPr="00F04FCD" w:rsidRDefault="00A36ED6" w:rsidP="006548F2">
                  <w:pPr>
                    <w:pStyle w:val="ConsPlusNormal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04FCD">
                    <w:rPr>
                      <w:rFonts w:ascii="Times New Roman" w:hAnsi="Times New Roman" w:cs="Times New Roman"/>
                      <w:sz w:val="24"/>
                      <w:szCs w:val="24"/>
                    </w:rPr>
                    <w:t>(расшифровка подписи)</w:t>
                  </w:r>
                </w:p>
              </w:tc>
              <w:tc>
                <w:tcPr>
                  <w:tcW w:w="4989" w:type="dxa"/>
                  <w:gridSpan w:val="5"/>
                  <w:vMerge/>
                </w:tcPr>
                <w:p w:rsidR="00A36ED6" w:rsidRPr="00F04FCD" w:rsidRDefault="00A36ED6" w:rsidP="006548F2">
                  <w:pPr>
                    <w:pStyle w:val="ConsPlusNormal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A36ED6" w:rsidRDefault="00A36ED6" w:rsidP="00A36E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99F" w:rsidRPr="007817B1" w:rsidRDefault="0089699F" w:rsidP="00A36E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ED6" w:rsidRPr="00F04FCD" w:rsidRDefault="00A36ED6" w:rsidP="00A36E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ED6" w:rsidRPr="003B2CFC" w:rsidRDefault="00A36ED6" w:rsidP="00FC79A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C11906" w:rsidRPr="00762097" w:rsidRDefault="00C11906" w:rsidP="00C11906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Приложение № 3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 w:rsidRPr="005409D5">
        <w:rPr>
          <w:bCs/>
          <w:sz w:val="24"/>
          <w:szCs w:val="24"/>
        </w:rPr>
        <w:t>к Административному регламенту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right"/>
        <w:rPr>
          <w:bCs/>
          <w:color w:val="000000"/>
          <w:sz w:val="24"/>
          <w:szCs w:val="24"/>
        </w:rPr>
      </w:pPr>
      <w:r w:rsidRPr="005409D5">
        <w:rPr>
          <w:bCs/>
          <w:color w:val="000000"/>
          <w:sz w:val="24"/>
          <w:szCs w:val="24"/>
        </w:rPr>
        <w:t xml:space="preserve">                         предоставления муниципальной услуги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409D5">
        <w:rPr>
          <w:bCs/>
          <w:color w:val="000000"/>
          <w:sz w:val="24"/>
          <w:szCs w:val="24"/>
        </w:rPr>
        <w:t xml:space="preserve"> </w:t>
      </w:r>
      <w:r w:rsidRPr="005409D5">
        <w:rPr>
          <w:color w:val="000000"/>
          <w:sz w:val="24"/>
          <w:szCs w:val="24"/>
        </w:rPr>
        <w:t xml:space="preserve">«Выдача выписки из книги регистрации прав, 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5409D5">
        <w:rPr>
          <w:color w:val="000000"/>
          <w:sz w:val="24"/>
          <w:szCs w:val="24"/>
        </w:rPr>
        <w:t xml:space="preserve">                                                                                                      из ранее выданных документов  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5409D5">
        <w:rPr>
          <w:color w:val="000000"/>
          <w:sz w:val="24"/>
          <w:szCs w:val="24"/>
        </w:rPr>
        <w:t xml:space="preserve">                                                                                                         на земельные участки» </w:t>
      </w:r>
    </w:p>
    <w:p w:rsidR="00C11906" w:rsidRPr="005056D2" w:rsidRDefault="00C11906" w:rsidP="00C11906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Форма </w:t>
      </w: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>Решение</w:t>
      </w:r>
    </w:p>
    <w:p w:rsidR="00C11906" w:rsidRPr="00F26C22" w:rsidRDefault="00C11906" w:rsidP="007F156E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 w:rsidRPr="00F26C22">
        <w:rPr>
          <w:color w:val="000000"/>
          <w:sz w:val="26"/>
          <w:szCs w:val="26"/>
        </w:rPr>
        <w:t xml:space="preserve">об оставлении </w:t>
      </w:r>
      <w:r w:rsidR="00A36ED6" w:rsidRPr="00F26C22">
        <w:rPr>
          <w:sz w:val="26"/>
          <w:szCs w:val="26"/>
        </w:rPr>
        <w:t xml:space="preserve">заявления о </w:t>
      </w:r>
      <w:r w:rsidR="00F26C22" w:rsidRPr="00F26C22">
        <w:rPr>
          <w:sz w:val="26"/>
          <w:szCs w:val="26"/>
        </w:rPr>
        <w:t xml:space="preserve">предоставлении муниципальной услуги </w:t>
      </w:r>
      <w:r w:rsidRPr="00F26C22">
        <w:rPr>
          <w:color w:val="000000"/>
          <w:sz w:val="26"/>
          <w:szCs w:val="26"/>
        </w:rPr>
        <w:t>без рассмотрения</w:t>
      </w: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 xml:space="preserve">    </w:t>
      </w:r>
    </w:p>
    <w:p w:rsidR="00C11906" w:rsidRPr="00763DEC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 w:rsidRPr="009224AE">
        <w:rPr>
          <w:color w:val="000000"/>
          <w:sz w:val="26"/>
          <w:szCs w:val="26"/>
        </w:rPr>
        <w:t xml:space="preserve">    </w:t>
      </w:r>
      <w:r w:rsidRPr="009224AE">
        <w:rPr>
          <w:color w:val="000000"/>
          <w:sz w:val="26"/>
          <w:szCs w:val="26"/>
        </w:rPr>
        <w:br/>
      </w:r>
      <w:r w:rsidR="00A36ED6" w:rsidRPr="00763DEC">
        <w:rPr>
          <w:color w:val="000000"/>
          <w:sz w:val="26"/>
          <w:szCs w:val="26"/>
        </w:rPr>
        <w:t xml:space="preserve">      </w:t>
      </w:r>
      <w:r w:rsidRPr="00763DEC">
        <w:rPr>
          <w:color w:val="000000"/>
          <w:sz w:val="26"/>
          <w:szCs w:val="26"/>
        </w:rPr>
        <w:t xml:space="preserve">На основании </w:t>
      </w:r>
      <w:r w:rsidR="00763DEC" w:rsidRPr="00763DEC">
        <w:rPr>
          <w:color w:val="000000"/>
          <w:sz w:val="26"/>
          <w:szCs w:val="26"/>
        </w:rPr>
        <w:t xml:space="preserve">заявления </w:t>
      </w:r>
      <w:r w:rsidR="00763DEC" w:rsidRPr="00763DEC">
        <w:rPr>
          <w:sz w:val="26"/>
          <w:szCs w:val="26"/>
        </w:rPr>
        <w:t>об оставлении заявления о предоставлении муниципальной услуги без рассмотрения</w:t>
      </w:r>
      <w:r w:rsidR="00A36ED6" w:rsidRPr="00763DEC">
        <w:rPr>
          <w:color w:val="000000"/>
          <w:sz w:val="26"/>
          <w:szCs w:val="26"/>
        </w:rPr>
        <w:t xml:space="preserve"> </w:t>
      </w:r>
      <w:r w:rsidRPr="00763DEC">
        <w:rPr>
          <w:color w:val="000000"/>
          <w:sz w:val="26"/>
          <w:szCs w:val="26"/>
        </w:rPr>
        <w:t>от "___" ____</w:t>
      </w:r>
      <w:r w:rsidR="00763DEC">
        <w:rPr>
          <w:color w:val="000000"/>
          <w:sz w:val="26"/>
          <w:szCs w:val="26"/>
        </w:rPr>
        <w:t>_____ 20___ г., поступившего от</w:t>
      </w:r>
      <w:r w:rsidRPr="00763DEC">
        <w:rPr>
          <w:color w:val="000000"/>
          <w:sz w:val="26"/>
          <w:szCs w:val="26"/>
        </w:rPr>
        <w:t>______________________________________________</w:t>
      </w:r>
      <w:r w:rsidR="00763DEC">
        <w:rPr>
          <w:color w:val="000000"/>
          <w:sz w:val="26"/>
          <w:szCs w:val="26"/>
        </w:rPr>
        <w:t>__________________________</w:t>
      </w:r>
    </w:p>
    <w:p w:rsidR="00C11906" w:rsidRPr="00763DEC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9224AE">
        <w:rPr>
          <w:color w:val="000000"/>
        </w:rPr>
        <w:t>_____________________________________________________</w:t>
      </w:r>
      <w:r>
        <w:rPr>
          <w:color w:val="000000"/>
        </w:rPr>
        <w:t>______________</w:t>
      </w:r>
      <w:r w:rsidRPr="009224AE">
        <w:rPr>
          <w:color w:val="000000"/>
        </w:rPr>
        <w:t>____________________,</w:t>
      </w:r>
    </w:p>
    <w:p w:rsidR="00C11906" w:rsidRPr="009224AE" w:rsidRDefault="00F9789F" w:rsidP="00C11906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(</w:t>
      </w:r>
      <w:r w:rsidR="001D7414">
        <w:rPr>
          <w:color w:val="000000"/>
        </w:rPr>
        <w:t xml:space="preserve">ФИО </w:t>
      </w:r>
      <w:r w:rsidR="00A36ED6">
        <w:rPr>
          <w:color w:val="000000"/>
        </w:rPr>
        <w:t xml:space="preserve">заявителя, </w:t>
      </w:r>
      <w:r w:rsidR="001D7414">
        <w:rPr>
          <w:color w:val="000000"/>
        </w:rPr>
        <w:t xml:space="preserve"> </w:t>
      </w:r>
      <w:r w:rsidR="00A36ED6">
        <w:rPr>
          <w:color w:val="000000"/>
        </w:rPr>
        <w:t xml:space="preserve">ФИО </w:t>
      </w:r>
      <w:r w:rsidR="001D7414">
        <w:rPr>
          <w:color w:val="000000"/>
        </w:rPr>
        <w:t>представителя</w:t>
      </w:r>
      <w:r w:rsidR="00C11906" w:rsidRPr="009224AE">
        <w:rPr>
          <w:color w:val="000000"/>
        </w:rPr>
        <w:t>)</w:t>
      </w: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11906" w:rsidRPr="00763DEC" w:rsidRDefault="00C11906" w:rsidP="00C11906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763DEC">
        <w:rPr>
          <w:color w:val="000000"/>
          <w:sz w:val="26"/>
          <w:szCs w:val="26"/>
        </w:rPr>
        <w:t xml:space="preserve">комитетом по управлению муниципальным имуществом и земельными ресурсами Великого Новгорода принято решение об оставлении </w:t>
      </w:r>
      <w:r w:rsidR="00763DEC" w:rsidRPr="00763DEC">
        <w:rPr>
          <w:sz w:val="26"/>
          <w:szCs w:val="26"/>
        </w:rPr>
        <w:t>заявления о предоставлении муниципальной услуги</w:t>
      </w:r>
      <w:r w:rsidR="00763DEC" w:rsidRPr="00763DEC">
        <w:rPr>
          <w:color w:val="000000"/>
          <w:sz w:val="26"/>
          <w:szCs w:val="26"/>
        </w:rPr>
        <w:t xml:space="preserve"> </w:t>
      </w:r>
      <w:r w:rsidRPr="00763DEC">
        <w:rPr>
          <w:color w:val="000000"/>
          <w:sz w:val="26"/>
          <w:szCs w:val="26"/>
        </w:rPr>
        <w:t>от "___" ________ 20___ г. вх. № ________  без рассмотрения.</w:t>
      </w:r>
    </w:p>
    <w:p w:rsidR="00C11906" w:rsidRPr="009224AE" w:rsidRDefault="00C11906" w:rsidP="00C11906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 w:rsidRPr="009224AE">
        <w:rPr>
          <w:color w:val="000000"/>
          <w:sz w:val="26"/>
          <w:szCs w:val="26"/>
        </w:rPr>
        <w:t xml:space="preserve">    ___________________                   _________________________________</w:t>
      </w:r>
    </w:p>
    <w:p w:rsidR="00C11906" w:rsidRPr="009224AE" w:rsidRDefault="00C11906" w:rsidP="00C11906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9224AE">
        <w:rPr>
          <w:color w:val="000000"/>
          <w:sz w:val="26"/>
          <w:szCs w:val="26"/>
        </w:rPr>
        <w:t xml:space="preserve">        </w:t>
      </w:r>
      <w:r w:rsidRPr="009224AE">
        <w:rPr>
          <w:color w:val="000000"/>
        </w:rPr>
        <w:t xml:space="preserve">(должность)                                          </w:t>
      </w:r>
      <w:r>
        <w:rPr>
          <w:color w:val="000000"/>
        </w:rPr>
        <w:t xml:space="preserve">                   </w:t>
      </w:r>
      <w:r w:rsidRPr="009224AE">
        <w:rPr>
          <w:color w:val="000000"/>
        </w:rPr>
        <w:t xml:space="preserve"> (фамилия, инициалы, подпись)</w:t>
      </w: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C11906" w:rsidRDefault="00C11906" w:rsidP="00C11906">
      <w:pPr>
        <w:autoSpaceDE w:val="0"/>
        <w:autoSpaceDN w:val="0"/>
        <w:adjustRightInd w:val="0"/>
        <w:spacing w:after="0" w:line="240" w:lineRule="auto"/>
        <w:outlineLvl w:val="0"/>
        <w:rPr>
          <w:bCs/>
          <w:sz w:val="26"/>
          <w:szCs w:val="26"/>
        </w:rPr>
      </w:pPr>
    </w:p>
    <w:p w:rsidR="00C11906" w:rsidRDefault="00C11906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162B85" w:rsidRDefault="00162B85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5409D5" w:rsidRDefault="005409D5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5409D5" w:rsidRDefault="005409D5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76E34" w:rsidRDefault="00876E34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76E34" w:rsidRDefault="00876E34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76E34" w:rsidRDefault="00876E34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76E34" w:rsidRDefault="00876E34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5409D5" w:rsidRDefault="005409D5" w:rsidP="00670D9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1070BB" w:rsidRDefault="001070BB" w:rsidP="001070BB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 № 2</w:t>
      </w:r>
    </w:p>
    <w:p w:rsidR="001070BB" w:rsidRDefault="001070BB" w:rsidP="001070B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1070BB" w:rsidRDefault="001070BB" w:rsidP="001070B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1070BB" w:rsidRDefault="001070BB" w:rsidP="001070B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1070BB" w:rsidRDefault="001070BB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Pr="00A7298A" w:rsidRDefault="005409D5" w:rsidP="00162B8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</w:t>
      </w:r>
      <w:r w:rsidR="00162B85" w:rsidRPr="00A7298A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 w:rsidR="00162B85">
        <w:rPr>
          <w:rFonts w:ascii="Times New Roman" w:hAnsi="Times New Roman" w:cs="Times New Roman"/>
          <w:sz w:val="26"/>
          <w:szCs w:val="26"/>
        </w:rPr>
        <w:t>4</w:t>
      </w:r>
    </w:p>
    <w:p w:rsidR="005409D5" w:rsidRPr="005409D5" w:rsidRDefault="005409D5" w:rsidP="006548F2">
      <w:pPr>
        <w:autoSpaceDE w:val="0"/>
        <w:autoSpaceDN w:val="0"/>
        <w:adjustRightInd w:val="0"/>
        <w:spacing w:after="0" w:line="240" w:lineRule="auto"/>
        <w:jc w:val="right"/>
        <w:rPr>
          <w:bCs/>
          <w:sz w:val="24"/>
          <w:szCs w:val="24"/>
        </w:rPr>
      </w:pPr>
      <w:r w:rsidRPr="005409D5">
        <w:rPr>
          <w:bCs/>
          <w:sz w:val="24"/>
          <w:szCs w:val="24"/>
        </w:rPr>
        <w:t>к Административному регламенту</w:t>
      </w:r>
    </w:p>
    <w:p w:rsidR="005409D5" w:rsidRPr="005409D5" w:rsidRDefault="005409D5" w:rsidP="006548F2">
      <w:pPr>
        <w:autoSpaceDE w:val="0"/>
        <w:autoSpaceDN w:val="0"/>
        <w:adjustRightInd w:val="0"/>
        <w:spacing w:after="0" w:line="240" w:lineRule="auto"/>
        <w:jc w:val="right"/>
        <w:rPr>
          <w:bCs/>
          <w:color w:val="000000"/>
          <w:sz w:val="24"/>
          <w:szCs w:val="24"/>
        </w:rPr>
      </w:pPr>
      <w:r w:rsidRPr="005409D5">
        <w:rPr>
          <w:bCs/>
          <w:color w:val="000000"/>
          <w:sz w:val="24"/>
          <w:szCs w:val="24"/>
        </w:rPr>
        <w:t xml:space="preserve">                         предоставления муниципальной услуги</w:t>
      </w:r>
    </w:p>
    <w:p w:rsidR="005409D5" w:rsidRPr="005409D5" w:rsidRDefault="005409D5" w:rsidP="006548F2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409D5">
        <w:rPr>
          <w:bCs/>
          <w:color w:val="000000"/>
          <w:sz w:val="24"/>
          <w:szCs w:val="24"/>
        </w:rPr>
        <w:t xml:space="preserve"> </w:t>
      </w:r>
      <w:r w:rsidRPr="005409D5">
        <w:rPr>
          <w:color w:val="000000"/>
          <w:sz w:val="24"/>
          <w:szCs w:val="24"/>
        </w:rPr>
        <w:t xml:space="preserve">«Выдача выписки из книги регистрации прав, </w:t>
      </w:r>
    </w:p>
    <w:p w:rsidR="005409D5" w:rsidRPr="005409D5" w:rsidRDefault="005409D5" w:rsidP="006548F2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5409D5">
        <w:rPr>
          <w:color w:val="000000"/>
          <w:sz w:val="24"/>
          <w:szCs w:val="24"/>
        </w:rPr>
        <w:t xml:space="preserve">                                                                                                      из ранее выданных документов  </w:t>
      </w:r>
    </w:p>
    <w:p w:rsidR="005409D5" w:rsidRPr="005409D5" w:rsidRDefault="005409D5" w:rsidP="005409D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  <w:r w:rsidRPr="005409D5">
        <w:rPr>
          <w:color w:val="000000"/>
          <w:sz w:val="24"/>
          <w:szCs w:val="24"/>
        </w:rPr>
        <w:t xml:space="preserve">                                                                                                         на земельные участки» 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"/>
        <w:gridCol w:w="680"/>
        <w:gridCol w:w="340"/>
        <w:gridCol w:w="2041"/>
        <w:gridCol w:w="680"/>
        <w:gridCol w:w="681"/>
        <w:gridCol w:w="398"/>
        <w:gridCol w:w="2720"/>
        <w:gridCol w:w="1589"/>
        <w:gridCol w:w="58"/>
      </w:tblGrid>
      <w:tr w:rsidR="00162B85" w:rsidTr="00162B85">
        <w:tc>
          <w:tcPr>
            <w:tcW w:w="9249" w:type="dxa"/>
            <w:gridSpan w:val="10"/>
          </w:tcPr>
          <w:p w:rsidR="005409D5" w:rsidRDefault="005409D5" w:rsidP="004036B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</w:p>
          <w:p w:rsidR="00162B85" w:rsidRDefault="00162B85" w:rsidP="004036B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 xml:space="preserve">Форма </w:t>
            </w:r>
          </w:p>
          <w:p w:rsidR="00162B85" w:rsidRDefault="00162B85" w:rsidP="004036B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 w:val="restart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</w:t>
            </w:r>
          </w:p>
        </w:tc>
        <w:tc>
          <w:tcPr>
            <w:tcW w:w="4309" w:type="dxa"/>
            <w:gridSpan w:val="2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4309" w:type="dxa"/>
            <w:gridSpan w:val="2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,</w:t>
            </w:r>
          </w:p>
        </w:tc>
      </w:tr>
      <w:tr w:rsidR="00A36ED6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A36ED6" w:rsidRDefault="00A36ED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A36ED6" w:rsidRPr="00A36ED6" w:rsidRDefault="00A36ED6" w:rsidP="006548F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6">
              <w:rPr>
                <w:rFonts w:ascii="Times New Roman" w:hAnsi="Times New Roman" w:cs="Times New Roman"/>
                <w:sz w:val="24"/>
                <w:szCs w:val="24"/>
              </w:rPr>
              <w:t>(ФИО (последнее при наличии) заявителя)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  <w:vAlign w:val="bottom"/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</w:pPr>
            <w:r w:rsidRPr="00162B85">
              <w:t>,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(ФИО (последнее при наличии) представителя заявителя)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(реквизиты документа, удостоверяющего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  <w:vAlign w:val="bottom"/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</w:pPr>
            <w:r w:rsidRPr="00162B85">
              <w:t>,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 w:rsidP="001D7414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личность представителя заявителя)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(реквизиты документа, подтверждающего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,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полномочия представителя заявителя)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(почтовый адрес (при необходимости),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bottom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4422" w:type="dxa"/>
            <w:gridSpan w:val="5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4707" w:type="dxa"/>
            <w:gridSpan w:val="3"/>
            <w:tcBorders>
              <w:top w:val="single" w:sz="4" w:space="0" w:color="auto"/>
            </w:tcBorders>
          </w:tcPr>
          <w:p w:rsidR="00162B85" w:rsidRP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162B85">
              <w:t>адрес электронной почты, контактный телефон)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Заявление</w:t>
            </w:r>
          </w:p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 исправлении опечаток и (или) ошибок в документе</w:t>
            </w:r>
          </w:p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 предоставлении муниципальной услуги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 w:rsidP="00A36ED6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Сообщаю об опечатке и (или) ошибке, допущенной при оказании муниципальной услуги </w:t>
            </w:r>
            <w:r w:rsidRPr="004242CB">
              <w:rPr>
                <w:sz w:val="26"/>
                <w:szCs w:val="26"/>
              </w:rPr>
              <w:t>"</w:t>
            </w:r>
            <w:r w:rsidR="00A36ED6" w:rsidRPr="004242CB">
              <w:rPr>
                <w:sz w:val="26"/>
                <w:szCs w:val="26"/>
              </w:rPr>
              <w:t xml:space="preserve"> Выдача выписки из книги регистрации прав, из ранее выданных документов на земельные участки"</w:t>
            </w:r>
            <w:r w:rsidRPr="004242CB">
              <w:rPr>
                <w:sz w:val="26"/>
                <w:szCs w:val="26"/>
              </w:rPr>
              <w:t>: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bottom w:val="single" w:sz="4" w:space="0" w:color="auto"/>
            </w:tcBorders>
          </w:tcPr>
          <w:p w:rsidR="00162B85" w:rsidRDefault="00162B85" w:rsidP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(указать опечатку и (или) ошибку)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услуги:</w:t>
            </w:r>
          </w:p>
        </w:tc>
        <w:tc>
          <w:tcPr>
            <w:tcW w:w="8109" w:type="dxa"/>
            <w:gridSpan w:val="6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1020" w:type="dxa"/>
            <w:gridSpan w:val="2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09" w:type="dxa"/>
            <w:gridSpan w:val="6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(наименование документа, дата, номер)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 настоящему заявлению прилагаю (указывается перечень документов, представляемых заявителем):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</w:p>
        </w:tc>
        <w:tc>
          <w:tcPr>
            <w:tcW w:w="8449" w:type="dxa"/>
            <w:gridSpan w:val="7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;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</w:p>
        </w:tc>
        <w:tc>
          <w:tcPr>
            <w:tcW w:w="844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Способ направления результата рассмотрения настоящего заявления (нужное отметить):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 w:val="restart"/>
          </w:tcPr>
          <w:p w:rsidR="00162B85" w:rsidRDefault="00162B85" w:rsidP="00AF7C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выдать на руки в комитете по управлению муниципальным имуществом и земельными ресурсами Великого Новгорода;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60" w:type="dxa"/>
            <w:gridSpan w:val="6"/>
            <w:tcBorders>
              <w:left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направить почтовым отправлением с уведомлением по адресу: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60" w:type="dxa"/>
            <w:gridSpan w:val="6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89" w:type="dxa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(почтовый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;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адрес)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60" w:type="dxa"/>
            <w:gridSpan w:val="6"/>
            <w:tcBorders>
              <w:left w:val="single" w:sz="4" w:space="0" w:color="auto"/>
            </w:tcBorders>
          </w:tcPr>
          <w:p w:rsidR="00162B85" w:rsidRDefault="00162B85" w:rsidP="00AF7C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выдать на руки в МФЦ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60" w:type="dxa"/>
            <w:gridSpan w:val="6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89" w:type="dxa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(адрес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bottom w:val="single" w:sz="4" w:space="0" w:color="auto"/>
            </w:tcBorders>
            <w:vAlign w:val="bottom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;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отделения МФЦ)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 w:val="restart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направить в электронной форме в личный кабинет на Едином портале или </w:t>
            </w:r>
            <w:r>
              <w:rPr>
                <w:sz w:val="26"/>
                <w:szCs w:val="26"/>
              </w:rPr>
              <w:lastRenderedPageBreak/>
              <w:t>Региональном портале.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  <w:vMerge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449" w:type="dxa"/>
            <w:gridSpan w:val="7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Заявитель (представитель заявителя):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9129" w:type="dxa"/>
            <w:gridSpan w:val="8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5388" w:type="dxa"/>
            <w:gridSpan w:val="4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(подпись)</w:t>
            </w:r>
          </w:p>
        </w:tc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5388" w:type="dxa"/>
            <w:gridSpan w:val="4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(расшифровка подписи)</w:t>
            </w: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bottom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5388" w:type="dxa"/>
            <w:gridSpan w:val="4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62B85" w:rsidTr="00162B85">
        <w:trPr>
          <w:gridBefore w:val="1"/>
          <w:gridAfter w:val="1"/>
          <w:wBefore w:w="62" w:type="dxa"/>
          <w:wAfter w:w="58" w:type="dxa"/>
        </w:trPr>
        <w:tc>
          <w:tcPr>
            <w:tcW w:w="3061" w:type="dxa"/>
            <w:gridSpan w:val="3"/>
            <w:tcBorders>
              <w:top w:val="single" w:sz="4" w:space="0" w:color="auto"/>
            </w:tcBorders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(дата)</w:t>
            </w:r>
          </w:p>
        </w:tc>
        <w:tc>
          <w:tcPr>
            <w:tcW w:w="680" w:type="dxa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5388" w:type="dxa"/>
            <w:gridSpan w:val="4"/>
          </w:tcPr>
          <w:p w:rsidR="00162B85" w:rsidRDefault="00162B85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62B85">
      <w:pPr>
        <w:pStyle w:val="ConsPlusNormal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62B85" w:rsidRDefault="00162B85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F85220" w:rsidRDefault="00F85220" w:rsidP="001070BB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1D7414" w:rsidRDefault="001D7414">
      <w:pPr>
        <w:spacing w:after="0" w:line="240" w:lineRule="auto"/>
        <w:rPr>
          <w:sz w:val="26"/>
          <w:szCs w:val="26"/>
        </w:rPr>
      </w:pPr>
    </w:p>
    <w:sectPr w:rsidR="001D7414" w:rsidSect="00F85220">
      <w:headerReference w:type="default" r:id="rId8"/>
      <w:headerReference w:type="first" r:id="rId9"/>
      <w:pgSz w:w="11907" w:h="16840" w:code="9"/>
      <w:pgMar w:top="851" w:right="567" w:bottom="709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14E" w:rsidRDefault="00CA314E" w:rsidP="008E6470">
      <w:pPr>
        <w:spacing w:after="0" w:line="240" w:lineRule="auto"/>
      </w:pPr>
      <w:r>
        <w:separator/>
      </w:r>
    </w:p>
  </w:endnote>
  <w:endnote w:type="continuationSeparator" w:id="0">
    <w:p w:rsidR="00CA314E" w:rsidRDefault="00CA314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14E" w:rsidRDefault="00CA314E" w:rsidP="008E6470">
      <w:pPr>
        <w:spacing w:after="0" w:line="240" w:lineRule="auto"/>
      </w:pPr>
      <w:r>
        <w:separator/>
      </w:r>
    </w:p>
  </w:footnote>
  <w:footnote w:type="continuationSeparator" w:id="0">
    <w:p w:rsidR="00CA314E" w:rsidRDefault="00CA314E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312698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F26587" w:rsidRPr="00F26587" w:rsidRDefault="00F26587">
        <w:pPr>
          <w:pStyle w:val="a5"/>
          <w:jc w:val="center"/>
          <w:rPr>
            <w:sz w:val="24"/>
          </w:rPr>
        </w:pPr>
        <w:r w:rsidRPr="00F26587">
          <w:rPr>
            <w:sz w:val="24"/>
          </w:rPr>
          <w:fldChar w:fldCharType="begin"/>
        </w:r>
        <w:r w:rsidRPr="00F26587">
          <w:rPr>
            <w:sz w:val="24"/>
          </w:rPr>
          <w:instrText>PAGE   \* MERGEFORMAT</w:instrText>
        </w:r>
        <w:r w:rsidRPr="00F26587">
          <w:rPr>
            <w:sz w:val="24"/>
          </w:rPr>
          <w:fldChar w:fldCharType="separate"/>
        </w:r>
        <w:r w:rsidR="0072210A">
          <w:rPr>
            <w:noProof/>
            <w:sz w:val="24"/>
          </w:rPr>
          <w:t>6</w:t>
        </w:r>
        <w:r w:rsidRPr="00F26587">
          <w:rPr>
            <w:sz w:val="24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587" w:rsidRPr="00F26587" w:rsidRDefault="00F26587">
    <w:pPr>
      <w:pStyle w:val="a5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1A"/>
    <w:rsid w:val="000078FA"/>
    <w:rsid w:val="00015A8E"/>
    <w:rsid w:val="00033D86"/>
    <w:rsid w:val="00037E59"/>
    <w:rsid w:val="00040AD6"/>
    <w:rsid w:val="00053675"/>
    <w:rsid w:val="000762F7"/>
    <w:rsid w:val="000828AF"/>
    <w:rsid w:val="00094E60"/>
    <w:rsid w:val="000979B3"/>
    <w:rsid w:val="000A7E4A"/>
    <w:rsid w:val="000B7015"/>
    <w:rsid w:val="000C06A3"/>
    <w:rsid w:val="000C1695"/>
    <w:rsid w:val="000D384E"/>
    <w:rsid w:val="000D6A99"/>
    <w:rsid w:val="001070BB"/>
    <w:rsid w:val="001104BE"/>
    <w:rsid w:val="00113E4C"/>
    <w:rsid w:val="00137F66"/>
    <w:rsid w:val="00156A53"/>
    <w:rsid w:val="00162B85"/>
    <w:rsid w:val="00166BD3"/>
    <w:rsid w:val="0017581F"/>
    <w:rsid w:val="00181C87"/>
    <w:rsid w:val="00185830"/>
    <w:rsid w:val="00187B0B"/>
    <w:rsid w:val="00191AB5"/>
    <w:rsid w:val="001B496F"/>
    <w:rsid w:val="001B5885"/>
    <w:rsid w:val="001D3489"/>
    <w:rsid w:val="001D4E91"/>
    <w:rsid w:val="001D7414"/>
    <w:rsid w:val="001E078B"/>
    <w:rsid w:val="001F6101"/>
    <w:rsid w:val="0020307F"/>
    <w:rsid w:val="00212C19"/>
    <w:rsid w:val="00215A9A"/>
    <w:rsid w:val="00236CEC"/>
    <w:rsid w:val="00237686"/>
    <w:rsid w:val="00251DCE"/>
    <w:rsid w:val="0026011D"/>
    <w:rsid w:val="00261D93"/>
    <w:rsid w:val="00263796"/>
    <w:rsid w:val="002A4211"/>
    <w:rsid w:val="002A4AD7"/>
    <w:rsid w:val="002A5AAA"/>
    <w:rsid w:val="003022B3"/>
    <w:rsid w:val="00307D07"/>
    <w:rsid w:val="00340BC8"/>
    <w:rsid w:val="00353142"/>
    <w:rsid w:val="00384B60"/>
    <w:rsid w:val="003921C5"/>
    <w:rsid w:val="003A43D4"/>
    <w:rsid w:val="003B6883"/>
    <w:rsid w:val="003B6977"/>
    <w:rsid w:val="003B7959"/>
    <w:rsid w:val="003C5ACF"/>
    <w:rsid w:val="003C7EFD"/>
    <w:rsid w:val="003D78E2"/>
    <w:rsid w:val="003E0B1E"/>
    <w:rsid w:val="003E229C"/>
    <w:rsid w:val="003E2696"/>
    <w:rsid w:val="003F21E2"/>
    <w:rsid w:val="00421C00"/>
    <w:rsid w:val="004242CB"/>
    <w:rsid w:val="0042658A"/>
    <w:rsid w:val="00431AA0"/>
    <w:rsid w:val="00461DD2"/>
    <w:rsid w:val="00466590"/>
    <w:rsid w:val="00474D78"/>
    <w:rsid w:val="004842EE"/>
    <w:rsid w:val="00484B9B"/>
    <w:rsid w:val="00485121"/>
    <w:rsid w:val="00485986"/>
    <w:rsid w:val="00492143"/>
    <w:rsid w:val="00495A6F"/>
    <w:rsid w:val="004C103F"/>
    <w:rsid w:val="004C6073"/>
    <w:rsid w:val="004E603C"/>
    <w:rsid w:val="004F1A6E"/>
    <w:rsid w:val="004F3E67"/>
    <w:rsid w:val="004F6BF4"/>
    <w:rsid w:val="00521976"/>
    <w:rsid w:val="005409D5"/>
    <w:rsid w:val="0055024E"/>
    <w:rsid w:val="005C5405"/>
    <w:rsid w:val="005D2672"/>
    <w:rsid w:val="005E4594"/>
    <w:rsid w:val="005E7764"/>
    <w:rsid w:val="00603146"/>
    <w:rsid w:val="006072FF"/>
    <w:rsid w:val="006152B7"/>
    <w:rsid w:val="00624BF5"/>
    <w:rsid w:val="006352C6"/>
    <w:rsid w:val="0063626B"/>
    <w:rsid w:val="00636F01"/>
    <w:rsid w:val="0064256C"/>
    <w:rsid w:val="006434A0"/>
    <w:rsid w:val="006437E2"/>
    <w:rsid w:val="0066422A"/>
    <w:rsid w:val="00670D9D"/>
    <w:rsid w:val="006A4852"/>
    <w:rsid w:val="006B3064"/>
    <w:rsid w:val="006B4852"/>
    <w:rsid w:val="006D7575"/>
    <w:rsid w:val="00702B9D"/>
    <w:rsid w:val="007034ED"/>
    <w:rsid w:val="00706002"/>
    <w:rsid w:val="007114FF"/>
    <w:rsid w:val="0072210A"/>
    <w:rsid w:val="00723E91"/>
    <w:rsid w:val="007245C7"/>
    <w:rsid w:val="007344F0"/>
    <w:rsid w:val="007532D3"/>
    <w:rsid w:val="00763DEC"/>
    <w:rsid w:val="00774F10"/>
    <w:rsid w:val="00775159"/>
    <w:rsid w:val="00777B2A"/>
    <w:rsid w:val="007817B1"/>
    <w:rsid w:val="00785EF4"/>
    <w:rsid w:val="00786DC1"/>
    <w:rsid w:val="00792743"/>
    <w:rsid w:val="00794F70"/>
    <w:rsid w:val="00797388"/>
    <w:rsid w:val="007B2525"/>
    <w:rsid w:val="007B7EAE"/>
    <w:rsid w:val="007C7305"/>
    <w:rsid w:val="007E4825"/>
    <w:rsid w:val="007F156E"/>
    <w:rsid w:val="0082231A"/>
    <w:rsid w:val="0082419B"/>
    <w:rsid w:val="00825261"/>
    <w:rsid w:val="00830DD9"/>
    <w:rsid w:val="00833D3D"/>
    <w:rsid w:val="00835D6F"/>
    <w:rsid w:val="00853E84"/>
    <w:rsid w:val="0085534D"/>
    <w:rsid w:val="00860AF0"/>
    <w:rsid w:val="00876E34"/>
    <w:rsid w:val="00894D51"/>
    <w:rsid w:val="0089699F"/>
    <w:rsid w:val="00897181"/>
    <w:rsid w:val="008A4F49"/>
    <w:rsid w:val="008D110A"/>
    <w:rsid w:val="008D4F87"/>
    <w:rsid w:val="008D7085"/>
    <w:rsid w:val="008E0215"/>
    <w:rsid w:val="008E0374"/>
    <w:rsid w:val="008E6470"/>
    <w:rsid w:val="009015B8"/>
    <w:rsid w:val="00912E84"/>
    <w:rsid w:val="00924550"/>
    <w:rsid w:val="009558C3"/>
    <w:rsid w:val="0096757B"/>
    <w:rsid w:val="0097402F"/>
    <w:rsid w:val="0098352F"/>
    <w:rsid w:val="009D4D18"/>
    <w:rsid w:val="009E596D"/>
    <w:rsid w:val="00A16D42"/>
    <w:rsid w:val="00A17BDD"/>
    <w:rsid w:val="00A24F60"/>
    <w:rsid w:val="00A26A48"/>
    <w:rsid w:val="00A36ED6"/>
    <w:rsid w:val="00A479A4"/>
    <w:rsid w:val="00A51F8E"/>
    <w:rsid w:val="00A63733"/>
    <w:rsid w:val="00A87DC1"/>
    <w:rsid w:val="00A92E5A"/>
    <w:rsid w:val="00AE1C25"/>
    <w:rsid w:val="00AE5184"/>
    <w:rsid w:val="00AF03C2"/>
    <w:rsid w:val="00AF0EBC"/>
    <w:rsid w:val="00AF7C2A"/>
    <w:rsid w:val="00B00C9B"/>
    <w:rsid w:val="00B04F4A"/>
    <w:rsid w:val="00B16988"/>
    <w:rsid w:val="00B55C74"/>
    <w:rsid w:val="00B61034"/>
    <w:rsid w:val="00B63EE0"/>
    <w:rsid w:val="00B864C9"/>
    <w:rsid w:val="00B9665C"/>
    <w:rsid w:val="00BA4B45"/>
    <w:rsid w:val="00BD7884"/>
    <w:rsid w:val="00BE405E"/>
    <w:rsid w:val="00BE648B"/>
    <w:rsid w:val="00BF3CF4"/>
    <w:rsid w:val="00C02D33"/>
    <w:rsid w:val="00C11906"/>
    <w:rsid w:val="00C40515"/>
    <w:rsid w:val="00C53826"/>
    <w:rsid w:val="00C56DE2"/>
    <w:rsid w:val="00C75BA7"/>
    <w:rsid w:val="00C849C1"/>
    <w:rsid w:val="00C92AC4"/>
    <w:rsid w:val="00C96F08"/>
    <w:rsid w:val="00CA14BA"/>
    <w:rsid w:val="00CA314E"/>
    <w:rsid w:val="00CA7263"/>
    <w:rsid w:val="00CD5732"/>
    <w:rsid w:val="00CE0734"/>
    <w:rsid w:val="00CE7022"/>
    <w:rsid w:val="00D1453D"/>
    <w:rsid w:val="00D20766"/>
    <w:rsid w:val="00D231DF"/>
    <w:rsid w:val="00D32854"/>
    <w:rsid w:val="00D446F8"/>
    <w:rsid w:val="00D6125F"/>
    <w:rsid w:val="00D63615"/>
    <w:rsid w:val="00D75176"/>
    <w:rsid w:val="00D87D72"/>
    <w:rsid w:val="00DA13B6"/>
    <w:rsid w:val="00DA472A"/>
    <w:rsid w:val="00DC083B"/>
    <w:rsid w:val="00DF602B"/>
    <w:rsid w:val="00DF7259"/>
    <w:rsid w:val="00E05CE1"/>
    <w:rsid w:val="00E12C00"/>
    <w:rsid w:val="00E315CE"/>
    <w:rsid w:val="00E321ED"/>
    <w:rsid w:val="00E372BE"/>
    <w:rsid w:val="00E47C8A"/>
    <w:rsid w:val="00E5119D"/>
    <w:rsid w:val="00E55557"/>
    <w:rsid w:val="00E66668"/>
    <w:rsid w:val="00E75117"/>
    <w:rsid w:val="00E871C9"/>
    <w:rsid w:val="00E8793D"/>
    <w:rsid w:val="00EA16D2"/>
    <w:rsid w:val="00EB4260"/>
    <w:rsid w:val="00EC7A54"/>
    <w:rsid w:val="00ED5CBD"/>
    <w:rsid w:val="00EE3369"/>
    <w:rsid w:val="00EE4F23"/>
    <w:rsid w:val="00EE56B1"/>
    <w:rsid w:val="00EF0715"/>
    <w:rsid w:val="00F05C6B"/>
    <w:rsid w:val="00F26587"/>
    <w:rsid w:val="00F26C22"/>
    <w:rsid w:val="00F27700"/>
    <w:rsid w:val="00F501E4"/>
    <w:rsid w:val="00F514F7"/>
    <w:rsid w:val="00F51E4D"/>
    <w:rsid w:val="00F64E45"/>
    <w:rsid w:val="00F74D4C"/>
    <w:rsid w:val="00F80322"/>
    <w:rsid w:val="00F83899"/>
    <w:rsid w:val="00F85220"/>
    <w:rsid w:val="00F9789F"/>
    <w:rsid w:val="00FA2954"/>
    <w:rsid w:val="00FD1059"/>
    <w:rsid w:val="00FE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2231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C083B"/>
    <w:rPr>
      <w:color w:val="0000FF" w:themeColor="hyperlink"/>
      <w:u w:val="single"/>
    </w:rPr>
  </w:style>
  <w:style w:type="paragraph" w:customStyle="1" w:styleId="ConsPlusNormal">
    <w:name w:val="ConsPlusNormal"/>
    <w:rsid w:val="00191AB5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&#1044;&#1077;&#1083;&#1086;-&#1042;&#1069;&#1041;\&#1041;&#1083;&#1072;&#1085;&#1082;&#1080;%20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5F205-3C30-458F-AA34-9FE00C677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0</TotalTime>
  <Pages>6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Александровна Сергеева</dc:creator>
  <cp:lastModifiedBy>Васильева Ольга Александровна</cp:lastModifiedBy>
  <cp:revision>2</cp:revision>
  <cp:lastPrinted>2025-05-05T07:59:00Z</cp:lastPrinted>
  <dcterms:created xsi:type="dcterms:W3CDTF">2025-11-21T13:36:00Z</dcterms:created>
  <dcterms:modified xsi:type="dcterms:W3CDTF">2025-11-21T13:36:00Z</dcterms:modified>
</cp:coreProperties>
</file>