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3005D837" wp14:editId="6B4484A7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985"/>
        <w:gridCol w:w="2551"/>
      </w:tblGrid>
      <w:tr w:rsidR="00237686" w:rsidRPr="00515543" w:rsidTr="00E967CC">
        <w:tc>
          <w:tcPr>
            <w:tcW w:w="2268" w:type="dxa"/>
          </w:tcPr>
          <w:p w:rsidR="00237686" w:rsidRPr="00B12005" w:rsidRDefault="00237686" w:rsidP="00E967CC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ind w:left="-1701" w:right="-851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985" w:type="dxa"/>
          </w:tcPr>
          <w:p w:rsidR="00237686" w:rsidRPr="00B12005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51" w:type="dxa"/>
          </w:tcPr>
          <w:p w:rsidR="00237686" w:rsidRPr="00B12005" w:rsidRDefault="00AE4DF4" w:rsidP="00E967CC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7C1B31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 изменений, которые  вносятся 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 xml:space="preserve">в  муниципальную программу  Великого  Новгорода "Развитие  градостроительства в Великом  Новгороде 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в  2022 - 2027 годах"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C1B31" w:rsidRDefault="007C1B31" w:rsidP="007C1B31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решением Думы Великого Новгорода </w:t>
      </w:r>
      <w:r w:rsidR="00441DA5">
        <w:rPr>
          <w:color w:val="000000"/>
          <w:sz w:val="26"/>
          <w:szCs w:val="26"/>
        </w:rPr>
        <w:t xml:space="preserve">от 24.10.2025 № 376 </w:t>
      </w:r>
      <w:bookmarkStart w:id="2" w:name="_GoBack"/>
      <w:bookmarkEnd w:id="2"/>
      <w:r>
        <w:rPr>
          <w:color w:val="000000"/>
          <w:sz w:val="26"/>
          <w:szCs w:val="26"/>
        </w:rPr>
        <w:t>"</w:t>
      </w:r>
      <w:r>
        <w:rPr>
          <w:rFonts w:eastAsiaTheme="minorHAnsi"/>
          <w:sz w:val="26"/>
          <w:szCs w:val="26"/>
          <w:lang w:eastAsia="en-US"/>
        </w:rPr>
        <w:t>О внесении изменений в решение Думы Великого Новгорода от 24.12.2024 № 271 "О бюджете Великого Новгорода на 2025 год и на плановый период 2026 и 2027 годов</w:t>
      </w:r>
      <w:r>
        <w:rPr>
          <w:color w:val="000000"/>
          <w:sz w:val="26"/>
          <w:szCs w:val="26"/>
        </w:rPr>
        <w:t xml:space="preserve">"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7C1B31" w:rsidRDefault="007C1B31" w:rsidP="007C1B31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Утвердить прилагаемые </w:t>
      </w:r>
      <w:hyperlink r:id="rId9" w:history="1">
        <w:r>
          <w:rPr>
            <w:color w:val="000000"/>
            <w:sz w:val="26"/>
            <w:szCs w:val="26"/>
          </w:rPr>
          <w:t>изменения</w:t>
        </w:r>
      </w:hyperlink>
      <w:r>
        <w:rPr>
          <w:color w:val="000000"/>
          <w:sz w:val="26"/>
          <w:szCs w:val="26"/>
        </w:rPr>
        <w:t xml:space="preserve">, которые вносятся в муниципальную </w:t>
      </w:r>
      <w:hyperlink r:id="rId10" w:history="1">
        <w:r>
          <w:rPr>
            <w:color w:val="000000"/>
            <w:sz w:val="26"/>
            <w:szCs w:val="26"/>
          </w:rPr>
          <w:t>программу</w:t>
        </w:r>
      </w:hyperlink>
      <w:r>
        <w:rPr>
          <w:color w:val="000000"/>
          <w:sz w:val="26"/>
          <w:szCs w:val="26"/>
        </w:rPr>
        <w:t xml:space="preserve"> Великого Новгорода "Развитие градостроительства в Великом Новгороде в 2022 - 2027 годах", утвержденную постановлением Администрации Великого Новгорода от 30.09.2021 № 5233 (в редакции постановлений Администрации Великого Новгорода от 13.04.2022 № 1599, от 28.12.2022 № 6398, от 30.03.2023 № 1443, ль 19.02.2024 № 612, от 09.04.2024 № 1489, от 11.09.2024 № 3922, от 31.03.2025 № 1124, от 05.06.2025 № 2171, от 01.08.2025 № 2949).</w:t>
      </w:r>
      <w:proofErr w:type="gramEnd"/>
    </w:p>
    <w:p w:rsidR="007C1B31" w:rsidRDefault="007C1B31" w:rsidP="007C1B31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C1B31" w:rsidRDefault="007C1B31" w:rsidP="007C1B3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строительству</w:t>
      </w:r>
    </w:p>
    <w:p w:rsidR="007C1B31" w:rsidRDefault="007C1B31" w:rsidP="007C1B3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и архитектуре 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  <w:t>Баранов Р.П.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7C1B31" w:rsidRDefault="007C1B31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7C1B31" w:rsidSect="00E967CC">
          <w:headerReference w:type="default" r:id="rId11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7C1B31" w:rsidRPr="00A60079" w:rsidRDefault="007C1B31" w:rsidP="007C1B31">
      <w:pPr>
        <w:ind w:firstLine="748"/>
        <w:jc w:val="center"/>
        <w:rPr>
          <w:sz w:val="26"/>
          <w:szCs w:val="26"/>
        </w:rPr>
      </w:pPr>
      <w:r w:rsidRPr="00A60079">
        <w:rPr>
          <w:b/>
          <w:sz w:val="26"/>
          <w:szCs w:val="26"/>
        </w:rPr>
        <w:t>ИЗМЕНЕНИЯ,</w:t>
      </w:r>
    </w:p>
    <w:p w:rsidR="007C1B31" w:rsidRPr="00A60079" w:rsidRDefault="007C1B31" w:rsidP="007C1B31">
      <w:pPr>
        <w:ind w:firstLine="748"/>
        <w:jc w:val="center"/>
        <w:rPr>
          <w:sz w:val="26"/>
          <w:szCs w:val="26"/>
        </w:rPr>
      </w:pPr>
      <w:r w:rsidRPr="00A60079">
        <w:rPr>
          <w:b/>
          <w:sz w:val="26"/>
          <w:szCs w:val="26"/>
        </w:rPr>
        <w:t xml:space="preserve">которые вносятся в муниципальную программу Великого Новгорода </w:t>
      </w:r>
      <w:r w:rsidRPr="00A60079">
        <w:rPr>
          <w:b/>
          <w:bCs/>
          <w:color w:val="000000"/>
          <w:sz w:val="26"/>
          <w:szCs w:val="26"/>
        </w:rPr>
        <w:t xml:space="preserve">"Развитие </w:t>
      </w:r>
      <w:r w:rsidRPr="006866C8">
        <w:rPr>
          <w:b/>
          <w:bCs/>
          <w:color w:val="000000"/>
          <w:sz w:val="26"/>
          <w:szCs w:val="26"/>
        </w:rPr>
        <w:br/>
      </w:r>
      <w:r w:rsidRPr="00A60079">
        <w:rPr>
          <w:b/>
          <w:bCs/>
          <w:color w:val="000000"/>
          <w:sz w:val="26"/>
          <w:szCs w:val="26"/>
        </w:rPr>
        <w:t>градостроите</w:t>
      </w:r>
      <w:r>
        <w:rPr>
          <w:b/>
          <w:bCs/>
          <w:color w:val="000000"/>
          <w:sz w:val="26"/>
          <w:szCs w:val="26"/>
        </w:rPr>
        <w:t xml:space="preserve">льства в Великом Новгороде в </w:t>
      </w:r>
      <w:r w:rsidRPr="00A60079">
        <w:rPr>
          <w:b/>
          <w:bCs/>
          <w:color w:val="000000"/>
          <w:sz w:val="26"/>
          <w:szCs w:val="26"/>
        </w:rPr>
        <w:t>2022 - 2027 годах</w:t>
      </w:r>
      <w:r>
        <w:rPr>
          <w:b/>
          <w:bCs/>
          <w:color w:val="000000"/>
          <w:sz w:val="26"/>
          <w:szCs w:val="26"/>
        </w:rPr>
        <w:t>"</w:t>
      </w:r>
    </w:p>
    <w:p w:rsidR="007C1B31" w:rsidRPr="0057458B" w:rsidRDefault="007C1B31" w:rsidP="007C1B31">
      <w:pPr>
        <w:spacing w:line="360" w:lineRule="auto"/>
        <w:ind w:firstLine="720"/>
        <w:jc w:val="both"/>
        <w:rPr>
          <w:sz w:val="8"/>
          <w:szCs w:val="8"/>
        </w:rPr>
      </w:pPr>
    </w:p>
    <w:p w:rsidR="007C1B31" w:rsidRDefault="007C1B31" w:rsidP="007C1B31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 В р</w:t>
      </w:r>
      <w:r w:rsidRPr="00047447">
        <w:rPr>
          <w:color w:val="000000"/>
          <w:sz w:val="26"/>
          <w:szCs w:val="26"/>
        </w:rPr>
        <w:t>аздел</w:t>
      </w:r>
      <w:r>
        <w:rPr>
          <w:color w:val="000000"/>
          <w:sz w:val="26"/>
          <w:szCs w:val="26"/>
        </w:rPr>
        <w:t>е</w:t>
      </w:r>
      <w:r w:rsidRPr="00047447">
        <w:rPr>
          <w:color w:val="000000"/>
          <w:sz w:val="26"/>
          <w:szCs w:val="26"/>
        </w:rPr>
        <w:t xml:space="preserve"> 5 "Перечень мероприятий муниципальной программы</w:t>
      </w:r>
      <w:r>
        <w:rPr>
          <w:sz w:val="26"/>
          <w:szCs w:val="26"/>
        </w:rPr>
        <w:t>":</w:t>
      </w:r>
    </w:p>
    <w:p w:rsidR="007C1B31" w:rsidRDefault="007C1B31" w:rsidP="007C1B31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1.1. В подпункте 1.4 в графе 10 цифры "306,000" заменить цифрой "0";</w:t>
      </w:r>
    </w:p>
    <w:p w:rsidR="007C1B31" w:rsidRDefault="007C1B31" w:rsidP="007C1B31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1.2. Дополнить пункт 1 подпунктом 1.7 следующего содержания:</w:t>
      </w:r>
    </w:p>
    <w:tbl>
      <w:tblPr>
        <w:tblW w:w="4799" w:type="pct"/>
        <w:tblInd w:w="513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4"/>
        <w:gridCol w:w="2860"/>
        <w:gridCol w:w="1094"/>
        <w:gridCol w:w="912"/>
        <w:gridCol w:w="761"/>
        <w:gridCol w:w="1404"/>
        <w:gridCol w:w="1065"/>
        <w:gridCol w:w="1094"/>
        <w:gridCol w:w="1217"/>
        <w:gridCol w:w="1217"/>
        <w:gridCol w:w="1217"/>
        <w:gridCol w:w="1094"/>
      </w:tblGrid>
      <w:tr w:rsidR="007C1B31" w:rsidTr="00AF62D2">
        <w:trPr>
          <w:trHeight w:val="979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AF62D2">
              <w:rPr>
                <w:sz w:val="26"/>
                <w:szCs w:val="26"/>
              </w:rPr>
              <w:t>1.7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Pr="00AF62D2" w:rsidRDefault="007C1B31" w:rsidP="00AF62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AF62D2">
              <w:rPr>
                <w:sz w:val="26"/>
                <w:szCs w:val="26"/>
              </w:rPr>
              <w:t xml:space="preserve">Мероприятие </w:t>
            </w:r>
            <w:r w:rsidR="00AF62D2" w:rsidRPr="00AF62D2">
              <w:rPr>
                <w:sz w:val="26"/>
                <w:szCs w:val="26"/>
              </w:rPr>
              <w:t>7</w:t>
            </w:r>
            <w:r w:rsidRPr="00AF62D2">
              <w:rPr>
                <w:sz w:val="26"/>
                <w:szCs w:val="26"/>
              </w:rPr>
              <w:t xml:space="preserve">. </w:t>
            </w:r>
            <w:r w:rsidR="00AF62D2" w:rsidRPr="00AF62D2">
              <w:rPr>
                <w:sz w:val="26"/>
                <w:szCs w:val="26"/>
              </w:rPr>
              <w:t>Подготовка документов (содержащихся в них сведений) для внесения сведений в Единый государственный реестр недвижимости в случае принятия решений (актов) об установлении или изменении границ населенного пункта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-"-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 w:rsidP="00AF62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AF62D2">
              <w:rPr>
                <w:sz w:val="26"/>
                <w:szCs w:val="26"/>
              </w:rPr>
              <w:t>5</w:t>
            </w: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 w:rsidP="00AF62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1.1.</w:t>
            </w:r>
            <w:r w:rsidR="00AF62D2">
              <w:rPr>
                <w:sz w:val="26"/>
                <w:szCs w:val="26"/>
              </w:rPr>
              <w:t>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бюджет Великого Новгорода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AF62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306</w:t>
            </w:r>
            <w:r w:rsidR="007C1B31">
              <w:rPr>
                <w:sz w:val="26"/>
                <w:szCs w:val="26"/>
              </w:rPr>
              <w:t>,000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AF62D2">
              <w:rPr>
                <w:sz w:val="26"/>
                <w:szCs w:val="26"/>
              </w:rPr>
              <w:t>"</w:t>
            </w:r>
          </w:p>
        </w:tc>
      </w:tr>
      <w:tr w:rsidR="007C1B31" w:rsidTr="00AF62D2">
        <w:trPr>
          <w:trHeight w:val="142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1" w:rsidRDefault="007C1B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AF62D2">
      <w:pgSz w:w="16840" w:h="11907" w:orient="landscape" w:code="9"/>
      <w:pgMar w:top="1985" w:right="567" w:bottom="567" w:left="1134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64A" w:rsidRDefault="0092464A" w:rsidP="008E6470">
      <w:pPr>
        <w:spacing w:after="0" w:line="240" w:lineRule="auto"/>
      </w:pPr>
      <w:r>
        <w:separator/>
      </w:r>
    </w:p>
  </w:endnote>
  <w:endnote w:type="continuationSeparator" w:id="0">
    <w:p w:rsidR="0092464A" w:rsidRDefault="0092464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64A" w:rsidRDefault="0092464A" w:rsidP="008E6470">
      <w:pPr>
        <w:spacing w:after="0" w:line="240" w:lineRule="auto"/>
      </w:pPr>
      <w:r>
        <w:separator/>
      </w:r>
    </w:p>
  </w:footnote>
  <w:footnote w:type="continuationSeparator" w:id="0">
    <w:p w:rsidR="0092464A" w:rsidRDefault="0092464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41DA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C0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07EC0"/>
    <w:rsid w:val="003510E3"/>
    <w:rsid w:val="003A3B3A"/>
    <w:rsid w:val="003F21E2"/>
    <w:rsid w:val="00421C00"/>
    <w:rsid w:val="00441DA5"/>
    <w:rsid w:val="00460654"/>
    <w:rsid w:val="0047142E"/>
    <w:rsid w:val="00495A6F"/>
    <w:rsid w:val="004F6BF4"/>
    <w:rsid w:val="00515543"/>
    <w:rsid w:val="005A7FAB"/>
    <w:rsid w:val="00636F01"/>
    <w:rsid w:val="00797388"/>
    <w:rsid w:val="007C1B31"/>
    <w:rsid w:val="007F5FA4"/>
    <w:rsid w:val="00830DD9"/>
    <w:rsid w:val="00897181"/>
    <w:rsid w:val="008A4F49"/>
    <w:rsid w:val="008D110A"/>
    <w:rsid w:val="008E6470"/>
    <w:rsid w:val="0092464A"/>
    <w:rsid w:val="0098352F"/>
    <w:rsid w:val="009E596D"/>
    <w:rsid w:val="00A66826"/>
    <w:rsid w:val="00AE4DF4"/>
    <w:rsid w:val="00AE5184"/>
    <w:rsid w:val="00AF0EBC"/>
    <w:rsid w:val="00AF62D2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5C9B1C16E67EA5F2DF7E91CD572AA2446948B2D2B8CFAC0DC7A3D51F1E4C4EE055987C092BA5B49E31991F123D6BBD2B7A6849B86AF11990077DC2UBz3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C9B1C16E67EA5F2DF7E91CD572AA2446948B2D2B8CBAD08C6A3D51F1E4C4EE055987C092BA5B49E31991E1E3D6BBD2B7A6849B86AF11990077DC2UBz3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3F5AD-7F9F-4860-AE18-F0B24E2D1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17</TotalTime>
  <Pages>3</Pages>
  <Words>286</Words>
  <Characters>2151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3</cp:revision>
  <cp:lastPrinted>2025-09-11T06:19:00Z</cp:lastPrinted>
  <dcterms:created xsi:type="dcterms:W3CDTF">2025-09-26T06:43:00Z</dcterms:created>
  <dcterms:modified xsi:type="dcterms:W3CDTF">2025-10-27T07:46:00Z</dcterms:modified>
</cp:coreProperties>
</file>