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AB5" w:rsidRDefault="00191AB5" w:rsidP="00191A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bookmarkStart w:id="0" w:name="_GoBack"/>
      <w:bookmarkEnd w:id="0"/>
      <w:r>
        <w:rPr>
          <w:bCs/>
          <w:sz w:val="26"/>
          <w:szCs w:val="26"/>
        </w:rPr>
        <w:t>Приложение</w:t>
      </w:r>
      <w:r w:rsidR="00A51F8E">
        <w:rPr>
          <w:bCs/>
          <w:sz w:val="26"/>
          <w:szCs w:val="26"/>
        </w:rPr>
        <w:t xml:space="preserve"> № </w:t>
      </w:r>
      <w:r w:rsidR="001070BB">
        <w:rPr>
          <w:bCs/>
          <w:sz w:val="26"/>
          <w:szCs w:val="26"/>
        </w:rPr>
        <w:t>1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692FED" w:rsidRDefault="00692FED" w:rsidP="00692FED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692FED" w:rsidRPr="00A7298A" w:rsidRDefault="00692FED" w:rsidP="00692FED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 w:rsidR="00A80E02">
        <w:rPr>
          <w:rFonts w:ascii="Times New Roman" w:hAnsi="Times New Roman" w:cs="Times New Roman"/>
          <w:sz w:val="26"/>
          <w:szCs w:val="26"/>
        </w:rPr>
        <w:t>5</w:t>
      </w:r>
    </w:p>
    <w:p w:rsidR="00692FED" w:rsidRPr="005056D2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692FED" w:rsidRPr="003921C5" w:rsidRDefault="00692FED" w:rsidP="00692FED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 w:rsidRPr="00014A7E">
        <w:rPr>
          <w:bCs/>
          <w:color w:val="000000"/>
          <w:sz w:val="26"/>
          <w:szCs w:val="26"/>
        </w:rPr>
        <w:t>«</w:t>
      </w:r>
      <w:r w:rsidR="003A635E">
        <w:rPr>
          <w:color w:val="000000"/>
          <w:sz w:val="24"/>
          <w:szCs w:val="24"/>
        </w:rPr>
        <w:t>П</w:t>
      </w:r>
      <w:r w:rsidR="003A635E" w:rsidRPr="00491553">
        <w:rPr>
          <w:sz w:val="24"/>
          <w:szCs w:val="24"/>
        </w:rPr>
        <w:t>редоставление в собственность, аренду, постоянное (бессрочное) пользование, безвозмездное пользование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без проведения торгов</w:t>
      </w:r>
      <w:r w:rsidRPr="00014A7E">
        <w:rPr>
          <w:bCs/>
          <w:color w:val="000000"/>
          <w:sz w:val="26"/>
          <w:szCs w:val="26"/>
        </w:rPr>
        <w:t>»</w:t>
      </w: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 </w:t>
      </w: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EF715F">
        <w:rPr>
          <w:sz w:val="20"/>
          <w:szCs w:val="20"/>
        </w:rPr>
        <w:t xml:space="preserve">                                       </w:t>
      </w:r>
    </w:p>
    <w:p w:rsidR="00692FED" w:rsidRDefault="00692FED" w:rsidP="00692FED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40"/>
        <w:gridCol w:w="1191"/>
        <w:gridCol w:w="374"/>
        <w:gridCol w:w="1687"/>
        <w:gridCol w:w="445"/>
        <w:gridCol w:w="454"/>
        <w:gridCol w:w="531"/>
        <w:gridCol w:w="454"/>
        <w:gridCol w:w="454"/>
        <w:gridCol w:w="695"/>
        <w:gridCol w:w="949"/>
        <w:gridCol w:w="468"/>
        <w:gridCol w:w="519"/>
      </w:tblGrid>
      <w:tr w:rsidR="00692FED" w:rsidRPr="003B2CFC" w:rsidTr="00CF7166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692FED" w:rsidRPr="003B2CFC" w:rsidRDefault="00692FED" w:rsidP="00CF7166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Форма</w:t>
            </w:r>
          </w:p>
        </w:tc>
      </w:tr>
      <w:tr w:rsidR="00692FED" w:rsidRPr="003B2CFC" w:rsidTr="00CF7166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071" w:type="dxa"/>
              <w:tblBorders>
                <w:left w:val="nil"/>
                <w:bottom w:val="single" w:sz="4" w:space="0" w:color="auto"/>
                <w:right w:val="nil"/>
                <w:insideH w:val="nil"/>
                <w:insideV w:val="single" w:sz="4" w:space="0" w:color="auto"/>
              </w:tblBorders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9071"/>
            </w:tblGrid>
            <w:tr w:rsidR="00682461" w:rsidRPr="00F04FCD" w:rsidTr="00A80E02">
              <w:tc>
                <w:tcPr>
                  <w:tcW w:w="90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2461" w:rsidRPr="003B2CFC" w:rsidRDefault="00682461" w:rsidP="00EE01FC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</w:rPr>
                  </w:pPr>
                  <w:r w:rsidRPr="003B2CFC">
                    <w:rPr>
                      <w:rFonts w:ascii="Times New Roman" w:hAnsi="Times New Roman" w:cs="Times New Roman"/>
                    </w:rPr>
                    <w:t>ЗАЯВЛЕНИЕ</w:t>
                  </w:r>
                </w:p>
                <w:p w:rsidR="00682461" w:rsidRPr="004242CB" w:rsidRDefault="00682461" w:rsidP="00EE01FC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242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 оставлении заявления о предоставлении муниципальной услуги без рассмотрения</w:t>
                  </w:r>
                </w:p>
              </w:tc>
            </w:tr>
          </w:tbl>
          <w:p w:rsidR="00692FED" w:rsidRPr="003B2CFC" w:rsidRDefault="00692FED" w:rsidP="00A80E0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2" w:type="dxa"/>
            <w:gridSpan w:val="4"/>
            <w:vMerge w:val="restart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vMerge w:val="restart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2588" w:type="dxa"/>
            <w:gridSpan w:val="5"/>
            <w:tcBorders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Заявление принято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34" w:type="dxa"/>
            <w:gridSpan w:val="4"/>
            <w:tcBorders>
              <w:top w:val="nil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(дата,</w:t>
            </w:r>
            <w:proofErr w:type="gramEnd"/>
          </w:p>
        </w:tc>
        <w:tc>
          <w:tcPr>
            <w:tcW w:w="519" w:type="dxa"/>
            <w:tcBorders>
              <w:top w:val="nil"/>
              <w:bottom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left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регистрационный номер)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left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(ФИО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51" w:type="dxa"/>
            <w:gridSpan w:val="6"/>
            <w:tcBorders>
              <w:left w:val="nil"/>
              <w:right w:val="nil"/>
            </w:tcBorders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(подпись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561" w:type="dxa"/>
            <w:gridSpan w:val="13"/>
          </w:tcPr>
          <w:p w:rsidR="00692FED" w:rsidRPr="00A80E02" w:rsidRDefault="00692FED" w:rsidP="00A80E0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80E02">
              <w:rPr>
                <w:rFonts w:ascii="Times New Roman" w:hAnsi="Times New Roman" w:cs="Times New Roman"/>
                <w:sz w:val="22"/>
                <w:szCs w:val="22"/>
              </w:rPr>
              <w:t xml:space="preserve">Прошу оставить заявление </w:t>
            </w:r>
            <w:r w:rsidR="00A80E02" w:rsidRPr="00A80E02">
              <w:rPr>
                <w:rFonts w:ascii="Times New Roman" w:hAnsi="Times New Roman" w:cs="Times New Roman"/>
                <w:sz w:val="22"/>
                <w:szCs w:val="22"/>
              </w:rPr>
              <w:t>о предоставлении муниципальной услуги «П</w:t>
            </w:r>
            <w:r w:rsidRPr="00A80E02">
              <w:rPr>
                <w:rFonts w:ascii="Times New Roman" w:hAnsi="Times New Roman" w:cs="Times New Roman"/>
                <w:sz w:val="22"/>
                <w:szCs w:val="22"/>
              </w:rPr>
              <w:t>редоставление в собственность, аренду, постоянное (бессрочное) пользование, безвозмездное пользование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без проведения торгов</w:t>
            </w:r>
            <w:r w:rsidR="00A80E02" w:rsidRPr="00A80E02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  <w:r w:rsidRPr="00A80E02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A80E0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A80E02">
              <w:rPr>
                <w:rFonts w:ascii="Times New Roman" w:hAnsi="Times New Roman" w:cs="Times New Roman"/>
                <w:sz w:val="22"/>
                <w:szCs w:val="22"/>
              </w:rPr>
              <w:t xml:space="preserve"> без рассмотрения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дата и номер запроса предоставления муниципальной услуги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561" w:type="dxa"/>
            <w:gridSpan w:val="1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Сведения о заявителе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Физическое лицо: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 w:val="restart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вид</w:t>
            </w:r>
          </w:p>
        </w:tc>
        <w:tc>
          <w:tcPr>
            <w:tcW w:w="2098" w:type="dxa"/>
            <w:gridSpan w:val="3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серия</w:t>
            </w:r>
          </w:p>
        </w:tc>
        <w:tc>
          <w:tcPr>
            <w:tcW w:w="987" w:type="dxa"/>
            <w:gridSpan w:val="2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номер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4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98" w:type="dxa"/>
            <w:gridSpan w:val="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  <w:gridSpan w:val="2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dxa"/>
            <w:gridSpan w:val="2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bottom w:val="nil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2" w:type="dxa"/>
            <w:gridSpan w:val="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bottom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dxa"/>
            <w:gridSpan w:val="2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2" w:type="dxa"/>
            <w:gridSpan w:val="3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 xml:space="preserve">(кем </w:t>
            </w:r>
            <w:proofErr w:type="gramStart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выдан</w:t>
            </w:r>
            <w:proofErr w:type="gramEnd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19" w:type="dxa"/>
            <w:tcBorders>
              <w:top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адрес места жительства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телефон для связи/факс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Юридическое лицо: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полное наименование, организационно-правовая форма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ОГРН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телефон для связи/факс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561" w:type="dxa"/>
            <w:gridSpan w:val="13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 w:val="restart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вид</w:t>
            </w:r>
          </w:p>
        </w:tc>
        <w:tc>
          <w:tcPr>
            <w:tcW w:w="2098" w:type="dxa"/>
            <w:gridSpan w:val="3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серия</w:t>
            </w:r>
          </w:p>
        </w:tc>
        <w:tc>
          <w:tcPr>
            <w:tcW w:w="987" w:type="dxa"/>
            <w:gridSpan w:val="2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номер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4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98" w:type="dxa"/>
            <w:gridSpan w:val="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  <w:gridSpan w:val="2"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dxa"/>
            <w:gridSpan w:val="2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bottom w:val="nil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2" w:type="dxa"/>
            <w:gridSpan w:val="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9" w:type="dxa"/>
            <w:tcBorders>
              <w:bottom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dxa"/>
            <w:gridSpan w:val="2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2" w:type="dxa"/>
            <w:gridSpan w:val="3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 xml:space="preserve">(кем </w:t>
            </w:r>
            <w:proofErr w:type="gramStart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выдан</w:t>
            </w:r>
            <w:proofErr w:type="gramEnd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19" w:type="dxa"/>
            <w:tcBorders>
              <w:top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адрес места жительства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телефон для связи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561" w:type="dxa"/>
            <w:gridSpan w:val="13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Способ получения результата рассмотрения настоящего заявления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лично в комитете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лично в МФЦ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почтовым отправлением по адресу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561" w:type="dxa"/>
            <w:gridSpan w:val="13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Перечень документов, прилагаемых к настоящему заявлению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/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 xml:space="preserve">оригинал в количестве _____ экз. на _____ </w:t>
            </w:r>
            <w:proofErr w:type="gramStart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proofErr w:type="gramEnd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.;</w:t>
            </w:r>
          </w:p>
          <w:p w:rsidR="00692FED" w:rsidRPr="00491553" w:rsidRDefault="00692FED" w:rsidP="00CF716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 xml:space="preserve">копия в количестве _______ экз. на _____ </w:t>
            </w:r>
            <w:proofErr w:type="gramStart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proofErr w:type="gramEnd"/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10" w:type="dxa"/>
            <w:vMerge w:val="restart"/>
          </w:tcPr>
          <w:p w:rsidR="00692FED" w:rsidRPr="003B2CFC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92" w:type="dxa"/>
            <w:gridSpan w:val="4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Подпись:</w:t>
            </w:r>
          </w:p>
        </w:tc>
        <w:tc>
          <w:tcPr>
            <w:tcW w:w="4969" w:type="dxa"/>
            <w:gridSpan w:val="9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1" w:type="dxa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4" w:type="dxa"/>
            <w:tcBorders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  <w:tcBorders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99" w:type="dxa"/>
            <w:gridSpan w:val="2"/>
            <w:tcBorders>
              <w:left w:val="single" w:sz="4" w:space="0" w:color="auto"/>
              <w:bottom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83" w:type="dxa"/>
            <w:gridSpan w:val="5"/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  <w:gridSpan w:val="2"/>
            <w:tcBorders>
              <w:bottom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692FED" w:rsidRPr="003B2CFC" w:rsidTr="00CF7166">
        <w:tblPrEx>
          <w:tblBorders>
            <w:left w:val="single" w:sz="4" w:space="0" w:color="auto"/>
            <w:right w:val="single" w:sz="4" w:space="0" w:color="auto"/>
            <w:insideV w:val="nil"/>
          </w:tblBorders>
        </w:tblPrEx>
        <w:trPr>
          <w:trHeight w:val="2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1" w:type="dxa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  <w:tc>
          <w:tcPr>
            <w:tcW w:w="374" w:type="dxa"/>
            <w:tcBorders>
              <w:top w:val="nil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7" w:type="dxa"/>
            <w:tcBorders>
              <w:righ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(расшифровка подписи)</w:t>
            </w:r>
          </w:p>
        </w:tc>
        <w:tc>
          <w:tcPr>
            <w:tcW w:w="899" w:type="dxa"/>
            <w:gridSpan w:val="2"/>
            <w:tcBorders>
              <w:top w:val="nil"/>
              <w:left w:val="single" w:sz="4" w:space="0" w:color="auto"/>
            </w:tcBorders>
          </w:tcPr>
          <w:p w:rsidR="00692FED" w:rsidRPr="00491553" w:rsidRDefault="00692FED" w:rsidP="00CF716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83" w:type="dxa"/>
            <w:gridSpan w:val="5"/>
          </w:tcPr>
          <w:p w:rsidR="00692FED" w:rsidRPr="00491553" w:rsidRDefault="00692FED" w:rsidP="00CF716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91553">
              <w:rPr>
                <w:rFonts w:ascii="Times New Roman" w:hAnsi="Times New Roman" w:cs="Times New Roman"/>
                <w:sz w:val="22"/>
                <w:szCs w:val="22"/>
              </w:rPr>
              <w:t>(дата)</w:t>
            </w:r>
          </w:p>
        </w:tc>
        <w:tc>
          <w:tcPr>
            <w:tcW w:w="987" w:type="dxa"/>
            <w:gridSpan w:val="2"/>
            <w:tcBorders>
              <w:top w:val="nil"/>
              <w:right w:val="single" w:sz="4" w:space="0" w:color="auto"/>
            </w:tcBorders>
          </w:tcPr>
          <w:p w:rsidR="00692FED" w:rsidRPr="003B2CFC" w:rsidRDefault="00692FED" w:rsidP="00CF71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692FED" w:rsidRDefault="00692FED" w:rsidP="00692F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692FED" w:rsidRPr="00762097" w:rsidRDefault="00692FED" w:rsidP="00692FED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 w:rsidR="00A80E02">
        <w:rPr>
          <w:rFonts w:ascii="Times New Roman" w:hAnsi="Times New Roman" w:cs="Times New Roman"/>
          <w:sz w:val="26"/>
          <w:szCs w:val="26"/>
        </w:rPr>
        <w:t>6</w:t>
      </w:r>
    </w:p>
    <w:p w:rsidR="00692FED" w:rsidRPr="005056D2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к Административному регламенту</w:t>
      </w:r>
    </w:p>
    <w:p w:rsidR="00692FED" w:rsidRPr="003921C5" w:rsidRDefault="00692FED" w:rsidP="00692FED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 w:rsidRPr="00014A7E">
        <w:rPr>
          <w:bCs/>
          <w:color w:val="000000"/>
          <w:sz w:val="26"/>
          <w:szCs w:val="26"/>
        </w:rPr>
        <w:t>«</w:t>
      </w:r>
      <w:r w:rsidR="003A635E">
        <w:rPr>
          <w:color w:val="000000"/>
          <w:sz w:val="24"/>
          <w:szCs w:val="24"/>
        </w:rPr>
        <w:t>П</w:t>
      </w:r>
      <w:r w:rsidR="003A635E" w:rsidRPr="00491553">
        <w:rPr>
          <w:sz w:val="24"/>
          <w:szCs w:val="24"/>
        </w:rPr>
        <w:t>редоставление в собственность, аренду, постоянное (бессрочное) пользование, безвозмездное пользование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без проведения торгов</w:t>
      </w:r>
      <w:r w:rsidRPr="00014A7E">
        <w:rPr>
          <w:bCs/>
          <w:color w:val="000000"/>
          <w:sz w:val="26"/>
          <w:szCs w:val="26"/>
        </w:rPr>
        <w:t>»</w:t>
      </w:r>
    </w:p>
    <w:p w:rsidR="00692FED" w:rsidRPr="005056D2" w:rsidRDefault="00692FED" w:rsidP="00692FED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Форма </w:t>
      </w: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692FED" w:rsidRDefault="00692FED" w:rsidP="00692FED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A80E02" w:rsidRPr="009224AE" w:rsidRDefault="00A80E02" w:rsidP="00A80E0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Решение</w:t>
      </w:r>
    </w:p>
    <w:p w:rsidR="00A80E02" w:rsidRPr="00F26C22" w:rsidRDefault="00A80E02" w:rsidP="00A80E0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F26C22">
        <w:rPr>
          <w:color w:val="000000"/>
          <w:sz w:val="26"/>
          <w:szCs w:val="26"/>
        </w:rPr>
        <w:t xml:space="preserve">об оставлении </w:t>
      </w:r>
      <w:r w:rsidRPr="00F26C22">
        <w:rPr>
          <w:sz w:val="26"/>
          <w:szCs w:val="26"/>
        </w:rPr>
        <w:t xml:space="preserve">заявления о предоставлении муниципальной услуги </w:t>
      </w:r>
      <w:r w:rsidRPr="00F26C22">
        <w:rPr>
          <w:color w:val="000000"/>
          <w:sz w:val="26"/>
          <w:szCs w:val="26"/>
        </w:rPr>
        <w:t>без рассмотрения</w:t>
      </w:r>
    </w:p>
    <w:p w:rsidR="00A80E02" w:rsidRPr="00763DEC" w:rsidRDefault="00A80E02" w:rsidP="00A80E0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 w:rsidRPr="009224AE">
        <w:rPr>
          <w:color w:val="000000"/>
          <w:sz w:val="26"/>
          <w:szCs w:val="26"/>
        </w:rPr>
        <w:t xml:space="preserve">    </w:t>
      </w:r>
      <w:r w:rsidRPr="009224AE">
        <w:rPr>
          <w:color w:val="000000"/>
          <w:sz w:val="26"/>
          <w:szCs w:val="26"/>
        </w:rPr>
        <w:br/>
      </w:r>
      <w:r w:rsidRPr="00763DEC">
        <w:rPr>
          <w:color w:val="000000"/>
          <w:sz w:val="26"/>
          <w:szCs w:val="26"/>
        </w:rPr>
        <w:t xml:space="preserve">      На основании заявления </w:t>
      </w:r>
      <w:r w:rsidRPr="00763DEC">
        <w:rPr>
          <w:sz w:val="26"/>
          <w:szCs w:val="26"/>
        </w:rPr>
        <w:t>об оставлении заявления о предоставлении муниципальной услуги без рассмотрения</w:t>
      </w:r>
      <w:r w:rsidRPr="00763DEC">
        <w:rPr>
          <w:color w:val="000000"/>
          <w:sz w:val="26"/>
          <w:szCs w:val="26"/>
        </w:rPr>
        <w:t xml:space="preserve"> от "___" ____</w:t>
      </w:r>
      <w:r>
        <w:rPr>
          <w:color w:val="000000"/>
          <w:sz w:val="26"/>
          <w:szCs w:val="26"/>
        </w:rPr>
        <w:t xml:space="preserve">_____ 20___ г., поступившего </w:t>
      </w:r>
      <w:proofErr w:type="gramStart"/>
      <w:r>
        <w:rPr>
          <w:color w:val="000000"/>
          <w:sz w:val="26"/>
          <w:szCs w:val="26"/>
        </w:rPr>
        <w:t>от</w:t>
      </w:r>
      <w:proofErr w:type="gramEnd"/>
      <w:r w:rsidRPr="00763DEC">
        <w:rPr>
          <w:color w:val="000000"/>
          <w:sz w:val="26"/>
          <w:szCs w:val="26"/>
        </w:rPr>
        <w:t>______________________________________________</w:t>
      </w:r>
      <w:r>
        <w:rPr>
          <w:color w:val="000000"/>
          <w:sz w:val="26"/>
          <w:szCs w:val="26"/>
        </w:rPr>
        <w:t>__________________________</w:t>
      </w:r>
    </w:p>
    <w:p w:rsidR="00A80E02" w:rsidRPr="00763DEC" w:rsidRDefault="00A80E02" w:rsidP="00A80E0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80E02" w:rsidRPr="009224AE" w:rsidRDefault="00A80E02" w:rsidP="00A80E0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9224AE">
        <w:rPr>
          <w:color w:val="000000"/>
        </w:rPr>
        <w:t>_____________________________________________________</w:t>
      </w:r>
      <w:r>
        <w:rPr>
          <w:color w:val="000000"/>
        </w:rPr>
        <w:t>______________</w:t>
      </w:r>
      <w:r w:rsidRPr="009224AE">
        <w:rPr>
          <w:color w:val="000000"/>
        </w:rPr>
        <w:t>____________________,</w:t>
      </w:r>
    </w:p>
    <w:p w:rsidR="00A80E02" w:rsidRPr="009224AE" w:rsidRDefault="00A80E02" w:rsidP="00A80E0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(ФИО заявителя,  ФИО представителя</w:t>
      </w:r>
      <w:r w:rsidRPr="009224AE">
        <w:rPr>
          <w:color w:val="000000"/>
        </w:rPr>
        <w:t>)</w:t>
      </w:r>
    </w:p>
    <w:p w:rsidR="00A80E02" w:rsidRPr="009224AE" w:rsidRDefault="00A80E02" w:rsidP="00A80E0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80E02" w:rsidRPr="00763DEC" w:rsidRDefault="00A80E02" w:rsidP="00A80E02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763DEC">
        <w:rPr>
          <w:color w:val="000000"/>
          <w:sz w:val="26"/>
          <w:szCs w:val="26"/>
        </w:rPr>
        <w:t xml:space="preserve">комитетом по управлению муниципальным имуществом и земельными ресурсами Великого Новгорода принято решение об оставлении </w:t>
      </w:r>
      <w:r w:rsidRPr="00763DEC">
        <w:rPr>
          <w:sz w:val="26"/>
          <w:szCs w:val="26"/>
        </w:rPr>
        <w:t>заявления о предоставлении муниципальной услуги</w:t>
      </w:r>
      <w:r w:rsidRPr="00763DEC">
        <w:rPr>
          <w:color w:val="000000"/>
          <w:sz w:val="26"/>
          <w:szCs w:val="26"/>
        </w:rPr>
        <w:t xml:space="preserve"> от "___" ________ 20___ г. </w:t>
      </w:r>
      <w:proofErr w:type="spellStart"/>
      <w:r w:rsidRPr="00763DEC">
        <w:rPr>
          <w:color w:val="000000"/>
          <w:sz w:val="26"/>
          <w:szCs w:val="26"/>
        </w:rPr>
        <w:t>вх</w:t>
      </w:r>
      <w:proofErr w:type="spellEnd"/>
      <w:r w:rsidRPr="00763DEC">
        <w:rPr>
          <w:color w:val="000000"/>
          <w:sz w:val="26"/>
          <w:szCs w:val="26"/>
        </w:rPr>
        <w:t>. № ________  без рассмотрения.</w:t>
      </w:r>
    </w:p>
    <w:p w:rsidR="00692FED" w:rsidRPr="009224AE" w:rsidRDefault="00692FED" w:rsidP="00692FED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003A30" w:rsidRPr="009224AE" w:rsidRDefault="00003A30" w:rsidP="00003A3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___________________                   _________________________________</w:t>
      </w:r>
    </w:p>
    <w:p w:rsidR="00003A30" w:rsidRPr="009224AE" w:rsidRDefault="00003A30" w:rsidP="00003A30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9224AE">
        <w:rPr>
          <w:color w:val="000000"/>
          <w:sz w:val="26"/>
          <w:szCs w:val="26"/>
        </w:rPr>
        <w:t xml:space="preserve">        </w:t>
      </w:r>
      <w:r w:rsidRPr="009224AE">
        <w:rPr>
          <w:color w:val="000000"/>
        </w:rPr>
        <w:t xml:space="preserve">(должность)                                          </w:t>
      </w:r>
      <w:r>
        <w:rPr>
          <w:color w:val="000000"/>
        </w:rPr>
        <w:t xml:space="preserve">                   </w:t>
      </w:r>
      <w:r w:rsidRPr="009224AE">
        <w:rPr>
          <w:color w:val="000000"/>
        </w:rPr>
        <w:t xml:space="preserve"> (фамилия, инициалы, подпись)</w:t>
      </w:r>
    </w:p>
    <w:sectPr w:rsidR="00003A30" w:rsidRPr="009224AE" w:rsidSect="00F85220">
      <w:headerReference w:type="default" r:id="rId8"/>
      <w:headerReference w:type="first" r:id="rId9"/>
      <w:pgSz w:w="11907" w:h="16840" w:code="9"/>
      <w:pgMar w:top="851" w:right="567" w:bottom="709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BDB" w:rsidRDefault="00873BDB" w:rsidP="008E6470">
      <w:pPr>
        <w:spacing w:after="0" w:line="240" w:lineRule="auto"/>
      </w:pPr>
      <w:r>
        <w:separator/>
      </w:r>
    </w:p>
  </w:endnote>
  <w:endnote w:type="continuationSeparator" w:id="0">
    <w:p w:rsidR="00873BDB" w:rsidRDefault="00873BD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BDB" w:rsidRDefault="00873BDB" w:rsidP="008E6470">
      <w:pPr>
        <w:spacing w:after="0" w:line="240" w:lineRule="auto"/>
      </w:pPr>
      <w:r>
        <w:separator/>
      </w:r>
    </w:p>
  </w:footnote>
  <w:footnote w:type="continuationSeparator" w:id="0">
    <w:p w:rsidR="00873BDB" w:rsidRDefault="00873BD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312698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F26587" w:rsidRPr="00F26587" w:rsidRDefault="00F26587">
        <w:pPr>
          <w:pStyle w:val="a5"/>
          <w:jc w:val="center"/>
          <w:rPr>
            <w:sz w:val="24"/>
          </w:rPr>
        </w:pPr>
        <w:r w:rsidRPr="00F26587">
          <w:rPr>
            <w:sz w:val="24"/>
          </w:rPr>
          <w:fldChar w:fldCharType="begin"/>
        </w:r>
        <w:r w:rsidRPr="00F26587">
          <w:rPr>
            <w:sz w:val="24"/>
          </w:rPr>
          <w:instrText>PAGE   \* MERGEFORMAT</w:instrText>
        </w:r>
        <w:r w:rsidRPr="00F26587">
          <w:rPr>
            <w:sz w:val="24"/>
          </w:rPr>
          <w:fldChar w:fldCharType="separate"/>
        </w:r>
        <w:r w:rsidR="0059305B">
          <w:rPr>
            <w:noProof/>
            <w:sz w:val="24"/>
          </w:rPr>
          <w:t>2</w:t>
        </w:r>
        <w:r w:rsidRPr="00F26587">
          <w:rPr>
            <w:sz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587" w:rsidRPr="00F26587" w:rsidRDefault="00F26587">
    <w:pPr>
      <w:pStyle w:val="a5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1A"/>
    <w:rsid w:val="00003A30"/>
    <w:rsid w:val="000078FA"/>
    <w:rsid w:val="00015A8E"/>
    <w:rsid w:val="00033D86"/>
    <w:rsid w:val="00037E59"/>
    <w:rsid w:val="00040AD6"/>
    <w:rsid w:val="00043E96"/>
    <w:rsid w:val="00053675"/>
    <w:rsid w:val="000762F7"/>
    <w:rsid w:val="000828AF"/>
    <w:rsid w:val="00091E3F"/>
    <w:rsid w:val="00094E60"/>
    <w:rsid w:val="000979B3"/>
    <w:rsid w:val="000A34E7"/>
    <w:rsid w:val="000A7E4A"/>
    <w:rsid w:val="000B7015"/>
    <w:rsid w:val="000C06A3"/>
    <w:rsid w:val="000C1695"/>
    <w:rsid w:val="000D6A99"/>
    <w:rsid w:val="000E3BBA"/>
    <w:rsid w:val="001070BB"/>
    <w:rsid w:val="001104BE"/>
    <w:rsid w:val="00113E4C"/>
    <w:rsid w:val="00122C50"/>
    <w:rsid w:val="00137F66"/>
    <w:rsid w:val="00156A53"/>
    <w:rsid w:val="00162B85"/>
    <w:rsid w:val="00166BD3"/>
    <w:rsid w:val="0017581F"/>
    <w:rsid w:val="00181C87"/>
    <w:rsid w:val="00185830"/>
    <w:rsid w:val="00187B0B"/>
    <w:rsid w:val="00191AB5"/>
    <w:rsid w:val="001B496F"/>
    <w:rsid w:val="001D4E91"/>
    <w:rsid w:val="001D7414"/>
    <w:rsid w:val="001E078B"/>
    <w:rsid w:val="001F6101"/>
    <w:rsid w:val="0020307F"/>
    <w:rsid w:val="00212C19"/>
    <w:rsid w:val="00215A9A"/>
    <w:rsid w:val="00236CEC"/>
    <w:rsid w:val="00237686"/>
    <w:rsid w:val="00251DCE"/>
    <w:rsid w:val="0026011D"/>
    <w:rsid w:val="00261D93"/>
    <w:rsid w:val="00263796"/>
    <w:rsid w:val="002733AE"/>
    <w:rsid w:val="002918A7"/>
    <w:rsid w:val="002A4AD7"/>
    <w:rsid w:val="002A5AAA"/>
    <w:rsid w:val="002E526D"/>
    <w:rsid w:val="003022B3"/>
    <w:rsid w:val="00307D07"/>
    <w:rsid w:val="00340BC8"/>
    <w:rsid w:val="00350628"/>
    <w:rsid w:val="00353142"/>
    <w:rsid w:val="00364172"/>
    <w:rsid w:val="00384B60"/>
    <w:rsid w:val="003921C5"/>
    <w:rsid w:val="003A43D4"/>
    <w:rsid w:val="003A635E"/>
    <w:rsid w:val="003B6883"/>
    <w:rsid w:val="003B6977"/>
    <w:rsid w:val="003B7959"/>
    <w:rsid w:val="003C5ACF"/>
    <w:rsid w:val="003C7EFD"/>
    <w:rsid w:val="003D78E2"/>
    <w:rsid w:val="003E0B1E"/>
    <w:rsid w:val="003E229C"/>
    <w:rsid w:val="003E2696"/>
    <w:rsid w:val="003F21E2"/>
    <w:rsid w:val="00416A19"/>
    <w:rsid w:val="00421C00"/>
    <w:rsid w:val="0042658A"/>
    <w:rsid w:val="00431AA0"/>
    <w:rsid w:val="00461DD2"/>
    <w:rsid w:val="00466590"/>
    <w:rsid w:val="00474D78"/>
    <w:rsid w:val="004842EE"/>
    <w:rsid w:val="00484B9B"/>
    <w:rsid w:val="00485121"/>
    <w:rsid w:val="00485986"/>
    <w:rsid w:val="00492143"/>
    <w:rsid w:val="00495A6F"/>
    <w:rsid w:val="004C103F"/>
    <w:rsid w:val="004C6073"/>
    <w:rsid w:val="004E603C"/>
    <w:rsid w:val="004F1A6E"/>
    <w:rsid w:val="004F3E67"/>
    <w:rsid w:val="004F483B"/>
    <w:rsid w:val="004F6BF4"/>
    <w:rsid w:val="00521976"/>
    <w:rsid w:val="005409D5"/>
    <w:rsid w:val="0055024E"/>
    <w:rsid w:val="0059305B"/>
    <w:rsid w:val="00597212"/>
    <w:rsid w:val="005C5405"/>
    <w:rsid w:val="005D2672"/>
    <w:rsid w:val="005E4594"/>
    <w:rsid w:val="005E7764"/>
    <w:rsid w:val="005F1F47"/>
    <w:rsid w:val="005F6650"/>
    <w:rsid w:val="00603146"/>
    <w:rsid w:val="00603BF7"/>
    <w:rsid w:val="006072FF"/>
    <w:rsid w:val="00624BF5"/>
    <w:rsid w:val="0063626B"/>
    <w:rsid w:val="00636F01"/>
    <w:rsid w:val="0064256C"/>
    <w:rsid w:val="006434A0"/>
    <w:rsid w:val="006437E2"/>
    <w:rsid w:val="0066422A"/>
    <w:rsid w:val="00670D9D"/>
    <w:rsid w:val="00682461"/>
    <w:rsid w:val="00692FED"/>
    <w:rsid w:val="006A1D69"/>
    <w:rsid w:val="006A4852"/>
    <w:rsid w:val="006B3064"/>
    <w:rsid w:val="006B4852"/>
    <w:rsid w:val="006D7575"/>
    <w:rsid w:val="006E29C2"/>
    <w:rsid w:val="00702B9D"/>
    <w:rsid w:val="007034ED"/>
    <w:rsid w:val="00706002"/>
    <w:rsid w:val="007114FF"/>
    <w:rsid w:val="007245C7"/>
    <w:rsid w:val="007344F0"/>
    <w:rsid w:val="007532D3"/>
    <w:rsid w:val="00775159"/>
    <w:rsid w:val="00777B2A"/>
    <w:rsid w:val="00785EF4"/>
    <w:rsid w:val="00786DC1"/>
    <w:rsid w:val="00794F70"/>
    <w:rsid w:val="00797388"/>
    <w:rsid w:val="007B2525"/>
    <w:rsid w:val="007B7EAE"/>
    <w:rsid w:val="007C41B0"/>
    <w:rsid w:val="007C7305"/>
    <w:rsid w:val="007E4825"/>
    <w:rsid w:val="007F156E"/>
    <w:rsid w:val="0082231A"/>
    <w:rsid w:val="00825261"/>
    <w:rsid w:val="00830DD9"/>
    <w:rsid w:val="00833D3D"/>
    <w:rsid w:val="00835D6F"/>
    <w:rsid w:val="00853E84"/>
    <w:rsid w:val="0085534D"/>
    <w:rsid w:val="00860AF0"/>
    <w:rsid w:val="00872537"/>
    <w:rsid w:val="00873BDB"/>
    <w:rsid w:val="00894D51"/>
    <w:rsid w:val="00897181"/>
    <w:rsid w:val="008A4F49"/>
    <w:rsid w:val="008D110A"/>
    <w:rsid w:val="008D4F87"/>
    <w:rsid w:val="008D7085"/>
    <w:rsid w:val="008E0215"/>
    <w:rsid w:val="008E0374"/>
    <w:rsid w:val="008E6470"/>
    <w:rsid w:val="009015B8"/>
    <w:rsid w:val="00912E84"/>
    <w:rsid w:val="00924550"/>
    <w:rsid w:val="009365E3"/>
    <w:rsid w:val="009558C3"/>
    <w:rsid w:val="0097402F"/>
    <w:rsid w:val="0098352F"/>
    <w:rsid w:val="009E596D"/>
    <w:rsid w:val="00A0370B"/>
    <w:rsid w:val="00A16D42"/>
    <w:rsid w:val="00A17BDD"/>
    <w:rsid w:val="00A24F60"/>
    <w:rsid w:val="00A36ED6"/>
    <w:rsid w:val="00A51F8E"/>
    <w:rsid w:val="00A63733"/>
    <w:rsid w:val="00A80E02"/>
    <w:rsid w:val="00A87DC1"/>
    <w:rsid w:val="00A91579"/>
    <w:rsid w:val="00AE1C25"/>
    <w:rsid w:val="00AE5184"/>
    <w:rsid w:val="00AF03C2"/>
    <w:rsid w:val="00AF0EBC"/>
    <w:rsid w:val="00B04F4A"/>
    <w:rsid w:val="00B16988"/>
    <w:rsid w:val="00B55C74"/>
    <w:rsid w:val="00B61034"/>
    <w:rsid w:val="00B63EE0"/>
    <w:rsid w:val="00B864C9"/>
    <w:rsid w:val="00B9665C"/>
    <w:rsid w:val="00BA4B45"/>
    <w:rsid w:val="00BD7884"/>
    <w:rsid w:val="00BE405E"/>
    <w:rsid w:val="00BE648B"/>
    <w:rsid w:val="00BF3CF4"/>
    <w:rsid w:val="00C02D33"/>
    <w:rsid w:val="00C11906"/>
    <w:rsid w:val="00C40515"/>
    <w:rsid w:val="00C53826"/>
    <w:rsid w:val="00C56DE2"/>
    <w:rsid w:val="00C75BA7"/>
    <w:rsid w:val="00C849C1"/>
    <w:rsid w:val="00C92AC4"/>
    <w:rsid w:val="00C96F08"/>
    <w:rsid w:val="00CA14BA"/>
    <w:rsid w:val="00CA7263"/>
    <w:rsid w:val="00CD5732"/>
    <w:rsid w:val="00CE0734"/>
    <w:rsid w:val="00CE7022"/>
    <w:rsid w:val="00CF1442"/>
    <w:rsid w:val="00D1453D"/>
    <w:rsid w:val="00D20766"/>
    <w:rsid w:val="00D231DF"/>
    <w:rsid w:val="00D32854"/>
    <w:rsid w:val="00D446F8"/>
    <w:rsid w:val="00D63615"/>
    <w:rsid w:val="00D75176"/>
    <w:rsid w:val="00DA13B6"/>
    <w:rsid w:val="00DC083B"/>
    <w:rsid w:val="00DF602B"/>
    <w:rsid w:val="00DF7259"/>
    <w:rsid w:val="00E05CE1"/>
    <w:rsid w:val="00E12C00"/>
    <w:rsid w:val="00E315CE"/>
    <w:rsid w:val="00E321ED"/>
    <w:rsid w:val="00E372BE"/>
    <w:rsid w:val="00E47C8A"/>
    <w:rsid w:val="00E5119D"/>
    <w:rsid w:val="00E55557"/>
    <w:rsid w:val="00E66668"/>
    <w:rsid w:val="00E75117"/>
    <w:rsid w:val="00E871C9"/>
    <w:rsid w:val="00E8793D"/>
    <w:rsid w:val="00EA16D2"/>
    <w:rsid w:val="00EB4260"/>
    <w:rsid w:val="00EC7A54"/>
    <w:rsid w:val="00ED5CBD"/>
    <w:rsid w:val="00EE3369"/>
    <w:rsid w:val="00EE4F23"/>
    <w:rsid w:val="00EE56B1"/>
    <w:rsid w:val="00EF0715"/>
    <w:rsid w:val="00F05C6B"/>
    <w:rsid w:val="00F26587"/>
    <w:rsid w:val="00F27700"/>
    <w:rsid w:val="00F501E4"/>
    <w:rsid w:val="00F514F7"/>
    <w:rsid w:val="00F51E4D"/>
    <w:rsid w:val="00F64E45"/>
    <w:rsid w:val="00F74D4C"/>
    <w:rsid w:val="00F75CCC"/>
    <w:rsid w:val="00F80322"/>
    <w:rsid w:val="00F83899"/>
    <w:rsid w:val="00F85220"/>
    <w:rsid w:val="00F9789F"/>
    <w:rsid w:val="00FA1DE7"/>
    <w:rsid w:val="00FA2954"/>
    <w:rsid w:val="00FD1059"/>
    <w:rsid w:val="00FE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CA04A-FEC3-4243-9798-94D0514A1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0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Александровна Сергеева</dc:creator>
  <cp:lastModifiedBy>Васильева Ольга Александровна</cp:lastModifiedBy>
  <cp:revision>2</cp:revision>
  <cp:lastPrinted>2025-05-05T07:59:00Z</cp:lastPrinted>
  <dcterms:created xsi:type="dcterms:W3CDTF">2025-11-24T05:47:00Z</dcterms:created>
  <dcterms:modified xsi:type="dcterms:W3CDTF">2025-11-24T05:47:00Z</dcterms:modified>
</cp:coreProperties>
</file>