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E52444" w:rsidRDefault="00015A8E" w:rsidP="00E52444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contextualSpacing/>
        <w:jc w:val="center"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Великий Новгород</w:t>
      </w:r>
    </w:p>
    <w:p w:rsidR="00237686" w:rsidRPr="00E52444" w:rsidRDefault="00237686" w:rsidP="00E52444">
      <w:pPr>
        <w:widowControl w:val="0"/>
        <w:autoSpaceDE w:val="0"/>
        <w:autoSpaceDN w:val="0"/>
        <w:adjustRightInd w:val="0"/>
        <w:spacing w:after="0" w:line="240" w:lineRule="auto"/>
        <w:ind w:left="261"/>
        <w:contextualSpacing/>
        <w:rPr>
          <w:color w:val="000000"/>
          <w:sz w:val="28"/>
          <w:szCs w:val="28"/>
        </w:rPr>
      </w:pPr>
    </w:p>
    <w:tbl>
      <w:tblPr>
        <w:tblW w:w="12273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08"/>
        <w:gridCol w:w="2382"/>
      </w:tblGrid>
      <w:tr w:rsidR="00237686" w:rsidRPr="00E52444" w:rsidTr="003D6165">
        <w:tc>
          <w:tcPr>
            <w:tcW w:w="2383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7508" w:type="dxa"/>
          </w:tcPr>
          <w:p w:rsidR="00EE45B0" w:rsidRDefault="007120C0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52444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E52444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E5244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E52444">
              <w:rPr>
                <w:b/>
                <w:bCs/>
                <w:color w:val="000000"/>
                <w:sz w:val="28"/>
                <w:szCs w:val="28"/>
              </w:rPr>
              <w:t xml:space="preserve">в </w:t>
            </w:r>
            <w:r w:rsidR="00EE45B0">
              <w:rPr>
                <w:b/>
                <w:bCs/>
                <w:color w:val="000000"/>
                <w:sz w:val="28"/>
                <w:szCs w:val="28"/>
              </w:rPr>
              <w:t>п</w:t>
            </w:r>
            <w:r w:rsidR="00EE45B0" w:rsidRPr="00EE45B0">
              <w:rPr>
                <w:b/>
                <w:bCs/>
                <w:color w:val="000000"/>
                <w:sz w:val="28"/>
                <w:szCs w:val="28"/>
              </w:rPr>
              <w:t xml:space="preserve">остановление Администрации Великого Новгорода от 15.07.2020 </w:t>
            </w:r>
            <w:r w:rsidR="00423442">
              <w:rPr>
                <w:b/>
                <w:bCs/>
                <w:color w:val="000000"/>
                <w:sz w:val="28"/>
                <w:szCs w:val="28"/>
              </w:rPr>
              <w:t>№</w:t>
            </w:r>
            <w:r w:rsidR="00EE45B0" w:rsidRPr="00EE45B0">
              <w:rPr>
                <w:b/>
                <w:bCs/>
                <w:color w:val="000000"/>
                <w:sz w:val="28"/>
                <w:szCs w:val="28"/>
              </w:rPr>
              <w:t xml:space="preserve"> 2500 </w:t>
            </w:r>
          </w:p>
          <w:p w:rsidR="00EE45B0" w:rsidRPr="00E52444" w:rsidRDefault="00EE45B0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2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F305F2" w:rsidRPr="00E52444" w:rsidRDefault="00F305F2" w:rsidP="0040548F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sz w:val="28"/>
          <w:szCs w:val="28"/>
        </w:rPr>
      </w:pPr>
      <w:r w:rsidRPr="00E52444">
        <w:rPr>
          <w:sz w:val="28"/>
          <w:szCs w:val="28"/>
        </w:rPr>
        <w:t>В соответствии с Федеральными законами от 6 октября 2003 г</w:t>
      </w:r>
      <w:r w:rsidR="0040548F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</w:t>
      </w:r>
      <w:r w:rsidR="0040548F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</w:t>
      </w:r>
      <w:r w:rsidR="00EE5DEE" w:rsidRPr="00E52444">
        <w:rPr>
          <w:sz w:val="28"/>
          <w:szCs w:val="28"/>
        </w:rPr>
        <w:t xml:space="preserve"> </w:t>
      </w:r>
      <w:r w:rsidRPr="00E52444">
        <w:rPr>
          <w:b/>
          <w:bCs/>
          <w:sz w:val="28"/>
          <w:szCs w:val="28"/>
        </w:rPr>
        <w:t>постановляет:</w:t>
      </w:r>
    </w:p>
    <w:p w:rsidR="00F305F2" w:rsidRPr="00E52444" w:rsidRDefault="00F305F2" w:rsidP="00EE45B0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 Внести в </w:t>
      </w:r>
      <w:r w:rsidR="00EE45B0" w:rsidRPr="00EE45B0">
        <w:rPr>
          <w:sz w:val="28"/>
          <w:szCs w:val="28"/>
        </w:rPr>
        <w:t xml:space="preserve">постановление Администрации Великого Новгорода от 15.07.2020 </w:t>
      </w:r>
      <w:r w:rsidR="00EE45B0">
        <w:rPr>
          <w:sz w:val="28"/>
          <w:szCs w:val="28"/>
        </w:rPr>
        <w:t>№</w:t>
      </w:r>
      <w:r w:rsidR="00EE45B0" w:rsidRPr="00EE45B0">
        <w:rPr>
          <w:sz w:val="28"/>
          <w:szCs w:val="28"/>
        </w:rPr>
        <w:t xml:space="preserve"> 2500 "Об утверждении Административного регламента предоставления муниципальной услуги "Предоставление дополнительных мер социальной поддержки многодетным семьям"</w:t>
      </w:r>
      <w:r w:rsidR="003D6165" w:rsidRPr="00E52444">
        <w:rPr>
          <w:sz w:val="28"/>
          <w:szCs w:val="28"/>
        </w:rPr>
        <w:t xml:space="preserve"> (в редакции постановлений Администрации Великого Новгорода </w:t>
      </w:r>
      <w:r w:rsidR="00EE45B0" w:rsidRPr="00EE45B0">
        <w:rPr>
          <w:sz w:val="28"/>
          <w:szCs w:val="28"/>
        </w:rPr>
        <w:t xml:space="preserve">от 12.07.2022 </w:t>
      </w:r>
      <w:r w:rsidR="00EE45B0">
        <w:rPr>
          <w:sz w:val="28"/>
          <w:szCs w:val="28"/>
        </w:rPr>
        <w:t>№</w:t>
      </w:r>
      <w:r w:rsidR="00EE45B0" w:rsidRPr="00EE45B0">
        <w:rPr>
          <w:sz w:val="28"/>
          <w:szCs w:val="28"/>
        </w:rPr>
        <w:t xml:space="preserve"> 3179,</w:t>
      </w:r>
      <w:r w:rsidR="00EE45B0">
        <w:rPr>
          <w:sz w:val="28"/>
          <w:szCs w:val="28"/>
        </w:rPr>
        <w:t xml:space="preserve"> </w:t>
      </w:r>
      <w:r w:rsidR="00EE45B0" w:rsidRPr="00EE45B0">
        <w:rPr>
          <w:sz w:val="28"/>
          <w:szCs w:val="28"/>
        </w:rPr>
        <w:t xml:space="preserve">от 24.09.2025 </w:t>
      </w:r>
      <w:r w:rsidR="00EE45B0">
        <w:rPr>
          <w:sz w:val="28"/>
          <w:szCs w:val="28"/>
        </w:rPr>
        <w:t>№</w:t>
      </w:r>
      <w:r w:rsidR="00EE45B0" w:rsidRPr="00EE45B0">
        <w:rPr>
          <w:sz w:val="28"/>
          <w:szCs w:val="28"/>
        </w:rPr>
        <w:t xml:space="preserve"> 3746</w:t>
      </w:r>
      <w:r w:rsidR="00337873" w:rsidRPr="00337873">
        <w:rPr>
          <w:sz w:val="28"/>
          <w:szCs w:val="28"/>
        </w:rPr>
        <w:t>)</w:t>
      </w:r>
      <w:r w:rsidR="003D6165" w:rsidRPr="00E52444">
        <w:rPr>
          <w:sz w:val="28"/>
          <w:szCs w:val="28"/>
        </w:rPr>
        <w:t xml:space="preserve">, </w:t>
      </w:r>
      <w:r w:rsidRPr="00E52444">
        <w:rPr>
          <w:sz w:val="28"/>
          <w:szCs w:val="28"/>
        </w:rPr>
        <w:t>следующие изменения:</w:t>
      </w:r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E52444" w:rsidRDefault="00F305F2" w:rsidP="00337873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proofErr w:type="gramStart"/>
      <w:r w:rsidRPr="00E52444">
        <w:rPr>
          <w:sz w:val="28"/>
          <w:szCs w:val="28"/>
        </w:rPr>
        <w:t xml:space="preserve">"В соответствии </w:t>
      </w:r>
      <w:r w:rsidR="003D6165" w:rsidRPr="00E52444">
        <w:rPr>
          <w:sz w:val="28"/>
          <w:szCs w:val="28"/>
        </w:rPr>
        <w:t xml:space="preserve">с </w:t>
      </w:r>
      <w:r w:rsidRPr="00E52444">
        <w:rPr>
          <w:sz w:val="28"/>
          <w:szCs w:val="28"/>
        </w:rPr>
        <w:t>Федеральными законами от 6 октября 2003 г. № 131-ФЗ "Об</w:t>
      </w:r>
      <w:r w:rsidR="009A3871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 xml:space="preserve">Федерации", от 27 июля 2010 г. </w:t>
      </w:r>
      <w:proofErr w:type="gramEnd"/>
      <w:r w:rsidRPr="00E52444">
        <w:rPr>
          <w:sz w:val="28"/>
          <w:szCs w:val="28"/>
        </w:rPr>
        <w:t xml:space="preserve">№ 210-ФЗ "Об организации предоставления государственных и муниципальных услуг", </w:t>
      </w:r>
      <w:r w:rsidR="00EE45B0" w:rsidRPr="00EE45B0">
        <w:rPr>
          <w:sz w:val="28"/>
          <w:szCs w:val="28"/>
        </w:rPr>
        <w:t xml:space="preserve">решением Думы Великого Новгорода от 05.04.2011 </w:t>
      </w:r>
      <w:r w:rsidR="00EE45B0">
        <w:rPr>
          <w:sz w:val="28"/>
          <w:szCs w:val="28"/>
        </w:rPr>
        <w:t>№</w:t>
      </w:r>
      <w:r w:rsidR="00EE45B0" w:rsidRPr="00EE45B0">
        <w:rPr>
          <w:sz w:val="28"/>
          <w:szCs w:val="28"/>
        </w:rPr>
        <w:t xml:space="preserve"> 961 "О дополнительных мерах социальной поддержки многодетных семей"</w:t>
      </w:r>
      <w:r w:rsidR="00EE45B0">
        <w:rPr>
          <w:sz w:val="28"/>
          <w:szCs w:val="28"/>
        </w:rPr>
        <w:t xml:space="preserve">, </w:t>
      </w:r>
      <w:r w:rsidR="00EE45B0" w:rsidRPr="00EE45B0">
        <w:rPr>
          <w:sz w:val="28"/>
          <w:szCs w:val="28"/>
        </w:rPr>
        <w:t xml:space="preserve">постановлением Администрации Великого Новгорода от 26.04.2011 </w:t>
      </w:r>
      <w:r w:rsidR="00EE45B0">
        <w:rPr>
          <w:sz w:val="28"/>
          <w:szCs w:val="28"/>
        </w:rPr>
        <w:t>№</w:t>
      </w:r>
      <w:r w:rsidR="00EE45B0" w:rsidRPr="00EE45B0">
        <w:rPr>
          <w:sz w:val="28"/>
          <w:szCs w:val="28"/>
        </w:rPr>
        <w:t xml:space="preserve"> 1501 "Об утверждении Порядка предоставления дополнительных мер социальной поддержки многодетным семьям"</w:t>
      </w:r>
      <w:r w:rsidR="00337873">
        <w:rPr>
          <w:sz w:val="28"/>
          <w:szCs w:val="28"/>
        </w:rPr>
        <w:t>,</w:t>
      </w:r>
      <w:r w:rsidR="00CA1B7E" w:rsidRPr="00E52444">
        <w:rPr>
          <w:sz w:val="28"/>
          <w:szCs w:val="28"/>
        </w:rPr>
        <w:t xml:space="preserve"> </w:t>
      </w:r>
      <w:bookmarkStart w:id="2" w:name="_GoBack"/>
      <w:bookmarkEnd w:id="2"/>
      <w:r w:rsidR="0019598B" w:rsidRPr="00E52444">
        <w:rPr>
          <w:sz w:val="28"/>
          <w:szCs w:val="28"/>
        </w:rPr>
        <w:t>Администрация Великого Новгорода постановляет:»;</w:t>
      </w:r>
    </w:p>
    <w:p w:rsidR="0019598B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1.2. В Административном регламенте </w:t>
      </w:r>
      <w:r w:rsidR="00CA1B7E" w:rsidRPr="00E52444">
        <w:rPr>
          <w:sz w:val="28"/>
          <w:szCs w:val="28"/>
        </w:rPr>
        <w:t xml:space="preserve">предоставления муниципальной услуги </w:t>
      </w:r>
      <w:r w:rsidR="00337873" w:rsidRPr="00337873">
        <w:rPr>
          <w:sz w:val="28"/>
          <w:szCs w:val="28"/>
        </w:rPr>
        <w:t>"</w:t>
      </w:r>
      <w:r w:rsidR="00EE45B0" w:rsidRPr="00EE45B0">
        <w:rPr>
          <w:sz w:val="28"/>
          <w:szCs w:val="28"/>
        </w:rPr>
        <w:t>Предоставление дополнительных мер социальной поддержки многодетным семьям</w:t>
      </w:r>
      <w:r w:rsidR="00337873" w:rsidRPr="00337873">
        <w:rPr>
          <w:sz w:val="28"/>
          <w:szCs w:val="28"/>
        </w:rPr>
        <w:t>"</w:t>
      </w:r>
      <w:r w:rsidR="00B573F1" w:rsidRPr="00E52444">
        <w:rPr>
          <w:sz w:val="28"/>
          <w:szCs w:val="28"/>
        </w:rPr>
        <w:t>, утвержденном вышеназванным постановлением</w:t>
      </w:r>
      <w:r w:rsidR="00EE45B0">
        <w:rPr>
          <w:sz w:val="28"/>
          <w:szCs w:val="28"/>
        </w:rPr>
        <w:t xml:space="preserve">, </w:t>
      </w:r>
      <w:r w:rsidR="00B573F1" w:rsidRPr="00E52444">
        <w:rPr>
          <w:sz w:val="28"/>
          <w:szCs w:val="28"/>
        </w:rPr>
        <w:t>подраздел 2.5 исключить</w:t>
      </w:r>
      <w:r w:rsidR="00EE45B0">
        <w:rPr>
          <w:sz w:val="28"/>
          <w:szCs w:val="28"/>
        </w:rPr>
        <w:t>.</w:t>
      </w:r>
    </w:p>
    <w:p w:rsidR="00237686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color w:val="000000"/>
          <w:sz w:val="28"/>
          <w:szCs w:val="28"/>
        </w:rPr>
      </w:pPr>
      <w:r w:rsidRPr="00E52444">
        <w:rPr>
          <w:sz w:val="28"/>
          <w:szCs w:val="28"/>
        </w:rPr>
        <w:lastRenderedPageBreak/>
        <w:t>2. Опубликовать настоящее постановление в газете "Новгород",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8A4F49" w:rsidRPr="00E52444" w:rsidRDefault="008A4F49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Проект подготовил и завизировал:</w:t>
      </w:r>
    </w:p>
    <w:p w:rsidR="00237686" w:rsidRPr="00E52444" w:rsidRDefault="00237686" w:rsidP="00E5244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Начальник управления по</w:t>
      </w:r>
      <w:r w:rsidRPr="00E52444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E52444">
        <w:rPr>
          <w:color w:val="000000"/>
          <w:sz w:val="28"/>
          <w:szCs w:val="28"/>
        </w:rPr>
        <w:t>социальной</w:t>
      </w:r>
      <w:proofErr w:type="gramEnd"/>
      <w:r w:rsidRPr="00E52444">
        <w:rPr>
          <w:color w:val="000000"/>
          <w:sz w:val="28"/>
          <w:szCs w:val="28"/>
        </w:rPr>
        <w:t xml:space="preserve"> </w:t>
      </w: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E52444">
        <w:rPr>
          <w:color w:val="000000"/>
          <w:sz w:val="28"/>
          <w:szCs w:val="28"/>
        </w:rPr>
        <w:t xml:space="preserve"> </w:t>
      </w:r>
      <w:r w:rsidRPr="00E52444">
        <w:rPr>
          <w:color w:val="000000"/>
          <w:sz w:val="28"/>
          <w:szCs w:val="28"/>
        </w:rPr>
        <w:t>Самсонова</w:t>
      </w:r>
    </w:p>
    <w:p w:rsidR="00237686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bCs/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Великого Новгорода</w:t>
      </w:r>
    </w:p>
    <w:p w:rsidR="00237686" w:rsidRPr="00E52444" w:rsidRDefault="00015A8E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  <w:r w:rsidRPr="00E52444">
        <w:rPr>
          <w:b/>
          <w:bCs/>
          <w:color w:val="000000"/>
          <w:sz w:val="28"/>
          <w:szCs w:val="28"/>
        </w:rPr>
        <w:tab/>
      </w:r>
    </w:p>
    <w:sectPr w:rsidR="00237686" w:rsidRPr="00E52444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5B0" w:rsidRDefault="00EE45B0" w:rsidP="008E6470">
      <w:pPr>
        <w:spacing w:after="0" w:line="240" w:lineRule="auto"/>
      </w:pPr>
      <w:r>
        <w:separator/>
      </w:r>
    </w:p>
  </w:endnote>
  <w:endnote w:type="continuationSeparator" w:id="0">
    <w:p w:rsidR="00EE45B0" w:rsidRDefault="00EE45B0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5B0" w:rsidRDefault="00EE45B0" w:rsidP="008E6470">
      <w:pPr>
        <w:spacing w:after="0" w:line="240" w:lineRule="auto"/>
      </w:pPr>
      <w:r>
        <w:separator/>
      </w:r>
    </w:p>
  </w:footnote>
  <w:footnote w:type="continuationSeparator" w:id="0">
    <w:p w:rsidR="00EE45B0" w:rsidRDefault="00EE45B0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45B0" w:rsidRPr="004F6BF4" w:rsidRDefault="00EE45B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0548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C06A3"/>
    <w:rsid w:val="000D2CF8"/>
    <w:rsid w:val="000D6A99"/>
    <w:rsid w:val="001104BE"/>
    <w:rsid w:val="00164F01"/>
    <w:rsid w:val="0017581F"/>
    <w:rsid w:val="00181C87"/>
    <w:rsid w:val="0019598B"/>
    <w:rsid w:val="001A4CD3"/>
    <w:rsid w:val="001D4E91"/>
    <w:rsid w:val="001F151B"/>
    <w:rsid w:val="0020307F"/>
    <w:rsid w:val="00237686"/>
    <w:rsid w:val="002A5AAA"/>
    <w:rsid w:val="002C02E9"/>
    <w:rsid w:val="0033358D"/>
    <w:rsid w:val="00337873"/>
    <w:rsid w:val="0039105F"/>
    <w:rsid w:val="003C03CF"/>
    <w:rsid w:val="003D6165"/>
    <w:rsid w:val="003F21E2"/>
    <w:rsid w:val="0040548F"/>
    <w:rsid w:val="00421C00"/>
    <w:rsid w:val="00423442"/>
    <w:rsid w:val="004777E2"/>
    <w:rsid w:val="00495A6F"/>
    <w:rsid w:val="004C7812"/>
    <w:rsid w:val="004F6BF4"/>
    <w:rsid w:val="00507E8E"/>
    <w:rsid w:val="0058659E"/>
    <w:rsid w:val="005E674F"/>
    <w:rsid w:val="005F4CDB"/>
    <w:rsid w:val="00636F01"/>
    <w:rsid w:val="006A150C"/>
    <w:rsid w:val="006E1946"/>
    <w:rsid w:val="006E7358"/>
    <w:rsid w:val="007120C0"/>
    <w:rsid w:val="0071381B"/>
    <w:rsid w:val="007465B2"/>
    <w:rsid w:val="007611E9"/>
    <w:rsid w:val="00797388"/>
    <w:rsid w:val="007A275C"/>
    <w:rsid w:val="00830DD9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8352F"/>
    <w:rsid w:val="00991239"/>
    <w:rsid w:val="009A3871"/>
    <w:rsid w:val="009E596D"/>
    <w:rsid w:val="00A53931"/>
    <w:rsid w:val="00AE0DD8"/>
    <w:rsid w:val="00AE5184"/>
    <w:rsid w:val="00AF0EBC"/>
    <w:rsid w:val="00B018FA"/>
    <w:rsid w:val="00B55C74"/>
    <w:rsid w:val="00B573F1"/>
    <w:rsid w:val="00B864C9"/>
    <w:rsid w:val="00B866BE"/>
    <w:rsid w:val="00B9665C"/>
    <w:rsid w:val="00BD7884"/>
    <w:rsid w:val="00BE0464"/>
    <w:rsid w:val="00BE648B"/>
    <w:rsid w:val="00C02D33"/>
    <w:rsid w:val="00C0312A"/>
    <w:rsid w:val="00C241B9"/>
    <w:rsid w:val="00C56D01"/>
    <w:rsid w:val="00C96F08"/>
    <w:rsid w:val="00CA1B7E"/>
    <w:rsid w:val="00CD5732"/>
    <w:rsid w:val="00CD7DF5"/>
    <w:rsid w:val="00CE5BB7"/>
    <w:rsid w:val="00D7215F"/>
    <w:rsid w:val="00D73EE3"/>
    <w:rsid w:val="00DF602B"/>
    <w:rsid w:val="00E52444"/>
    <w:rsid w:val="00EE2CCB"/>
    <w:rsid w:val="00EE45B0"/>
    <w:rsid w:val="00EE5DEE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9A005-6081-42B5-90F0-72AF873E6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14</TotalTime>
  <Pages>2</Pages>
  <Words>254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Соловьёва Наталья Александровна</cp:lastModifiedBy>
  <cp:revision>5</cp:revision>
  <cp:lastPrinted>2025-11-12T11:49:00Z</cp:lastPrinted>
  <dcterms:created xsi:type="dcterms:W3CDTF">2025-11-13T14:43:00Z</dcterms:created>
  <dcterms:modified xsi:type="dcterms:W3CDTF">2025-11-14T09:23:00Z</dcterms:modified>
</cp:coreProperties>
</file>