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D30F9B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 w:rsidRPr="00D30F9B">
        <w:rPr>
          <w:color w:val="000000"/>
          <w:sz w:val="26"/>
          <w:szCs w:val="26"/>
        </w:rPr>
        <w:t>Великий Новгород</w:t>
      </w:r>
    </w:p>
    <w:p w:rsidR="00237686" w:rsidRPr="00D30F9B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4"/>
          <w:szCs w:val="24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D30F9B" w:rsidTr="00460654">
        <w:tc>
          <w:tcPr>
            <w:tcW w:w="567" w:type="dxa"/>
          </w:tcPr>
          <w:p w:rsidR="00237686" w:rsidRPr="00D30F9B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8363" w:type="dxa"/>
          </w:tcPr>
          <w:p w:rsidR="00170E52" w:rsidRPr="00170E52" w:rsidRDefault="002817E9" w:rsidP="00170E52">
            <w:pPr>
              <w:autoSpaceDE w:val="0"/>
              <w:autoSpaceDN w:val="0"/>
              <w:adjustRightInd w:val="0"/>
              <w:spacing w:after="0" w:line="360" w:lineRule="auto"/>
              <w:ind w:firstLine="540"/>
              <w:jc w:val="center"/>
              <w:rPr>
                <w:color w:val="000000"/>
                <w:sz w:val="24"/>
                <w:szCs w:val="24"/>
              </w:rPr>
            </w:pPr>
            <w:r w:rsidRPr="00170E52">
              <w:rPr>
                <w:sz w:val="24"/>
                <w:szCs w:val="24"/>
              </w:rPr>
              <w:t>О внесении изменений в</w:t>
            </w:r>
            <w:r w:rsidR="00170E52" w:rsidRPr="00170E52">
              <w:rPr>
                <w:color w:val="000000"/>
                <w:sz w:val="24"/>
                <w:szCs w:val="24"/>
              </w:rPr>
              <w:t xml:space="preserve"> постановление Администрации</w:t>
            </w:r>
          </w:p>
          <w:p w:rsidR="00170E52" w:rsidRPr="00170E52" w:rsidRDefault="00170E52" w:rsidP="00170E52">
            <w:pPr>
              <w:autoSpaceDE w:val="0"/>
              <w:autoSpaceDN w:val="0"/>
              <w:adjustRightInd w:val="0"/>
              <w:spacing w:after="0" w:line="360" w:lineRule="auto"/>
              <w:ind w:firstLine="540"/>
              <w:jc w:val="center"/>
              <w:rPr>
                <w:color w:val="000000"/>
                <w:sz w:val="24"/>
                <w:szCs w:val="24"/>
              </w:rPr>
            </w:pPr>
            <w:r w:rsidRPr="00170E52">
              <w:rPr>
                <w:color w:val="000000"/>
                <w:sz w:val="24"/>
                <w:szCs w:val="24"/>
              </w:rPr>
              <w:t>Великого Новгорода от 14.07.2021 № 3883</w:t>
            </w:r>
          </w:p>
          <w:p w:rsidR="00237686" w:rsidRPr="00D30F9B" w:rsidRDefault="00237686" w:rsidP="00170E5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7" w:type="dxa"/>
          </w:tcPr>
          <w:p w:rsidR="00237686" w:rsidRPr="00D30F9B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237686" w:rsidRPr="00D30F9B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4"/>
          <w:szCs w:val="24"/>
        </w:rPr>
      </w:pPr>
    </w:p>
    <w:p w:rsidR="00170E52" w:rsidRPr="00EE731F" w:rsidRDefault="002817E9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D30F9B">
        <w:rPr>
          <w:color w:val="000000"/>
          <w:sz w:val="24"/>
          <w:szCs w:val="24"/>
        </w:rPr>
        <w:tab/>
      </w:r>
      <w:r w:rsidR="00C4764C" w:rsidRPr="00EE731F">
        <w:rPr>
          <w:sz w:val="24"/>
          <w:szCs w:val="24"/>
        </w:rPr>
        <w:t>В соот</w:t>
      </w:r>
      <w:r w:rsidR="00170E52" w:rsidRPr="00EE731F">
        <w:rPr>
          <w:sz w:val="24"/>
          <w:szCs w:val="24"/>
        </w:rPr>
        <w:t>ветствии</w:t>
      </w:r>
      <w:r w:rsidR="00C4764C" w:rsidRPr="00EE731F">
        <w:rPr>
          <w:sz w:val="24"/>
          <w:szCs w:val="24"/>
        </w:rPr>
        <w:t xml:space="preserve"> </w:t>
      </w:r>
      <w:r w:rsidR="00170E52" w:rsidRPr="00EE731F">
        <w:rPr>
          <w:color w:val="000000"/>
          <w:sz w:val="24"/>
          <w:szCs w:val="24"/>
        </w:rPr>
        <w:t>с Федеральным законом от 26 декабря 2024 г. № 494-Ф3 «О внесении изменений в отдельные законодательные акты Российской Федерации», Администрация Великого Новгорода постановляет:</w:t>
      </w:r>
    </w:p>
    <w:p w:rsidR="00170E52" w:rsidRDefault="00170E52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proofErr w:type="gramStart"/>
      <w:r w:rsidRPr="00EE731F">
        <w:rPr>
          <w:color w:val="000000"/>
          <w:sz w:val="24"/>
          <w:szCs w:val="24"/>
        </w:rPr>
        <w:t xml:space="preserve">1.Внести в постановление Администрации Великого Новгорода от </w:t>
      </w:r>
      <w:r w:rsidRPr="00EE731F">
        <w:rPr>
          <w:bCs/>
          <w:sz w:val="24"/>
          <w:szCs w:val="24"/>
        </w:rPr>
        <w:t xml:space="preserve">14.07.2021 № 3883 </w:t>
      </w:r>
      <w:r w:rsidRPr="00EE731F">
        <w:rPr>
          <w:color w:val="000000"/>
          <w:sz w:val="24"/>
          <w:szCs w:val="24"/>
        </w:rPr>
        <w:t xml:space="preserve"> «Об утверждении Административного регламента предоставления муниципальной услуги «</w:t>
      </w:r>
      <w:r w:rsidRPr="00EE731F">
        <w:rPr>
          <w:rFonts w:eastAsiaTheme="minorHAnsi"/>
          <w:sz w:val="24"/>
          <w:szCs w:val="24"/>
          <w:lang w:eastAsia="en-US"/>
        </w:rPr>
        <w:t>Предоставление письменных разъяснений налогоплательщикам по вопросам применения нормативных правовых актов органов местного самоуправления Великого Новгорода о местных налогах и сборах</w:t>
      </w:r>
      <w:r w:rsidRPr="00EE731F">
        <w:rPr>
          <w:color w:val="000000"/>
          <w:sz w:val="24"/>
          <w:szCs w:val="24"/>
        </w:rPr>
        <w:t xml:space="preserve">» (в редакции постановлений Администрации Великого Новгорода от </w:t>
      </w:r>
      <w:r w:rsidRPr="00EE731F">
        <w:rPr>
          <w:bCs/>
          <w:sz w:val="24"/>
          <w:szCs w:val="24"/>
        </w:rPr>
        <w:t>12.05.2023 N 2239, от 23.06.2025 № 2389</w:t>
      </w:r>
      <w:r w:rsidRPr="00EE731F">
        <w:rPr>
          <w:color w:val="000000"/>
          <w:sz w:val="24"/>
          <w:szCs w:val="24"/>
        </w:rPr>
        <w:t>) следующие изменения:</w:t>
      </w:r>
      <w:proofErr w:type="gramEnd"/>
    </w:p>
    <w:p w:rsidR="002B35ED" w:rsidRPr="00EE731F" w:rsidRDefault="002B35ED" w:rsidP="00EE731F">
      <w:pPr>
        <w:autoSpaceDE w:val="0"/>
        <w:autoSpaceDN w:val="0"/>
        <w:adjustRightInd w:val="0"/>
        <w:spacing w:after="0"/>
        <w:ind w:firstLine="540"/>
        <w:jc w:val="both"/>
        <w:rPr>
          <w:sz w:val="24"/>
          <w:szCs w:val="24"/>
        </w:rPr>
      </w:pPr>
    </w:p>
    <w:p w:rsidR="00170E52" w:rsidRPr="00EE731F" w:rsidRDefault="00170E52" w:rsidP="00EE731F">
      <w:pPr>
        <w:pStyle w:val="a9"/>
        <w:numPr>
          <w:ilvl w:val="1"/>
          <w:numId w:val="3"/>
        </w:numPr>
        <w:autoSpaceDE w:val="0"/>
        <w:autoSpaceDN w:val="0"/>
        <w:adjustRightInd w:val="0"/>
        <w:spacing w:after="0"/>
        <w:jc w:val="both"/>
        <w:rPr>
          <w:color w:val="000000"/>
          <w:sz w:val="24"/>
          <w:szCs w:val="24"/>
        </w:rPr>
      </w:pPr>
      <w:r w:rsidRPr="00EE731F">
        <w:rPr>
          <w:sz w:val="24"/>
          <w:szCs w:val="24"/>
        </w:rPr>
        <w:t xml:space="preserve"> </w:t>
      </w:r>
      <w:r w:rsidRPr="00EE731F">
        <w:rPr>
          <w:color w:val="000000"/>
          <w:sz w:val="24"/>
          <w:szCs w:val="24"/>
        </w:rPr>
        <w:t>Преамбулу постановления изложить в следующей редакции:</w:t>
      </w:r>
    </w:p>
    <w:p w:rsidR="008E36D5" w:rsidRPr="00EE731F" w:rsidRDefault="00170E52" w:rsidP="00EE731F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proofErr w:type="gramStart"/>
      <w:r w:rsidRPr="00170E52">
        <w:rPr>
          <w:color w:val="000000"/>
          <w:sz w:val="24"/>
          <w:szCs w:val="24"/>
        </w:rPr>
        <w:t>«</w:t>
      </w:r>
      <w:r w:rsidRPr="00EE731F">
        <w:rPr>
          <w:rFonts w:eastAsiaTheme="minorHAnsi"/>
          <w:sz w:val="24"/>
          <w:szCs w:val="24"/>
          <w:lang w:eastAsia="en-US"/>
        </w:rPr>
        <w:t xml:space="preserve">В соответствии с </w:t>
      </w:r>
      <w:hyperlink r:id="rId10" w:history="1">
        <w:r w:rsidRPr="00EE731F">
          <w:rPr>
            <w:rFonts w:eastAsiaTheme="minorHAnsi"/>
            <w:color w:val="0000FF"/>
            <w:sz w:val="24"/>
            <w:szCs w:val="24"/>
            <w:lang w:eastAsia="en-US"/>
          </w:rPr>
          <w:t>пунктом 2 статьи 34.2</w:t>
        </w:r>
      </w:hyperlink>
      <w:r w:rsidRPr="00EE731F">
        <w:rPr>
          <w:rFonts w:eastAsiaTheme="minorHAnsi"/>
          <w:sz w:val="24"/>
          <w:szCs w:val="24"/>
          <w:lang w:eastAsia="en-US"/>
        </w:rPr>
        <w:t xml:space="preserve"> Налогового кодекса Российской Федерации</w:t>
      </w:r>
      <w:r w:rsidRPr="00EE731F">
        <w:rPr>
          <w:color w:val="000000"/>
          <w:sz w:val="24"/>
          <w:szCs w:val="24"/>
        </w:rPr>
        <w:t xml:space="preserve">, </w:t>
      </w:r>
      <w:r w:rsidRPr="00EE731F">
        <w:rPr>
          <w:rFonts w:eastAsiaTheme="minorHAnsi"/>
          <w:sz w:val="24"/>
          <w:szCs w:val="24"/>
          <w:lang w:eastAsia="en-US"/>
        </w:rPr>
        <w:t xml:space="preserve">Федеральным </w:t>
      </w:r>
      <w:hyperlink r:id="rId11" w:history="1">
        <w:r w:rsidRPr="00EE731F">
          <w:rPr>
            <w:rFonts w:eastAsiaTheme="minorHAnsi"/>
            <w:color w:val="0000FF"/>
            <w:sz w:val="24"/>
            <w:szCs w:val="24"/>
            <w:lang w:eastAsia="en-US"/>
          </w:rPr>
          <w:t>законом</w:t>
        </w:r>
      </w:hyperlink>
      <w:r w:rsidRPr="00EE731F">
        <w:rPr>
          <w:rFonts w:eastAsiaTheme="minorHAnsi"/>
          <w:sz w:val="24"/>
          <w:szCs w:val="24"/>
          <w:lang w:eastAsia="en-US"/>
        </w:rPr>
        <w:t xml:space="preserve"> от 27.07.2010 N 210-ФЗ "Об организации предоставления государственных и муниципальных услуг", </w:t>
      </w:r>
      <w:r w:rsidR="004425EC" w:rsidRPr="004425EC">
        <w:rPr>
          <w:color w:val="000000"/>
          <w:sz w:val="24"/>
          <w:szCs w:val="24"/>
        </w:rPr>
        <w:t>Уставом муниципального образования - городского округа Великий Новгород</w:t>
      </w:r>
      <w:r w:rsidR="0063014C" w:rsidRPr="00EE731F">
        <w:rPr>
          <w:sz w:val="24"/>
          <w:szCs w:val="24"/>
        </w:rPr>
        <w:t xml:space="preserve">, </w:t>
      </w:r>
      <w:hyperlink r:id="rId12" w:history="1">
        <w:r w:rsidRPr="00EE731F">
          <w:rPr>
            <w:rFonts w:eastAsiaTheme="minorHAnsi"/>
            <w:color w:val="0000FF"/>
            <w:sz w:val="24"/>
            <w:szCs w:val="24"/>
            <w:lang w:eastAsia="en-US"/>
          </w:rPr>
          <w:t>Порядком</w:t>
        </w:r>
      </w:hyperlink>
      <w:r w:rsidRPr="00EE731F">
        <w:rPr>
          <w:rFonts w:eastAsiaTheme="minorHAnsi"/>
          <w:sz w:val="24"/>
          <w:szCs w:val="24"/>
          <w:lang w:eastAsia="en-US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</w:t>
      </w:r>
      <w:r w:rsidR="00136BE1" w:rsidRPr="00EE731F">
        <w:rPr>
          <w:rFonts w:eastAsiaTheme="minorHAnsi"/>
          <w:sz w:val="24"/>
          <w:szCs w:val="24"/>
          <w:lang w:eastAsia="en-US"/>
        </w:rPr>
        <w:t xml:space="preserve">, </w:t>
      </w:r>
      <w:r w:rsidR="008E36D5" w:rsidRPr="00EE731F">
        <w:rPr>
          <w:sz w:val="24"/>
          <w:szCs w:val="24"/>
        </w:rPr>
        <w:t>Администрация Великого Новгорода постановляет:";</w:t>
      </w:r>
      <w:proofErr w:type="gramEnd"/>
    </w:p>
    <w:p w:rsidR="00170E52" w:rsidRPr="00EE731F" w:rsidRDefault="00170E52" w:rsidP="00EE731F">
      <w:pPr>
        <w:autoSpaceDE w:val="0"/>
        <w:autoSpaceDN w:val="0"/>
        <w:adjustRightInd w:val="0"/>
        <w:spacing w:after="0"/>
        <w:ind w:firstLine="720"/>
        <w:contextualSpacing/>
        <w:jc w:val="both"/>
        <w:rPr>
          <w:color w:val="000000"/>
          <w:sz w:val="24"/>
          <w:szCs w:val="24"/>
        </w:rPr>
      </w:pPr>
    </w:p>
    <w:p w:rsidR="0063014C" w:rsidRDefault="0063014C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63014C">
        <w:rPr>
          <w:color w:val="000000"/>
          <w:sz w:val="24"/>
          <w:szCs w:val="24"/>
        </w:rPr>
        <w:t>1.2. В Административном регламенте предоставления муниципальной услуги «</w:t>
      </w:r>
      <w:r w:rsidRPr="0063014C">
        <w:rPr>
          <w:rFonts w:eastAsiaTheme="minorHAnsi"/>
          <w:sz w:val="24"/>
          <w:szCs w:val="24"/>
          <w:lang w:eastAsia="en-US"/>
        </w:rPr>
        <w:t xml:space="preserve">Предоставление письменных разъяснений налогоплательщикам по вопросам </w:t>
      </w:r>
      <w:proofErr w:type="gramStart"/>
      <w:r w:rsidRPr="0063014C">
        <w:rPr>
          <w:rFonts w:eastAsiaTheme="minorHAnsi"/>
          <w:sz w:val="24"/>
          <w:szCs w:val="24"/>
          <w:lang w:eastAsia="en-US"/>
        </w:rPr>
        <w:t>применения нормативных правовых актов органов местного самоуправления Великого Новгорода</w:t>
      </w:r>
      <w:proofErr w:type="gramEnd"/>
      <w:r w:rsidRPr="0063014C">
        <w:rPr>
          <w:rFonts w:eastAsiaTheme="minorHAnsi"/>
          <w:sz w:val="24"/>
          <w:szCs w:val="24"/>
          <w:lang w:eastAsia="en-US"/>
        </w:rPr>
        <w:t xml:space="preserve"> о местных налогах и сборах</w:t>
      </w:r>
      <w:r w:rsidRPr="0063014C">
        <w:rPr>
          <w:color w:val="000000"/>
          <w:sz w:val="24"/>
          <w:szCs w:val="24"/>
        </w:rPr>
        <w:t>», утвержденном вышеназванным постановлением:</w:t>
      </w:r>
    </w:p>
    <w:p w:rsidR="002B35ED" w:rsidRPr="0063014C" w:rsidRDefault="002B35ED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</w:p>
    <w:p w:rsidR="0063014C" w:rsidRPr="0063014C" w:rsidRDefault="0063014C" w:rsidP="00EE731F">
      <w:pPr>
        <w:autoSpaceDE w:val="0"/>
        <w:autoSpaceDN w:val="0"/>
        <w:adjustRightInd w:val="0"/>
        <w:spacing w:after="0"/>
        <w:ind w:firstLine="540"/>
        <w:jc w:val="both"/>
        <w:rPr>
          <w:bCs/>
          <w:sz w:val="24"/>
          <w:szCs w:val="24"/>
        </w:rPr>
      </w:pPr>
      <w:r w:rsidRPr="0063014C">
        <w:rPr>
          <w:bCs/>
          <w:sz w:val="24"/>
          <w:szCs w:val="24"/>
        </w:rPr>
        <w:t>подраздел 2.5 исключить;</w:t>
      </w:r>
    </w:p>
    <w:p w:rsidR="0063014C" w:rsidRPr="0063014C" w:rsidRDefault="0063014C" w:rsidP="00EE731F">
      <w:pPr>
        <w:autoSpaceDE w:val="0"/>
        <w:autoSpaceDN w:val="0"/>
        <w:adjustRightInd w:val="0"/>
        <w:spacing w:after="0"/>
        <w:ind w:firstLine="540"/>
        <w:jc w:val="both"/>
        <w:rPr>
          <w:bCs/>
          <w:sz w:val="24"/>
          <w:szCs w:val="24"/>
        </w:rPr>
      </w:pPr>
      <w:r w:rsidRPr="0063014C">
        <w:rPr>
          <w:bCs/>
          <w:sz w:val="24"/>
          <w:szCs w:val="24"/>
        </w:rPr>
        <w:lastRenderedPageBreak/>
        <w:t>абзац второй пункта 2.10.2 изложить в следующей редакции:</w:t>
      </w:r>
    </w:p>
    <w:p w:rsidR="0063014C" w:rsidRDefault="0063014C" w:rsidP="00EE731F">
      <w:pPr>
        <w:autoSpaceDE w:val="0"/>
        <w:autoSpaceDN w:val="0"/>
        <w:adjustRightInd w:val="0"/>
        <w:spacing w:after="0"/>
        <w:ind w:firstLine="540"/>
        <w:jc w:val="both"/>
        <w:rPr>
          <w:sz w:val="24"/>
          <w:szCs w:val="24"/>
        </w:rPr>
      </w:pPr>
      <w:r w:rsidRPr="0063014C">
        <w:rPr>
          <w:bCs/>
          <w:sz w:val="24"/>
          <w:szCs w:val="24"/>
        </w:rPr>
        <w:t>«</w:t>
      </w:r>
      <w:r w:rsidRPr="0063014C">
        <w:rPr>
          <w:sz w:val="24"/>
          <w:szCs w:val="24"/>
        </w:rPr>
        <w:t>несоответствие заявителя требованиям, указанным в подразделе 1.2 настоящего Административного регламента»;</w:t>
      </w:r>
    </w:p>
    <w:p w:rsidR="002B35ED" w:rsidRPr="0063014C" w:rsidRDefault="002B35ED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</w:p>
    <w:p w:rsidR="0063014C" w:rsidRDefault="0063014C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63014C">
        <w:rPr>
          <w:color w:val="000000"/>
          <w:sz w:val="24"/>
          <w:szCs w:val="24"/>
        </w:rPr>
        <w:t>подраздел 2.15 изложить в следующей редакции:</w:t>
      </w:r>
    </w:p>
    <w:p w:rsidR="0063014C" w:rsidRPr="002B35ED" w:rsidRDefault="008E36D5" w:rsidP="00EE731F">
      <w:pPr>
        <w:autoSpaceDE w:val="0"/>
        <w:autoSpaceDN w:val="0"/>
        <w:adjustRightInd w:val="0"/>
        <w:spacing w:after="0"/>
        <w:jc w:val="center"/>
        <w:outlineLvl w:val="0"/>
        <w:rPr>
          <w:bCs/>
          <w:sz w:val="24"/>
          <w:szCs w:val="24"/>
        </w:rPr>
      </w:pPr>
      <w:r w:rsidRPr="002B35ED">
        <w:rPr>
          <w:bCs/>
          <w:sz w:val="24"/>
          <w:szCs w:val="24"/>
        </w:rPr>
        <w:t>«</w:t>
      </w:r>
      <w:r w:rsidR="0063014C" w:rsidRPr="002B35ED">
        <w:rPr>
          <w:bCs/>
          <w:sz w:val="24"/>
          <w:szCs w:val="24"/>
        </w:rPr>
        <w:t>2.15. Срок и порядок регистрации заявления о предоставлении</w:t>
      </w:r>
    </w:p>
    <w:p w:rsidR="0063014C" w:rsidRPr="002B35ED" w:rsidRDefault="0063014C" w:rsidP="00EE731F">
      <w:pPr>
        <w:autoSpaceDE w:val="0"/>
        <w:autoSpaceDN w:val="0"/>
        <w:adjustRightInd w:val="0"/>
        <w:spacing w:after="0"/>
        <w:jc w:val="center"/>
        <w:rPr>
          <w:bCs/>
          <w:sz w:val="24"/>
          <w:szCs w:val="24"/>
        </w:rPr>
      </w:pPr>
      <w:r w:rsidRPr="002B35ED">
        <w:rPr>
          <w:bCs/>
          <w:sz w:val="24"/>
          <w:szCs w:val="24"/>
        </w:rPr>
        <w:t>муниципальной услуги</w:t>
      </w:r>
    </w:p>
    <w:p w:rsidR="0063014C" w:rsidRPr="00EE731F" w:rsidRDefault="0063014C" w:rsidP="00EE731F">
      <w:pPr>
        <w:autoSpaceDE w:val="0"/>
        <w:autoSpaceDN w:val="0"/>
        <w:adjustRightInd w:val="0"/>
        <w:spacing w:after="0"/>
        <w:ind w:firstLine="540"/>
        <w:jc w:val="both"/>
        <w:rPr>
          <w:sz w:val="24"/>
          <w:szCs w:val="24"/>
        </w:rPr>
      </w:pPr>
    </w:p>
    <w:p w:rsidR="002B35ED" w:rsidRDefault="0063014C" w:rsidP="002B35ED">
      <w:pPr>
        <w:jc w:val="both"/>
        <w:rPr>
          <w:sz w:val="24"/>
          <w:szCs w:val="24"/>
        </w:rPr>
      </w:pPr>
      <w:r w:rsidRPr="00EE731F">
        <w:rPr>
          <w:sz w:val="24"/>
          <w:szCs w:val="24"/>
        </w:rPr>
        <w:tab/>
        <w:t>2.15.1.Регистрация заявления при личном обращении заявителя не должна превышать 15 минут.</w:t>
      </w:r>
    </w:p>
    <w:p w:rsidR="002B35ED" w:rsidRPr="002B35ED" w:rsidRDefault="002B35ED" w:rsidP="002B35ED">
      <w:pPr>
        <w:pStyle w:val="aa"/>
        <w:rPr>
          <w:sz w:val="24"/>
          <w:szCs w:val="24"/>
        </w:rPr>
      </w:pPr>
      <w:r>
        <w:tab/>
      </w:r>
      <w:r w:rsidR="0063014C" w:rsidRPr="002B35ED">
        <w:rPr>
          <w:sz w:val="24"/>
          <w:szCs w:val="24"/>
        </w:rPr>
        <w:t>При поступлении заявления в комитет посредством почтового отправления в рабочие дни в пределах графика работы комитета заявление регистрируется в день его поступления, в выходные или праздничные дни, а также вне графика работы - в первый рабочий день, следующий за днем его поступления.</w:t>
      </w:r>
    </w:p>
    <w:p w:rsidR="0063014C" w:rsidRPr="002B35ED" w:rsidRDefault="0063014C" w:rsidP="002B35ED">
      <w:pPr>
        <w:pStyle w:val="aa"/>
        <w:ind w:firstLine="567"/>
        <w:rPr>
          <w:sz w:val="24"/>
          <w:szCs w:val="24"/>
        </w:rPr>
      </w:pPr>
      <w:r w:rsidRPr="002B35ED">
        <w:rPr>
          <w:color w:val="000000"/>
          <w:sz w:val="24"/>
          <w:szCs w:val="24"/>
        </w:rPr>
        <w:t xml:space="preserve">2.15.2. В любой момент до истечения срока предоставления муниципальной услуги заявитель вправе направить заявление об оставлении </w:t>
      </w:r>
      <w:r w:rsidRPr="002B35ED">
        <w:rPr>
          <w:sz w:val="24"/>
          <w:szCs w:val="24"/>
        </w:rPr>
        <w:t>заявления о предоставлении муниципальной услуги без рассмотрения</w:t>
      </w:r>
      <w:r w:rsidRPr="002B35ED">
        <w:rPr>
          <w:color w:val="000000"/>
          <w:sz w:val="24"/>
          <w:szCs w:val="24"/>
        </w:rPr>
        <w:t xml:space="preserve"> (далее - заявление об оставлении) по форме согласно приложению № 3 к настоящему Административному регламенту </w:t>
      </w:r>
      <w:r w:rsidRPr="002B35ED">
        <w:rPr>
          <w:sz w:val="24"/>
          <w:szCs w:val="24"/>
        </w:rPr>
        <w:t>в комитет путем почтового отправления или при личном обращении.</w:t>
      </w:r>
    </w:p>
    <w:p w:rsidR="002B35ED" w:rsidRPr="002B35ED" w:rsidRDefault="0063014C" w:rsidP="002B35ED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2B35ED">
        <w:rPr>
          <w:color w:val="000000"/>
          <w:sz w:val="24"/>
          <w:szCs w:val="24"/>
        </w:rPr>
        <w:t>Регистрация заявления об оставлении осуществляется в день поступления в комитет либо на следующий день в случае поступления заявления об оставлении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2B35ED" w:rsidRPr="002B35ED" w:rsidRDefault="0063014C" w:rsidP="002B35ED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2B35ED">
        <w:rPr>
          <w:color w:val="000000"/>
          <w:sz w:val="24"/>
          <w:szCs w:val="24"/>
        </w:rPr>
        <w:t xml:space="preserve">2.15.3. На основании поступившего заявления об оставлении комитет принимает решение об оставлении заявления </w:t>
      </w:r>
      <w:r w:rsidRPr="002B35ED">
        <w:rPr>
          <w:sz w:val="24"/>
          <w:szCs w:val="24"/>
        </w:rPr>
        <w:t>о предоставлении муниципальной услуги без рассмотрения</w:t>
      </w:r>
      <w:r w:rsidRPr="002B35ED">
        <w:rPr>
          <w:color w:val="000000"/>
          <w:sz w:val="24"/>
          <w:szCs w:val="24"/>
        </w:rPr>
        <w:t xml:space="preserve"> по форме согласно приложению № 4 к настоящему Административному регламенту.</w:t>
      </w:r>
    </w:p>
    <w:p w:rsidR="0063014C" w:rsidRPr="002B35ED" w:rsidRDefault="0063014C" w:rsidP="002B35ED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2B35ED">
        <w:rPr>
          <w:color w:val="000000"/>
          <w:sz w:val="24"/>
          <w:szCs w:val="24"/>
        </w:rPr>
        <w:t>2.15.4. Решение об оставлении заявления о предоставлении муниципальной услуги без рассмотрения направляется заявителю способом, указанным заявителем в заявлении об оставлении, не позднее рабочего дня, следующего за днем регистрации заявления об оставлении.</w:t>
      </w:r>
    </w:p>
    <w:p w:rsidR="008E36D5" w:rsidRPr="002B35ED" w:rsidRDefault="0063014C" w:rsidP="002B35ED">
      <w:pPr>
        <w:autoSpaceDE w:val="0"/>
        <w:autoSpaceDN w:val="0"/>
        <w:adjustRightInd w:val="0"/>
        <w:spacing w:after="0"/>
        <w:ind w:firstLine="567"/>
        <w:jc w:val="both"/>
        <w:rPr>
          <w:color w:val="000000"/>
          <w:sz w:val="24"/>
          <w:szCs w:val="24"/>
        </w:rPr>
      </w:pPr>
      <w:r w:rsidRPr="002B35ED">
        <w:rPr>
          <w:color w:val="000000"/>
          <w:sz w:val="24"/>
          <w:szCs w:val="24"/>
        </w:rPr>
        <w:t>2.15.5.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</w:t>
      </w:r>
      <w:proofErr w:type="gramStart"/>
      <w:r w:rsidRPr="002B35ED">
        <w:rPr>
          <w:color w:val="000000"/>
          <w:sz w:val="24"/>
          <w:szCs w:val="24"/>
        </w:rPr>
        <w:t>.»;</w:t>
      </w:r>
      <w:r w:rsidR="008E36D5" w:rsidRPr="002B35ED">
        <w:rPr>
          <w:color w:val="000000"/>
          <w:sz w:val="24"/>
          <w:szCs w:val="24"/>
        </w:rPr>
        <w:t xml:space="preserve"> </w:t>
      </w:r>
      <w:proofErr w:type="gramEnd"/>
    </w:p>
    <w:p w:rsidR="00EE731F" w:rsidRPr="00EE731F" w:rsidRDefault="00EE731F" w:rsidP="00EE731F">
      <w:pPr>
        <w:autoSpaceDE w:val="0"/>
        <w:autoSpaceDN w:val="0"/>
        <w:adjustRightInd w:val="0"/>
        <w:spacing w:after="0"/>
        <w:ind w:firstLine="720"/>
        <w:jc w:val="both"/>
        <w:rPr>
          <w:color w:val="000000"/>
          <w:sz w:val="24"/>
          <w:szCs w:val="24"/>
        </w:rPr>
      </w:pPr>
    </w:p>
    <w:p w:rsidR="008E36D5" w:rsidRPr="00EE731F" w:rsidRDefault="008E36D5" w:rsidP="00CB4EC6">
      <w:pPr>
        <w:autoSpaceDE w:val="0"/>
        <w:autoSpaceDN w:val="0"/>
        <w:adjustRightInd w:val="0"/>
        <w:spacing w:after="0"/>
        <w:ind w:firstLine="567"/>
        <w:jc w:val="both"/>
        <w:rPr>
          <w:color w:val="000000"/>
          <w:sz w:val="24"/>
          <w:szCs w:val="24"/>
        </w:rPr>
      </w:pPr>
      <w:r w:rsidRPr="00EE731F">
        <w:rPr>
          <w:color w:val="000000"/>
          <w:sz w:val="24"/>
          <w:szCs w:val="24"/>
        </w:rPr>
        <w:t xml:space="preserve">раздел 2 </w:t>
      </w:r>
      <w:r w:rsidRPr="00EE731F">
        <w:rPr>
          <w:sz w:val="24"/>
          <w:szCs w:val="24"/>
        </w:rPr>
        <w:t>дополнить подразделом 2.19 следующего содержания:</w:t>
      </w:r>
    </w:p>
    <w:p w:rsidR="0063014C" w:rsidRPr="00EE731F" w:rsidRDefault="008E36D5" w:rsidP="00EE731F">
      <w:pPr>
        <w:autoSpaceDE w:val="0"/>
        <w:autoSpaceDN w:val="0"/>
        <w:adjustRightInd w:val="0"/>
        <w:spacing w:after="0"/>
        <w:ind w:firstLine="720"/>
        <w:contextualSpacing/>
        <w:jc w:val="center"/>
        <w:rPr>
          <w:sz w:val="24"/>
          <w:szCs w:val="24"/>
        </w:rPr>
      </w:pPr>
      <w:r w:rsidRPr="00EE731F">
        <w:rPr>
          <w:sz w:val="24"/>
          <w:szCs w:val="24"/>
        </w:rPr>
        <w:t>«2.19. Порядок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этого дубликата</w:t>
      </w:r>
    </w:p>
    <w:p w:rsidR="008E36D5" w:rsidRPr="00EE731F" w:rsidRDefault="008E36D5" w:rsidP="00EE731F">
      <w:pPr>
        <w:autoSpaceDE w:val="0"/>
        <w:autoSpaceDN w:val="0"/>
        <w:adjustRightInd w:val="0"/>
        <w:spacing w:after="0"/>
        <w:ind w:firstLine="720"/>
        <w:contextualSpacing/>
        <w:jc w:val="center"/>
        <w:rPr>
          <w:color w:val="000000"/>
          <w:sz w:val="24"/>
          <w:szCs w:val="24"/>
        </w:rPr>
      </w:pPr>
    </w:p>
    <w:p w:rsidR="008E36D5" w:rsidRPr="008E36D5" w:rsidRDefault="008E36D5" w:rsidP="002B35ED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2.19.1. Заявитель (представитель заявителя) вправе представить (направить) в комитет 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№ 5 к настоящему Административному регламенту.</w:t>
      </w:r>
    </w:p>
    <w:p w:rsidR="0063014C" w:rsidRPr="00EE731F" w:rsidRDefault="008E36D5" w:rsidP="00EE731F">
      <w:pPr>
        <w:autoSpaceDE w:val="0"/>
        <w:autoSpaceDN w:val="0"/>
        <w:adjustRightInd w:val="0"/>
        <w:spacing w:after="0"/>
        <w:ind w:firstLine="720"/>
        <w:contextualSpacing/>
        <w:jc w:val="both"/>
        <w:rPr>
          <w:sz w:val="24"/>
          <w:szCs w:val="24"/>
        </w:rPr>
      </w:pPr>
      <w:r w:rsidRPr="00EE731F">
        <w:rPr>
          <w:sz w:val="24"/>
          <w:szCs w:val="24"/>
        </w:rPr>
        <w:lastRenderedPageBreak/>
        <w:t>Заявление о выдаче дубликата может быть представлено (направлено) по выбору заявителя (представителя заявителя) в комитет непосредственно либо посредством почтового отправления.</w:t>
      </w:r>
    </w:p>
    <w:p w:rsidR="008E36D5" w:rsidRPr="008E36D5" w:rsidRDefault="008E36D5" w:rsidP="002B35ED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2.19.2. Регистрация заявления о выдаче дубликата осуществляется в день его поступления в комитет либо на следующий день в случае поступления заявления о выдаче дубликата по окончании рабочего времени. В случае поступления заявления о выдаче дубликата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8E36D5" w:rsidRPr="008E36D5" w:rsidRDefault="008E36D5" w:rsidP="00EE731F">
      <w:pPr>
        <w:autoSpaceDE w:val="0"/>
        <w:autoSpaceDN w:val="0"/>
        <w:adjustRightInd w:val="0"/>
        <w:spacing w:after="0"/>
        <w:ind w:firstLine="720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Заявление о выдаче дубликата регистрируется в ведомственной системе документооборота с присвоением заявлению о выдаче дубликата номера и указанием даты его получения комитетом.</w:t>
      </w:r>
    </w:p>
    <w:p w:rsidR="008E36D5" w:rsidRPr="008E36D5" w:rsidRDefault="008E36D5" w:rsidP="002B35ED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2.19.3. Основаниями для отказа в выдаче дубликата документа, выданного по результатам предоставления муниципальной услуги (далее - дубликат), являются:</w:t>
      </w:r>
    </w:p>
    <w:p w:rsidR="00291F57" w:rsidRDefault="008E36D5" w:rsidP="002B35ED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обращение с заявлением о выдаче дубликата лица, не указанного в подразделе 1.2 настоящего Административного регламента и в</w:t>
      </w:r>
      <w:r w:rsidRPr="008E36D5">
        <w:rPr>
          <w:rFonts w:eastAsiaTheme="minorHAnsi"/>
          <w:sz w:val="24"/>
          <w:szCs w:val="24"/>
          <w:lang w:eastAsia="en-US"/>
        </w:rPr>
        <w:t xml:space="preserve"> отношении которого ранее не был выдан результат предоставления муниципальной услуги</w:t>
      </w:r>
      <w:r w:rsidRPr="008E36D5">
        <w:rPr>
          <w:sz w:val="24"/>
          <w:szCs w:val="24"/>
        </w:rPr>
        <w:t>;</w:t>
      </w:r>
    </w:p>
    <w:p w:rsidR="00291F57" w:rsidRPr="00291F57" w:rsidRDefault="00291F57" w:rsidP="00291F57">
      <w:pPr>
        <w:autoSpaceDE w:val="0"/>
        <w:autoSpaceDN w:val="0"/>
        <w:adjustRightInd w:val="0"/>
        <w:spacing w:after="0"/>
        <w:jc w:val="both"/>
        <w:rPr>
          <w:color w:val="000000"/>
          <w:sz w:val="24"/>
          <w:szCs w:val="24"/>
        </w:rPr>
      </w:pPr>
      <w:r>
        <w:rPr>
          <w:color w:val="000000"/>
          <w:sz w:val="26"/>
          <w:szCs w:val="26"/>
        </w:rPr>
        <w:tab/>
      </w:r>
      <w:proofErr w:type="gramStart"/>
      <w:r w:rsidRPr="00291F57">
        <w:rPr>
          <w:color w:val="000000"/>
          <w:sz w:val="24"/>
          <w:szCs w:val="24"/>
        </w:rPr>
        <w:t>отсутствие в заявлении о выдаче дубликата документа информации, позволяющей идентифицировать ранее выданный по результатам предоставления муниципальной услуги документ, а также фамилии физического лица, направившего заявление о выдаче дубликата, или почтового адреса заявителя, по которому должен быть направлен ответ (в случае, если заявителем выбран такой способ направления результата рассмотрения заявления как почтовое отправление).</w:t>
      </w:r>
      <w:proofErr w:type="gramEnd"/>
    </w:p>
    <w:p w:rsidR="008E36D5" w:rsidRPr="008E36D5" w:rsidRDefault="008E36D5" w:rsidP="002B35ED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При наличии оснований для отказа в выдаче дубликата специалист комитета, ответственный за предоставление муниципальной услуги, подготавливает уведомление об отказе в выдаче дубликата за подписью уполномоченного на подписание такого документа должностного лица комитета в срок, не превышающий 5 рабочих дней со дня регистрации заявления о выдаче дубликата в комитете.</w:t>
      </w:r>
    </w:p>
    <w:p w:rsidR="008E36D5" w:rsidRPr="008E36D5" w:rsidRDefault="008E36D5" w:rsidP="002B35ED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 xml:space="preserve">2.19.4. </w:t>
      </w:r>
      <w:proofErr w:type="gramStart"/>
      <w:r w:rsidRPr="008E36D5">
        <w:rPr>
          <w:sz w:val="24"/>
          <w:szCs w:val="24"/>
        </w:rPr>
        <w:t>В случае отсутствия оснований для отказа в выдаче дубликата специалист комитета, ответственный за предоставление муниципальной услуги,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о выдаче дубликата в комитете.</w:t>
      </w:r>
      <w:proofErr w:type="gramEnd"/>
    </w:p>
    <w:p w:rsidR="00CB4EC6" w:rsidRDefault="008E36D5" w:rsidP="00CB4EC6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  <w:r w:rsidRPr="008E36D5">
        <w:rPr>
          <w:sz w:val="24"/>
          <w:szCs w:val="24"/>
        </w:rPr>
        <w:t>2.19.5. Выдача (направление) заявителю (представителю заявителя) результата рассмотрения заявления о выдаче дубликата осуществляется способом, указанным заявителем (представителем заявителя) в заявлении о выдаче дубликата</w:t>
      </w:r>
      <w:proofErr w:type="gramStart"/>
      <w:r w:rsidRPr="008E36D5">
        <w:rPr>
          <w:sz w:val="24"/>
          <w:szCs w:val="24"/>
        </w:rPr>
        <w:t>.»;</w:t>
      </w:r>
      <w:proofErr w:type="gramEnd"/>
    </w:p>
    <w:p w:rsidR="00291F57" w:rsidRDefault="00291F57" w:rsidP="00CB4EC6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</w:p>
    <w:p w:rsidR="008E36D5" w:rsidRDefault="008E36D5" w:rsidP="00CB4EC6">
      <w:pPr>
        <w:autoSpaceDE w:val="0"/>
        <w:autoSpaceDN w:val="0"/>
        <w:adjustRightInd w:val="0"/>
        <w:spacing w:after="0"/>
        <w:ind w:firstLine="567"/>
        <w:jc w:val="both"/>
        <w:rPr>
          <w:color w:val="000000"/>
          <w:sz w:val="24"/>
          <w:szCs w:val="24"/>
        </w:rPr>
      </w:pPr>
      <w:r w:rsidRPr="008E36D5">
        <w:rPr>
          <w:color w:val="000000"/>
          <w:sz w:val="24"/>
          <w:szCs w:val="24"/>
        </w:rPr>
        <w:t>в пункте 3.1.2 слова «Приложение № 3» заменить словами «Приложение № 6»;</w:t>
      </w:r>
    </w:p>
    <w:p w:rsidR="00CB4EC6" w:rsidRPr="00CB4EC6" w:rsidRDefault="00CB4EC6" w:rsidP="00CB4EC6">
      <w:pPr>
        <w:autoSpaceDE w:val="0"/>
        <w:autoSpaceDN w:val="0"/>
        <w:adjustRightInd w:val="0"/>
        <w:spacing w:after="0"/>
        <w:ind w:firstLine="567"/>
        <w:jc w:val="both"/>
        <w:rPr>
          <w:sz w:val="24"/>
          <w:szCs w:val="24"/>
        </w:rPr>
      </w:pPr>
    </w:p>
    <w:p w:rsidR="008E36D5" w:rsidRDefault="008E36D5" w:rsidP="00CB4EC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color w:val="000000"/>
          <w:sz w:val="24"/>
          <w:szCs w:val="24"/>
        </w:rPr>
      </w:pPr>
      <w:r w:rsidRPr="008E36D5">
        <w:rPr>
          <w:color w:val="000000"/>
          <w:sz w:val="24"/>
          <w:szCs w:val="24"/>
        </w:rPr>
        <w:t>в пункте 3.6.3 слова «Приложение №</w:t>
      </w:r>
      <w:r w:rsidR="005A63EB" w:rsidRPr="00EE731F">
        <w:rPr>
          <w:color w:val="000000"/>
          <w:sz w:val="24"/>
          <w:szCs w:val="24"/>
        </w:rPr>
        <w:t xml:space="preserve"> </w:t>
      </w:r>
      <w:r w:rsidRPr="008E36D5">
        <w:rPr>
          <w:color w:val="000000"/>
          <w:sz w:val="24"/>
          <w:szCs w:val="24"/>
        </w:rPr>
        <w:t>4» заменить словами «Приложение № 7»;</w:t>
      </w:r>
    </w:p>
    <w:p w:rsidR="00CB4EC6" w:rsidRPr="008E36D5" w:rsidRDefault="00CB4EC6" w:rsidP="00CB4EC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color w:val="000000"/>
          <w:sz w:val="24"/>
          <w:szCs w:val="24"/>
        </w:rPr>
      </w:pPr>
    </w:p>
    <w:p w:rsidR="008E36D5" w:rsidRPr="008E36D5" w:rsidRDefault="008E36D5" w:rsidP="00CB4EC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color w:val="000000"/>
          <w:sz w:val="24"/>
          <w:szCs w:val="24"/>
        </w:rPr>
      </w:pPr>
      <w:r w:rsidRPr="008E36D5">
        <w:rPr>
          <w:color w:val="000000"/>
          <w:sz w:val="24"/>
          <w:szCs w:val="24"/>
        </w:rPr>
        <w:t>разделы 4, 5 исключить;</w:t>
      </w:r>
    </w:p>
    <w:p w:rsidR="0063014C" w:rsidRPr="00EE731F" w:rsidRDefault="0063014C" w:rsidP="00CB4EC6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color w:val="000000"/>
          <w:sz w:val="24"/>
          <w:szCs w:val="24"/>
        </w:rPr>
      </w:pPr>
    </w:p>
    <w:p w:rsidR="007E56C3" w:rsidRPr="007E56C3" w:rsidRDefault="007E56C3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7E56C3">
        <w:rPr>
          <w:sz w:val="24"/>
          <w:szCs w:val="24"/>
        </w:rPr>
        <w:t>в приложении № 2 к Административному регламенту после слов «моих персональных данных» дополнить словами «</w:t>
      </w:r>
      <w:r w:rsidR="007F5016">
        <w:rPr>
          <w:sz w:val="24"/>
          <w:szCs w:val="24"/>
        </w:rPr>
        <w:t>(</w:t>
      </w:r>
      <w:r w:rsidRPr="007E56C3">
        <w:rPr>
          <w:sz w:val="24"/>
          <w:szCs w:val="24"/>
        </w:rPr>
        <w:t>персональных данных заявителя</w:t>
      </w:r>
      <w:r w:rsidR="007F5016">
        <w:rPr>
          <w:sz w:val="24"/>
          <w:szCs w:val="24"/>
        </w:rPr>
        <w:t>)</w:t>
      </w:r>
      <w:r w:rsidRPr="007E56C3">
        <w:rPr>
          <w:sz w:val="24"/>
          <w:szCs w:val="24"/>
        </w:rPr>
        <w:t>»;</w:t>
      </w:r>
    </w:p>
    <w:p w:rsidR="007E56C3" w:rsidRPr="007E56C3" w:rsidRDefault="007E56C3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7E56C3">
        <w:rPr>
          <w:color w:val="000000"/>
          <w:sz w:val="24"/>
          <w:szCs w:val="24"/>
        </w:rPr>
        <w:t>приложения № 3, 4 считать приложениями № 6, 7 соответственно;</w:t>
      </w:r>
    </w:p>
    <w:p w:rsidR="007E56C3" w:rsidRDefault="007E56C3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7E56C3">
        <w:rPr>
          <w:color w:val="000000"/>
          <w:sz w:val="24"/>
          <w:szCs w:val="24"/>
        </w:rPr>
        <w:lastRenderedPageBreak/>
        <w:t>дополнить новыми приложениями № 3, 4, 5 (приложение к настоящему постановлению).</w:t>
      </w:r>
    </w:p>
    <w:p w:rsidR="00291F57" w:rsidRPr="007E56C3" w:rsidRDefault="00291F57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</w:p>
    <w:p w:rsidR="007E56C3" w:rsidRPr="007E56C3" w:rsidRDefault="007E56C3" w:rsidP="00EE731F">
      <w:pPr>
        <w:autoSpaceDE w:val="0"/>
        <w:autoSpaceDN w:val="0"/>
        <w:adjustRightInd w:val="0"/>
        <w:spacing w:after="0"/>
        <w:ind w:firstLine="540"/>
        <w:jc w:val="both"/>
        <w:rPr>
          <w:color w:val="000000"/>
          <w:sz w:val="24"/>
          <w:szCs w:val="24"/>
        </w:rPr>
      </w:pPr>
      <w:r w:rsidRPr="007E56C3">
        <w:rPr>
          <w:rFonts w:eastAsiaTheme="minorHAnsi"/>
          <w:sz w:val="24"/>
          <w:szCs w:val="24"/>
          <w:lang w:eastAsia="en-US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63014C" w:rsidRPr="00EE731F" w:rsidRDefault="0063014C" w:rsidP="00EE731F">
      <w:pPr>
        <w:autoSpaceDE w:val="0"/>
        <w:autoSpaceDN w:val="0"/>
        <w:adjustRightInd w:val="0"/>
        <w:spacing w:after="0"/>
        <w:ind w:firstLine="720"/>
        <w:contextualSpacing/>
        <w:jc w:val="both"/>
        <w:rPr>
          <w:color w:val="000000"/>
          <w:sz w:val="24"/>
          <w:szCs w:val="24"/>
        </w:rPr>
      </w:pPr>
    </w:p>
    <w:p w:rsidR="0063014C" w:rsidRDefault="0063014C" w:rsidP="006403EE">
      <w:pPr>
        <w:autoSpaceDE w:val="0"/>
        <w:autoSpaceDN w:val="0"/>
        <w:adjustRightInd w:val="0"/>
        <w:spacing w:after="0"/>
        <w:ind w:firstLine="720"/>
        <w:contextualSpacing/>
        <w:jc w:val="both"/>
        <w:rPr>
          <w:color w:val="000000"/>
          <w:sz w:val="26"/>
          <w:szCs w:val="26"/>
        </w:rPr>
      </w:pPr>
    </w:p>
    <w:p w:rsidR="007E56C3" w:rsidRDefault="007E56C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90E56" w:rsidRDefault="00490E5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06C70" w:rsidRDefault="00406C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lastRenderedPageBreak/>
        <w:t xml:space="preserve">Приложение N </w:t>
      </w:r>
      <w:r>
        <w:rPr>
          <w:rFonts w:eastAsiaTheme="minorHAnsi"/>
          <w:sz w:val="24"/>
          <w:szCs w:val="24"/>
          <w:lang w:eastAsia="en-US"/>
        </w:rPr>
        <w:t>3</w:t>
      </w:r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к Административному регламенту</w:t>
      </w:r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предоставления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муниципальной</w:t>
      </w:r>
      <w:proofErr w:type="gramEnd"/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услуги "Предоставление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письменных</w:t>
      </w:r>
      <w:proofErr w:type="gramEnd"/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разъяснений налогоплательщикам</w:t>
      </w:r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по вопросам применения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нормативных</w:t>
      </w:r>
      <w:proofErr w:type="gramEnd"/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правовых актов органов местного</w:t>
      </w:r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самоуправления Великого Новгорода</w:t>
      </w:r>
    </w:p>
    <w:p w:rsidR="007E56C3" w:rsidRPr="00D804EA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о местных налогах и сборах"</w:t>
      </w:r>
    </w:p>
    <w:p w:rsidR="007E56C3" w:rsidRPr="007E56C3" w:rsidRDefault="007E56C3" w:rsidP="007E56C3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1531"/>
        <w:gridCol w:w="1871"/>
        <w:gridCol w:w="596"/>
        <w:gridCol w:w="144"/>
        <w:gridCol w:w="1491"/>
        <w:gridCol w:w="1788"/>
        <w:gridCol w:w="1134"/>
      </w:tblGrid>
      <w:tr w:rsidR="007E56C3" w:rsidRPr="007E56C3">
        <w:tc>
          <w:tcPr>
            <w:tcW w:w="9065" w:type="dxa"/>
            <w:gridSpan w:val="8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Форма</w:t>
            </w:r>
          </w:p>
        </w:tc>
      </w:tr>
      <w:tr w:rsidR="007E56C3" w:rsidRPr="007E56C3">
        <w:tc>
          <w:tcPr>
            <w:tcW w:w="9065" w:type="dxa"/>
            <w:gridSpan w:val="8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ЗАЯВЛЕНИЕ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 xml:space="preserve">об оставлении заявления о предоставлении </w:t>
            </w:r>
            <w:proofErr w:type="gramStart"/>
            <w:r w:rsidRPr="007E56C3">
              <w:rPr>
                <w:sz w:val="24"/>
                <w:szCs w:val="24"/>
              </w:rPr>
              <w:t>муниципальной</w:t>
            </w:r>
            <w:proofErr w:type="gramEnd"/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услуги без рассмотрения</w:t>
            </w:r>
          </w:p>
        </w:tc>
      </w:tr>
      <w:tr w:rsidR="007E56C3" w:rsidRPr="007E56C3">
        <w:tc>
          <w:tcPr>
            <w:tcW w:w="9065" w:type="dxa"/>
            <w:gridSpan w:val="8"/>
            <w:tcBorders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2.</w:t>
            </w:r>
          </w:p>
        </w:tc>
        <w:tc>
          <w:tcPr>
            <w:tcW w:w="4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Заявление принято ____________________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7E56C3">
              <w:rPr>
                <w:sz w:val="24"/>
                <w:szCs w:val="24"/>
              </w:rPr>
              <w:t>(дата,</w:t>
            </w:r>
            <w:proofErr w:type="gramEnd"/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_____________________________________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регистрационный номер)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_____________________________________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(ФИО должностного лица)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_____________________________________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(подпись должностного лица)</w:t>
            </w:r>
          </w:p>
        </w:tc>
      </w:tr>
      <w:tr w:rsidR="007E56C3" w:rsidRPr="007E56C3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3.</w:t>
            </w:r>
          </w:p>
        </w:tc>
        <w:tc>
          <w:tcPr>
            <w:tcW w:w="8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Прошу оставить заявление о предоставлении муниципальной услуги "Утверждение схемы расположения земельного участка или земельных участков на кадастровом плане территории" без рассмотрения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дата и номер заявления о предоставлении муниципальной услуги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4.</w:t>
            </w:r>
          </w:p>
        </w:tc>
        <w:tc>
          <w:tcPr>
            <w:tcW w:w="8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Сведения о заявителе</w:t>
            </w:r>
          </w:p>
        </w:tc>
      </w:tr>
      <w:tr w:rsidR="007E56C3" w:rsidRPr="007E56C3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4.1.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Физическое лицо: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документ, удостоверяющий личность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вид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серия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номер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_________________________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(дата выдачи)</w:t>
            </w:r>
          </w:p>
        </w:tc>
        <w:tc>
          <w:tcPr>
            <w:tcW w:w="29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 xml:space="preserve">(кем </w:t>
            </w:r>
            <w:proofErr w:type="gramStart"/>
            <w:r w:rsidRPr="007E56C3">
              <w:rPr>
                <w:sz w:val="24"/>
                <w:szCs w:val="24"/>
              </w:rPr>
              <w:t>выдан</w:t>
            </w:r>
            <w:proofErr w:type="gramEnd"/>
            <w:r w:rsidRPr="007E56C3">
              <w:rPr>
                <w:sz w:val="24"/>
                <w:szCs w:val="24"/>
              </w:rPr>
              <w:t>)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4.2.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Юридическое лицо: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полное наименование, организационно-правовая форма</w:t>
            </w:r>
          </w:p>
        </w:tc>
        <w:tc>
          <w:tcPr>
            <w:tcW w:w="515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ИНН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5.</w:t>
            </w:r>
          </w:p>
        </w:tc>
        <w:tc>
          <w:tcPr>
            <w:tcW w:w="8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документ, удостоверяющий личность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вид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серия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номер</w:t>
            </w:r>
          </w:p>
        </w:tc>
      </w:tr>
      <w:tr w:rsidR="007E56C3" w:rsidRPr="007E56C3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(дата выдачи)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_______________________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 xml:space="preserve">(кем </w:t>
            </w:r>
            <w:proofErr w:type="gramStart"/>
            <w:r w:rsidRPr="007E56C3">
              <w:rPr>
                <w:sz w:val="24"/>
                <w:szCs w:val="24"/>
              </w:rPr>
              <w:t>выдан</w:t>
            </w:r>
            <w:proofErr w:type="gramEnd"/>
            <w:r w:rsidRPr="007E56C3">
              <w:rPr>
                <w:sz w:val="24"/>
                <w:szCs w:val="24"/>
              </w:rPr>
              <w:t>)</w:t>
            </w: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телефон для связи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6.</w:t>
            </w:r>
          </w:p>
        </w:tc>
        <w:tc>
          <w:tcPr>
            <w:tcW w:w="8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Способ получения результата рассмотрения настоящего заявления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лично в комитете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лично в МФЦ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услуг" (функций) Новгородской области (при наличии технической возможности)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почтовым отправлением по адресу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7.</w:t>
            </w:r>
          </w:p>
        </w:tc>
        <w:tc>
          <w:tcPr>
            <w:tcW w:w="8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Перечень документов, прилагаемых к настоящему заявлению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 xml:space="preserve">оригинал в количестве _____ экз. на _____ </w:t>
            </w:r>
            <w:proofErr w:type="gramStart"/>
            <w:r w:rsidRPr="007E56C3">
              <w:rPr>
                <w:sz w:val="24"/>
                <w:szCs w:val="24"/>
              </w:rPr>
              <w:t>л</w:t>
            </w:r>
            <w:proofErr w:type="gramEnd"/>
            <w:r w:rsidRPr="007E56C3">
              <w:rPr>
                <w:sz w:val="24"/>
                <w:szCs w:val="24"/>
              </w:rPr>
              <w:t>.;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 xml:space="preserve">копия в количестве _______ экз. на _____ </w:t>
            </w:r>
            <w:proofErr w:type="gramStart"/>
            <w:r w:rsidRPr="007E56C3">
              <w:rPr>
                <w:sz w:val="24"/>
                <w:szCs w:val="24"/>
              </w:rPr>
              <w:t>л</w:t>
            </w:r>
            <w:proofErr w:type="gramEnd"/>
            <w:r w:rsidRPr="007E56C3">
              <w:rPr>
                <w:sz w:val="24"/>
                <w:szCs w:val="24"/>
              </w:rPr>
              <w:t>.</w:t>
            </w:r>
          </w:p>
        </w:tc>
      </w:tr>
      <w:tr w:rsidR="007E56C3" w:rsidRPr="007E56C3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8.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Подпись:</w:t>
            </w:r>
          </w:p>
        </w:tc>
        <w:tc>
          <w:tcPr>
            <w:tcW w:w="5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Дата:</w:t>
            </w: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</w:t>
            </w:r>
          </w:p>
        </w:tc>
        <w:tc>
          <w:tcPr>
            <w:tcW w:w="1871" w:type="dxa"/>
            <w:tcBorders>
              <w:top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_______________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(подпись)</w:t>
            </w:r>
          </w:p>
        </w:tc>
        <w:tc>
          <w:tcPr>
            <w:tcW w:w="1871" w:type="dxa"/>
            <w:tcBorders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(расшифровка подписи)</w:t>
            </w:r>
          </w:p>
        </w:tc>
        <w:tc>
          <w:tcPr>
            <w:tcW w:w="74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(дата)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7E56C3" w:rsidRPr="007E56C3" w:rsidRDefault="007E56C3" w:rsidP="007E56C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4"/>
          <w:szCs w:val="24"/>
        </w:rPr>
      </w:pPr>
    </w:p>
    <w:p w:rsidR="007E56C3" w:rsidRPr="007E56C3" w:rsidRDefault="007E56C3" w:rsidP="007E56C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4"/>
          <w:szCs w:val="24"/>
        </w:rPr>
      </w:pPr>
    </w:p>
    <w:p w:rsidR="007E56C3" w:rsidRPr="007E56C3" w:rsidRDefault="007E56C3" w:rsidP="007E56C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4"/>
          <w:szCs w:val="24"/>
        </w:rPr>
      </w:pP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Приложение N </w:t>
      </w:r>
      <w:r>
        <w:rPr>
          <w:rFonts w:eastAsiaTheme="minorHAnsi"/>
          <w:sz w:val="24"/>
          <w:szCs w:val="24"/>
          <w:lang w:eastAsia="en-US"/>
        </w:rPr>
        <w:t>4</w:t>
      </w: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к Административному регламенту</w:t>
      </w: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предоставления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муниципальной</w:t>
      </w:r>
      <w:proofErr w:type="gramEnd"/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услуги "Предоставление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письменных</w:t>
      </w:r>
      <w:proofErr w:type="gramEnd"/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разъяснений налогоплательщикам</w:t>
      </w: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по вопросам применения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нормативных</w:t>
      </w:r>
      <w:proofErr w:type="gramEnd"/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правовых актов органов местного</w:t>
      </w: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самоуправления Великого Новгорода</w:t>
      </w: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о местных налогах и сборах"</w:t>
      </w:r>
    </w:p>
    <w:p w:rsidR="00480AE0" w:rsidRPr="00D804EA" w:rsidRDefault="00480AE0" w:rsidP="00480AE0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5"/>
        <w:gridCol w:w="326"/>
        <w:gridCol w:w="443"/>
        <w:gridCol w:w="1965"/>
        <w:gridCol w:w="422"/>
        <w:gridCol w:w="3912"/>
      </w:tblGrid>
      <w:tr w:rsidR="007E56C3" w:rsidRPr="007E56C3">
        <w:tc>
          <w:tcPr>
            <w:tcW w:w="9053" w:type="dxa"/>
            <w:gridSpan w:val="6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Форма</w:t>
            </w:r>
          </w:p>
        </w:tc>
      </w:tr>
      <w:tr w:rsidR="007E56C3" w:rsidRPr="007E56C3">
        <w:tc>
          <w:tcPr>
            <w:tcW w:w="9053" w:type="dxa"/>
            <w:gridSpan w:val="6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РЕШЕНИЕ</w:t>
            </w:r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 xml:space="preserve">об оставлении заявления о предоставлении </w:t>
            </w:r>
            <w:proofErr w:type="gramStart"/>
            <w:r w:rsidRPr="007E56C3">
              <w:rPr>
                <w:sz w:val="24"/>
                <w:szCs w:val="24"/>
              </w:rPr>
              <w:t>муниципальной</w:t>
            </w:r>
            <w:proofErr w:type="gramEnd"/>
          </w:p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услуги без рассмотрения</w:t>
            </w:r>
          </w:p>
        </w:tc>
      </w:tr>
      <w:tr w:rsidR="007E56C3" w:rsidRPr="007E56C3">
        <w:tc>
          <w:tcPr>
            <w:tcW w:w="9053" w:type="dxa"/>
            <w:gridSpan w:val="6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На основании заявления об оставлении заявления о предоставлении муниципальной услуги без рассмотрения от "____" ____________ 20____ г.,</w:t>
            </w:r>
          </w:p>
        </w:tc>
      </w:tr>
      <w:tr w:rsidR="007E56C3" w:rsidRPr="007E56C3">
        <w:tc>
          <w:tcPr>
            <w:tcW w:w="1985" w:type="dxa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поступившего от</w:t>
            </w:r>
          </w:p>
        </w:tc>
        <w:tc>
          <w:tcPr>
            <w:tcW w:w="7068" w:type="dxa"/>
            <w:gridSpan w:val="5"/>
            <w:tcBorders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9053" w:type="dxa"/>
            <w:gridSpan w:val="6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7E56C3">
              <w:rPr>
                <w:sz w:val="24"/>
                <w:szCs w:val="24"/>
              </w:rPr>
              <w:t>(наименование организации, юридический адрес заявителя -</w:t>
            </w:r>
            <w:proofErr w:type="gramEnd"/>
          </w:p>
        </w:tc>
      </w:tr>
      <w:tr w:rsidR="007E56C3" w:rsidRPr="007E56C3">
        <w:tc>
          <w:tcPr>
            <w:tcW w:w="9053" w:type="dxa"/>
            <w:gridSpan w:val="6"/>
            <w:tcBorders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9053" w:type="dxa"/>
            <w:gridSpan w:val="6"/>
            <w:tcBorders>
              <w:top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юридического лица, ФИО, адрес места жительства заявителя -</w:t>
            </w:r>
          </w:p>
        </w:tc>
      </w:tr>
      <w:tr w:rsidR="007E56C3" w:rsidRPr="007E56C3">
        <w:tc>
          <w:tcPr>
            <w:tcW w:w="9053" w:type="dxa"/>
            <w:gridSpan w:val="6"/>
            <w:tcBorders>
              <w:bottom w:val="single" w:sz="4" w:space="0" w:color="auto"/>
            </w:tcBorders>
            <w:vAlign w:val="bottom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,</w:t>
            </w:r>
          </w:p>
        </w:tc>
      </w:tr>
      <w:tr w:rsidR="007E56C3" w:rsidRPr="007E56C3">
        <w:tc>
          <w:tcPr>
            <w:tcW w:w="9053" w:type="dxa"/>
            <w:gridSpan w:val="6"/>
            <w:tcBorders>
              <w:top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физического лица)</w:t>
            </w:r>
          </w:p>
        </w:tc>
      </w:tr>
      <w:tr w:rsidR="007E56C3" w:rsidRPr="007E56C3">
        <w:tc>
          <w:tcPr>
            <w:tcW w:w="9053" w:type="dxa"/>
            <w:gridSpan w:val="6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комитетом по управлению муниципальным имуществом и земельными ресурсами Великого Новгорода принято решение об оставлении заявления о предоставлении муниципальной услуги от "___" _________ 20___ г. N ________ без рассмотрения.</w:t>
            </w:r>
          </w:p>
        </w:tc>
      </w:tr>
      <w:tr w:rsidR="007E56C3" w:rsidRPr="007E56C3">
        <w:tc>
          <w:tcPr>
            <w:tcW w:w="9053" w:type="dxa"/>
            <w:gridSpan w:val="6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2311" w:type="dxa"/>
            <w:gridSpan w:val="2"/>
            <w:tcBorders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43" w:type="dxa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12" w:type="dxa"/>
            <w:tcBorders>
              <w:bottom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56C3" w:rsidRPr="007E56C3">
        <w:tc>
          <w:tcPr>
            <w:tcW w:w="2311" w:type="dxa"/>
            <w:gridSpan w:val="2"/>
            <w:tcBorders>
              <w:top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(должность)</w:t>
            </w:r>
          </w:p>
        </w:tc>
        <w:tc>
          <w:tcPr>
            <w:tcW w:w="443" w:type="dxa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(подпись)</w:t>
            </w:r>
          </w:p>
        </w:tc>
        <w:tc>
          <w:tcPr>
            <w:tcW w:w="422" w:type="dxa"/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12" w:type="dxa"/>
            <w:tcBorders>
              <w:top w:val="single" w:sz="4" w:space="0" w:color="auto"/>
            </w:tcBorders>
          </w:tcPr>
          <w:p w:rsidR="007E56C3" w:rsidRPr="007E56C3" w:rsidRDefault="007E56C3" w:rsidP="007E56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E56C3">
              <w:rPr>
                <w:sz w:val="24"/>
                <w:szCs w:val="24"/>
              </w:rPr>
              <w:t>(расшифровка подписи)</w:t>
            </w:r>
          </w:p>
        </w:tc>
      </w:tr>
    </w:tbl>
    <w:p w:rsidR="007E56C3" w:rsidRPr="007E56C3" w:rsidRDefault="007E56C3" w:rsidP="007E56C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4"/>
          <w:szCs w:val="24"/>
        </w:rPr>
      </w:pPr>
    </w:p>
    <w:p w:rsidR="00480AE0" w:rsidRDefault="00480AE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D804EA" w:rsidRPr="00D804EA" w:rsidRDefault="00015A8E" w:rsidP="00D804E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eastAsiaTheme="minorHAnsi"/>
          <w:sz w:val="24"/>
          <w:szCs w:val="24"/>
          <w:lang w:eastAsia="en-US"/>
        </w:rPr>
      </w:pPr>
      <w:r w:rsidRPr="00D30F9B">
        <w:rPr>
          <w:b/>
          <w:bCs/>
          <w:color w:val="000000"/>
          <w:sz w:val="26"/>
          <w:szCs w:val="26"/>
        </w:rPr>
        <w:tab/>
      </w:r>
      <w:r w:rsidR="00D804EA" w:rsidRPr="00D804EA">
        <w:rPr>
          <w:rFonts w:eastAsiaTheme="minorHAnsi"/>
          <w:sz w:val="24"/>
          <w:szCs w:val="24"/>
          <w:lang w:eastAsia="en-US"/>
        </w:rPr>
        <w:t>Приложение N 5</w:t>
      </w:r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к Административному регламенту</w:t>
      </w:r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предоставления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муниципальной</w:t>
      </w:r>
      <w:proofErr w:type="gramEnd"/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услуги "Предоставление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письменных</w:t>
      </w:r>
      <w:proofErr w:type="gramEnd"/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разъяснений налогоплательщикам</w:t>
      </w:r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 xml:space="preserve">по вопросам применения </w:t>
      </w:r>
      <w:proofErr w:type="gramStart"/>
      <w:r w:rsidRPr="00D804EA">
        <w:rPr>
          <w:rFonts w:eastAsiaTheme="minorHAnsi"/>
          <w:sz w:val="24"/>
          <w:szCs w:val="24"/>
          <w:lang w:eastAsia="en-US"/>
        </w:rPr>
        <w:t>нормативных</w:t>
      </w:r>
      <w:proofErr w:type="gramEnd"/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правовых актов органов местного</w:t>
      </w:r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самоуправления Великого Новгорода</w:t>
      </w:r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  <w:r w:rsidRPr="00D804EA">
        <w:rPr>
          <w:rFonts w:eastAsiaTheme="minorHAnsi"/>
          <w:sz w:val="24"/>
          <w:szCs w:val="24"/>
          <w:lang w:eastAsia="en-US"/>
        </w:rPr>
        <w:t>о местных налогах и сборах"</w:t>
      </w:r>
    </w:p>
    <w:p w:rsidR="00D804EA" w:rsidRPr="00D804EA" w:rsidRDefault="00D804EA" w:rsidP="00D804EA">
      <w:pPr>
        <w:autoSpaceDE w:val="0"/>
        <w:autoSpaceDN w:val="0"/>
        <w:adjustRightInd w:val="0"/>
        <w:spacing w:after="0" w:line="240" w:lineRule="auto"/>
        <w:jc w:val="right"/>
        <w:rPr>
          <w:rFonts w:eastAsiaTheme="minorHAnsi"/>
          <w:sz w:val="24"/>
          <w:szCs w:val="24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340"/>
        <w:gridCol w:w="2359"/>
        <w:gridCol w:w="703"/>
        <w:gridCol w:w="677"/>
        <w:gridCol w:w="340"/>
        <w:gridCol w:w="340"/>
        <w:gridCol w:w="3972"/>
      </w:tblGrid>
      <w:tr w:rsidR="00D804EA" w:rsidRPr="00D804EA" w:rsidTr="006D0D8E">
        <w:tc>
          <w:tcPr>
            <w:tcW w:w="9071" w:type="dxa"/>
            <w:gridSpan w:val="8"/>
          </w:tcPr>
          <w:p w:rsidR="009A581D" w:rsidRDefault="009A581D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Форма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 w:val="restart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</w:tcPr>
          <w:p w:rsid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Председателю комитета финансов Администрации Великого Новгорода</w:t>
            </w:r>
          </w:p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от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312" w:type="dxa"/>
            <w:gridSpan w:val="2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gramStart"/>
            <w:r w:rsidRPr="00D804EA">
              <w:rPr>
                <w:rFonts w:eastAsiaTheme="minorHAnsi"/>
                <w:sz w:val="24"/>
                <w:szCs w:val="24"/>
                <w:lang w:eastAsia="en-US"/>
              </w:rPr>
              <w:t>(ФИО (полностью), ИНН - для физических</w:t>
            </w:r>
            <w:proofErr w:type="gramEnd"/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лиц и индивидуальных предпринимателей,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наименование, ИНН организации,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юридический адрес, ФИО руководителя (полностью) -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,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для юридических лиц)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,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(почтовый адрес)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,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(контактный телефон, адрес электронной почты)</w:t>
            </w: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gramStart"/>
            <w:r w:rsidRPr="00D804EA">
              <w:rPr>
                <w:rFonts w:eastAsiaTheme="minorHAnsi"/>
                <w:sz w:val="24"/>
                <w:szCs w:val="24"/>
                <w:lang w:eastAsia="en-US"/>
              </w:rPr>
              <w:t>(ФИО представителя заявителя, реквизиты</w:t>
            </w:r>
            <w:proofErr w:type="gramEnd"/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4419" w:type="dxa"/>
            <w:gridSpan w:val="5"/>
            <w:vMerge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доверенности)</w:t>
            </w:r>
          </w:p>
        </w:tc>
      </w:tr>
      <w:tr w:rsidR="00D804EA" w:rsidRPr="00D804EA" w:rsidTr="006D0D8E">
        <w:tc>
          <w:tcPr>
            <w:tcW w:w="9071" w:type="dxa"/>
            <w:gridSpan w:val="8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ЗАЯВЛЕНИЕ</w:t>
            </w:r>
          </w:p>
          <w:p w:rsidR="00D804EA" w:rsidRPr="00D804EA" w:rsidRDefault="00D804EA" w:rsidP="00D804EA">
            <w:pPr>
              <w:spacing w:after="0" w:line="240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D804EA">
              <w:rPr>
                <w:rFonts w:eastAsiaTheme="minorHAnsi"/>
                <w:sz w:val="24"/>
                <w:szCs w:val="24"/>
              </w:rPr>
              <w:t>о выдаче дубликата документа, выданного по результатам</w:t>
            </w:r>
          </w:p>
          <w:p w:rsidR="00D804EA" w:rsidRPr="00D804EA" w:rsidRDefault="00D804EA" w:rsidP="00D804E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</w:rPr>
              <w:t xml:space="preserve">предоставления </w:t>
            </w:r>
            <w:proofErr w:type="gramStart"/>
            <w:r w:rsidRPr="00D804EA">
              <w:rPr>
                <w:rFonts w:eastAsiaTheme="minorHAnsi"/>
                <w:sz w:val="24"/>
                <w:szCs w:val="24"/>
              </w:rPr>
              <w:t>муниципальной</w:t>
            </w:r>
            <w:proofErr w:type="gramEnd"/>
            <w:r w:rsidRPr="00D804EA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D804EA" w:rsidRPr="00D804EA" w:rsidRDefault="00D804EA" w:rsidP="00D804E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D804EA" w:rsidRPr="00D804EA" w:rsidTr="006D0D8E">
        <w:tc>
          <w:tcPr>
            <w:tcW w:w="3039" w:type="dxa"/>
            <w:gridSpan w:val="3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 xml:space="preserve">Прошу  выдать дубликат </w:t>
            </w:r>
          </w:p>
        </w:tc>
        <w:tc>
          <w:tcPr>
            <w:tcW w:w="6032" w:type="dxa"/>
            <w:gridSpan w:val="5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rPr>
          <w:trHeight w:val="19"/>
        </w:trPr>
        <w:tc>
          <w:tcPr>
            <w:tcW w:w="9071" w:type="dxa"/>
            <w:gridSpan w:val="8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9071" w:type="dxa"/>
            <w:gridSpan w:val="8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jc w:val="center"/>
              <w:rPr>
                <w:rFonts w:ascii="PT Serif" w:eastAsiaTheme="minorHAnsi" w:hAnsi="PT Serif" w:cstheme="minorBidi"/>
                <w:color w:val="000000"/>
                <w:sz w:val="18"/>
                <w:szCs w:val="18"/>
                <w:lang w:eastAsia="en-US"/>
              </w:rPr>
            </w:pPr>
            <w:r w:rsidRPr="00D804EA">
              <w:rPr>
                <w:rFonts w:ascii="PT Serif" w:eastAsiaTheme="minorHAnsi" w:hAnsi="PT Serif" w:cstheme="minorBidi"/>
                <w:color w:val="000000"/>
                <w:sz w:val="18"/>
                <w:szCs w:val="18"/>
                <w:lang w:eastAsia="en-US"/>
              </w:rPr>
              <w:t>(реквизиты документа, выданного в результате предоставления муниципальной услуги)</w:t>
            </w:r>
          </w:p>
          <w:p w:rsidR="00D804EA" w:rsidRPr="00D804EA" w:rsidRDefault="00D804EA" w:rsidP="00D804EA">
            <w:pPr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Основание выдачи дубликата документа, выданного в результате предоставления муниципальной услуги (указывается по желанию заявителя):</w:t>
            </w:r>
          </w:p>
          <w:p w:rsidR="00D804EA" w:rsidRPr="00D804EA" w:rsidRDefault="00D804EA" w:rsidP="00D804EA">
            <w:pPr>
              <w:jc w:val="center"/>
              <w:rPr>
                <w:rFonts w:ascii="PT Serif" w:eastAsiaTheme="minorHAnsi" w:hAnsi="PT Serif" w:cstheme="minorBidi"/>
                <w:color w:val="000000"/>
                <w:sz w:val="18"/>
                <w:szCs w:val="18"/>
                <w:lang w:eastAsia="en-US"/>
              </w:rPr>
            </w:pPr>
            <w:r w:rsidRPr="00D804EA">
              <w:rPr>
                <w:rFonts w:ascii="PT Serif" w:eastAsiaTheme="minorHAnsi" w:hAnsi="PT Serif" w:cstheme="minorBidi"/>
                <w:color w:val="000000"/>
                <w:sz w:val="18"/>
                <w:szCs w:val="18"/>
                <w:lang w:eastAsia="en-US"/>
              </w:rPr>
              <w:t>_________________________________________________________________________________________</w:t>
            </w:r>
          </w:p>
        </w:tc>
      </w:tr>
      <w:tr w:rsidR="00D804EA" w:rsidRPr="00D804EA" w:rsidTr="006D0D8E">
        <w:tc>
          <w:tcPr>
            <w:tcW w:w="9071" w:type="dxa"/>
            <w:gridSpan w:val="8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Способ получения результата предоставления муниципальной услуги (</w:t>
            </w:r>
            <w:proofErr w:type="gramStart"/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нужное</w:t>
            </w:r>
            <w:proofErr w:type="gramEnd"/>
            <w:r w:rsidRPr="00D804EA">
              <w:rPr>
                <w:rFonts w:eastAsiaTheme="minorHAnsi"/>
                <w:sz w:val="24"/>
                <w:szCs w:val="24"/>
                <w:lang w:eastAsia="en-US"/>
              </w:rPr>
              <w:t xml:space="preserve"> отметить):</w:t>
            </w:r>
          </w:p>
        </w:tc>
      </w:tr>
      <w:tr w:rsidR="00D804EA" w:rsidRPr="00D804EA" w:rsidTr="006D0D8E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left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391" w:type="dxa"/>
            <w:gridSpan w:val="6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при личном обращении заявителя в комитет финансов Администрации</w:t>
            </w:r>
          </w:p>
        </w:tc>
      </w:tr>
      <w:tr w:rsidR="00D804EA" w:rsidRPr="00D804EA" w:rsidTr="006D0D8E"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391" w:type="dxa"/>
            <w:gridSpan w:val="6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Великого Новгорода;</w:t>
            </w:r>
          </w:p>
        </w:tc>
      </w:tr>
      <w:tr w:rsidR="00D804EA" w:rsidRPr="00D804EA" w:rsidTr="006D0D8E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left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391" w:type="dxa"/>
            <w:gridSpan w:val="6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почтовым отправлением на адрес заявителя.</w:t>
            </w:r>
          </w:p>
        </w:tc>
      </w:tr>
      <w:tr w:rsidR="00D804EA" w:rsidRPr="00D804EA" w:rsidTr="006D0D8E">
        <w:tc>
          <w:tcPr>
            <w:tcW w:w="680" w:type="dxa"/>
            <w:gridSpan w:val="2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739" w:type="dxa"/>
            <w:gridSpan w:val="3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Опись прилагаемых документов:</w:t>
            </w:r>
          </w:p>
        </w:tc>
        <w:tc>
          <w:tcPr>
            <w:tcW w:w="4652" w:type="dxa"/>
            <w:gridSpan w:val="3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9071" w:type="dxa"/>
            <w:gridSpan w:val="8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</w:tr>
      <w:tr w:rsidR="00D804EA" w:rsidRPr="00D804EA" w:rsidTr="006D0D8E">
        <w:tc>
          <w:tcPr>
            <w:tcW w:w="9071" w:type="dxa"/>
            <w:gridSpan w:val="8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9071" w:type="dxa"/>
            <w:gridSpan w:val="8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Заявитель (представитель заявителя):</w:t>
            </w:r>
          </w:p>
        </w:tc>
      </w:tr>
      <w:tr w:rsidR="00D804EA" w:rsidRPr="00D804EA" w:rsidTr="006D0D8E">
        <w:tc>
          <w:tcPr>
            <w:tcW w:w="3742" w:type="dxa"/>
            <w:gridSpan w:val="4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357" w:type="dxa"/>
            <w:gridSpan w:val="3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972" w:type="dxa"/>
            <w:tcBorders>
              <w:bottom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D804EA" w:rsidRPr="00D804EA" w:rsidTr="006D0D8E">
        <w:tc>
          <w:tcPr>
            <w:tcW w:w="3742" w:type="dxa"/>
            <w:gridSpan w:val="4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1357" w:type="dxa"/>
            <w:gridSpan w:val="3"/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972" w:type="dxa"/>
            <w:tcBorders>
              <w:top w:val="single" w:sz="4" w:space="0" w:color="auto"/>
            </w:tcBorders>
          </w:tcPr>
          <w:p w:rsidR="00D804EA" w:rsidRPr="00D804EA" w:rsidRDefault="00D804EA" w:rsidP="00D804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804EA">
              <w:rPr>
                <w:rFonts w:eastAsiaTheme="minorHAnsi"/>
                <w:sz w:val="24"/>
                <w:szCs w:val="24"/>
                <w:lang w:eastAsia="en-US"/>
              </w:rPr>
              <w:t>(расшифровка подписи)</w:t>
            </w:r>
          </w:p>
        </w:tc>
      </w:tr>
    </w:tbl>
    <w:p w:rsidR="000E1317" w:rsidRPr="00D30F9B" w:rsidRDefault="000E1317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b/>
          <w:bCs/>
          <w:color w:val="000000"/>
          <w:sz w:val="26"/>
          <w:szCs w:val="26"/>
        </w:rPr>
      </w:pPr>
    </w:p>
    <w:p w:rsidR="000E1317" w:rsidRPr="00D30F9B" w:rsidRDefault="000E1317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b/>
          <w:bCs/>
          <w:color w:val="000000"/>
          <w:sz w:val="26"/>
          <w:szCs w:val="26"/>
        </w:rPr>
      </w:pPr>
    </w:p>
    <w:p w:rsidR="000E1317" w:rsidRDefault="000E1317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b/>
          <w:bCs/>
          <w:color w:val="000000"/>
          <w:sz w:val="26"/>
          <w:szCs w:val="26"/>
        </w:rPr>
      </w:pPr>
    </w:p>
    <w:p w:rsidR="00406C70" w:rsidRPr="00D30F9B" w:rsidRDefault="00406C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b/>
          <w:bCs/>
          <w:color w:val="000000"/>
          <w:sz w:val="26"/>
          <w:szCs w:val="26"/>
        </w:rPr>
      </w:pPr>
    </w:p>
    <w:p w:rsidR="000E1317" w:rsidRPr="00D30F9B" w:rsidRDefault="000E1317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b/>
          <w:bCs/>
          <w:color w:val="000000"/>
          <w:sz w:val="26"/>
          <w:szCs w:val="26"/>
        </w:rPr>
      </w:pPr>
    </w:p>
    <w:p w:rsidR="009A581D" w:rsidRDefault="009A581D" w:rsidP="00BB4AB8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BB4AB8" w:rsidRPr="00D30F9B" w:rsidRDefault="00BB4AB8" w:rsidP="00BB4AB8">
      <w:pPr>
        <w:spacing w:after="0" w:line="360" w:lineRule="auto"/>
        <w:contextualSpacing/>
        <w:jc w:val="both"/>
        <w:rPr>
          <w:sz w:val="24"/>
          <w:szCs w:val="24"/>
        </w:rPr>
      </w:pPr>
      <w:bookmarkStart w:id="2" w:name="_GoBack"/>
      <w:bookmarkEnd w:id="2"/>
      <w:r w:rsidRPr="00D30F9B">
        <w:rPr>
          <w:sz w:val="24"/>
          <w:szCs w:val="24"/>
        </w:rPr>
        <w:t>Проект подготовил и завизировал:</w:t>
      </w:r>
    </w:p>
    <w:p w:rsidR="00BB4AB8" w:rsidRPr="00D30F9B" w:rsidRDefault="00BB4AB8" w:rsidP="00BB4AB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4"/>
          <w:szCs w:val="24"/>
        </w:rPr>
      </w:pPr>
    </w:p>
    <w:p w:rsidR="00BB4AB8" w:rsidRPr="00D30F9B" w:rsidRDefault="00BB4AB8" w:rsidP="00BB4AB8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color w:val="000000"/>
          <w:sz w:val="26"/>
          <w:szCs w:val="26"/>
        </w:rPr>
      </w:pPr>
      <w:r w:rsidRPr="00D30F9B">
        <w:rPr>
          <w:b/>
          <w:color w:val="000000"/>
          <w:sz w:val="26"/>
          <w:szCs w:val="26"/>
        </w:rPr>
        <w:t>Председатель комитета финансов</w:t>
      </w:r>
    </w:p>
    <w:p w:rsidR="00BB4AB8" w:rsidRPr="00D30F9B" w:rsidRDefault="00BB4AB8" w:rsidP="00BB4AB8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color w:val="000000"/>
          <w:sz w:val="26"/>
          <w:szCs w:val="26"/>
        </w:rPr>
      </w:pPr>
      <w:r w:rsidRPr="00D30F9B">
        <w:rPr>
          <w:b/>
          <w:color w:val="000000"/>
          <w:sz w:val="26"/>
          <w:szCs w:val="26"/>
        </w:rPr>
        <w:t>Администрации Великого Новгорода</w:t>
      </w:r>
      <w:r w:rsidRPr="00D30F9B">
        <w:rPr>
          <w:color w:val="000000"/>
          <w:sz w:val="26"/>
          <w:szCs w:val="26"/>
        </w:rPr>
        <w:t xml:space="preserve"> </w:t>
      </w:r>
      <w:r w:rsidRPr="00D30F9B">
        <w:rPr>
          <w:b/>
          <w:bCs/>
          <w:color w:val="000000"/>
          <w:sz w:val="26"/>
          <w:szCs w:val="26"/>
        </w:rPr>
        <w:tab/>
        <w:t xml:space="preserve">Е.А. </w:t>
      </w:r>
      <w:proofErr w:type="spellStart"/>
      <w:r w:rsidRPr="00D30F9B">
        <w:rPr>
          <w:b/>
          <w:bCs/>
          <w:color w:val="000000"/>
          <w:sz w:val="26"/>
          <w:szCs w:val="26"/>
        </w:rPr>
        <w:t>Медеева</w:t>
      </w:r>
      <w:proofErr w:type="spellEnd"/>
    </w:p>
    <w:p w:rsidR="000E1317" w:rsidRPr="00D30F9B" w:rsidRDefault="000E1317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b/>
          <w:bCs/>
          <w:color w:val="000000"/>
          <w:sz w:val="26"/>
          <w:szCs w:val="26"/>
        </w:rPr>
      </w:pPr>
    </w:p>
    <w:sectPr w:rsidR="000E1317" w:rsidRPr="00D30F9B" w:rsidSect="00EE731F">
      <w:headerReference w:type="default" r:id="rId13"/>
      <w:pgSz w:w="11907" w:h="16840" w:code="9"/>
      <w:pgMar w:top="1134" w:right="851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BB3" w:rsidRDefault="00C50BB3" w:rsidP="008E6470">
      <w:pPr>
        <w:spacing w:after="0" w:line="240" w:lineRule="auto"/>
      </w:pPr>
      <w:r>
        <w:separator/>
      </w:r>
    </w:p>
  </w:endnote>
  <w:endnote w:type="continuationSeparator" w:id="0">
    <w:p w:rsidR="00C50BB3" w:rsidRDefault="00C50BB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PT Serif">
    <w:altName w:val="Times New Roman"/>
    <w:charset w:val="CC"/>
    <w:family w:val="roman"/>
    <w:pitch w:val="variable"/>
    <w:sig w:usb0="00000001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BB3" w:rsidRDefault="00C50BB3" w:rsidP="008E6470">
      <w:pPr>
        <w:spacing w:after="0" w:line="240" w:lineRule="auto"/>
      </w:pPr>
      <w:r>
        <w:separator/>
      </w:r>
    </w:p>
  </w:footnote>
  <w:footnote w:type="continuationSeparator" w:id="0">
    <w:p w:rsidR="00C50BB3" w:rsidRDefault="00C50BB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A581D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B4E17"/>
    <w:multiLevelType w:val="multilevel"/>
    <w:tmpl w:val="02106E2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">
    <w:nsid w:val="29FB2A36"/>
    <w:multiLevelType w:val="multilevel"/>
    <w:tmpl w:val="30F466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">
    <w:nsid w:val="4CBA3F44"/>
    <w:multiLevelType w:val="multilevel"/>
    <w:tmpl w:val="A7E6BE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E9"/>
    <w:rsid w:val="00015A8E"/>
    <w:rsid w:val="00033D86"/>
    <w:rsid w:val="0003752B"/>
    <w:rsid w:val="00066F20"/>
    <w:rsid w:val="000979B3"/>
    <w:rsid w:val="000C06A3"/>
    <w:rsid w:val="000D6A99"/>
    <w:rsid w:val="000E1317"/>
    <w:rsid w:val="000F0CBE"/>
    <w:rsid w:val="0010332C"/>
    <w:rsid w:val="001104BE"/>
    <w:rsid w:val="00112822"/>
    <w:rsid w:val="00136BE1"/>
    <w:rsid w:val="001673AB"/>
    <w:rsid w:val="00170E52"/>
    <w:rsid w:val="0017581F"/>
    <w:rsid w:val="00181C87"/>
    <w:rsid w:val="001831BE"/>
    <w:rsid w:val="001A17B3"/>
    <w:rsid w:val="001D4E91"/>
    <w:rsid w:val="001D609C"/>
    <w:rsid w:val="0020307F"/>
    <w:rsid w:val="00207C71"/>
    <w:rsid w:val="00211F50"/>
    <w:rsid w:val="00237686"/>
    <w:rsid w:val="00241425"/>
    <w:rsid w:val="00260217"/>
    <w:rsid w:val="00262C12"/>
    <w:rsid w:val="00274FCF"/>
    <w:rsid w:val="002817E9"/>
    <w:rsid w:val="00291F57"/>
    <w:rsid w:val="002A5AAA"/>
    <w:rsid w:val="002B35ED"/>
    <w:rsid w:val="002F7175"/>
    <w:rsid w:val="003420AE"/>
    <w:rsid w:val="003510E3"/>
    <w:rsid w:val="00353238"/>
    <w:rsid w:val="00371B76"/>
    <w:rsid w:val="003778C7"/>
    <w:rsid w:val="00385504"/>
    <w:rsid w:val="003A3B3A"/>
    <w:rsid w:val="003E7CCF"/>
    <w:rsid w:val="003F21E2"/>
    <w:rsid w:val="003F7BFE"/>
    <w:rsid w:val="00406C70"/>
    <w:rsid w:val="00421C00"/>
    <w:rsid w:val="004425EC"/>
    <w:rsid w:val="00460654"/>
    <w:rsid w:val="00466250"/>
    <w:rsid w:val="0047142E"/>
    <w:rsid w:val="00472E45"/>
    <w:rsid w:val="00480AE0"/>
    <w:rsid w:val="00490E56"/>
    <w:rsid w:val="00491DDB"/>
    <w:rsid w:val="00492EB3"/>
    <w:rsid w:val="00495A6F"/>
    <w:rsid w:val="004C62DB"/>
    <w:rsid w:val="004F6BF4"/>
    <w:rsid w:val="00507F25"/>
    <w:rsid w:val="00515FA1"/>
    <w:rsid w:val="00555474"/>
    <w:rsid w:val="00564494"/>
    <w:rsid w:val="005819EB"/>
    <w:rsid w:val="005856B3"/>
    <w:rsid w:val="00596945"/>
    <w:rsid w:val="005A63EB"/>
    <w:rsid w:val="00624972"/>
    <w:rsid w:val="0063014C"/>
    <w:rsid w:val="00636F01"/>
    <w:rsid w:val="006403EE"/>
    <w:rsid w:val="00643BC6"/>
    <w:rsid w:val="00661AD7"/>
    <w:rsid w:val="006D63FD"/>
    <w:rsid w:val="00715640"/>
    <w:rsid w:val="00715CE6"/>
    <w:rsid w:val="00744528"/>
    <w:rsid w:val="00797388"/>
    <w:rsid w:val="007C5758"/>
    <w:rsid w:val="007E56C3"/>
    <w:rsid w:val="007F5016"/>
    <w:rsid w:val="008022E2"/>
    <w:rsid w:val="00830DD9"/>
    <w:rsid w:val="00843C0F"/>
    <w:rsid w:val="00867DE4"/>
    <w:rsid w:val="00885A2C"/>
    <w:rsid w:val="00897181"/>
    <w:rsid w:val="008A4F49"/>
    <w:rsid w:val="008D110A"/>
    <w:rsid w:val="008E36D5"/>
    <w:rsid w:val="008E4344"/>
    <w:rsid w:val="008E6470"/>
    <w:rsid w:val="00906104"/>
    <w:rsid w:val="00913BE1"/>
    <w:rsid w:val="00916BA6"/>
    <w:rsid w:val="009233FA"/>
    <w:rsid w:val="00960425"/>
    <w:rsid w:val="0098352F"/>
    <w:rsid w:val="009A581D"/>
    <w:rsid w:val="009E596D"/>
    <w:rsid w:val="00A00FFF"/>
    <w:rsid w:val="00A217A4"/>
    <w:rsid w:val="00A2740C"/>
    <w:rsid w:val="00A31EE8"/>
    <w:rsid w:val="00A37AF5"/>
    <w:rsid w:val="00A433D4"/>
    <w:rsid w:val="00A66826"/>
    <w:rsid w:val="00AE363A"/>
    <w:rsid w:val="00AE5184"/>
    <w:rsid w:val="00AF0EBC"/>
    <w:rsid w:val="00B362B7"/>
    <w:rsid w:val="00B55C74"/>
    <w:rsid w:val="00B864C9"/>
    <w:rsid w:val="00B9665C"/>
    <w:rsid w:val="00BA1D52"/>
    <w:rsid w:val="00BB4AB8"/>
    <w:rsid w:val="00BB5EFB"/>
    <w:rsid w:val="00BD5700"/>
    <w:rsid w:val="00BD7884"/>
    <w:rsid w:val="00BE648B"/>
    <w:rsid w:val="00C02D33"/>
    <w:rsid w:val="00C04835"/>
    <w:rsid w:val="00C11BD7"/>
    <w:rsid w:val="00C25C92"/>
    <w:rsid w:val="00C32B6C"/>
    <w:rsid w:val="00C4764C"/>
    <w:rsid w:val="00C50BB3"/>
    <w:rsid w:val="00C90640"/>
    <w:rsid w:val="00C96F08"/>
    <w:rsid w:val="00CA6F10"/>
    <w:rsid w:val="00CB4EC6"/>
    <w:rsid w:val="00CC7651"/>
    <w:rsid w:val="00CD5732"/>
    <w:rsid w:val="00CD651D"/>
    <w:rsid w:val="00D00B01"/>
    <w:rsid w:val="00D30F9B"/>
    <w:rsid w:val="00D6524B"/>
    <w:rsid w:val="00D804EA"/>
    <w:rsid w:val="00DC509E"/>
    <w:rsid w:val="00DD3D30"/>
    <w:rsid w:val="00DF10D1"/>
    <w:rsid w:val="00DF602B"/>
    <w:rsid w:val="00E0167B"/>
    <w:rsid w:val="00E32963"/>
    <w:rsid w:val="00E476D6"/>
    <w:rsid w:val="00E71769"/>
    <w:rsid w:val="00EA2B86"/>
    <w:rsid w:val="00EB0C9D"/>
    <w:rsid w:val="00EB3B0A"/>
    <w:rsid w:val="00EE731F"/>
    <w:rsid w:val="00EF0715"/>
    <w:rsid w:val="00F12224"/>
    <w:rsid w:val="00F84183"/>
    <w:rsid w:val="00FA1C92"/>
    <w:rsid w:val="00FC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EB3B0A"/>
    <w:pPr>
      <w:ind w:left="720"/>
      <w:contextualSpacing/>
    </w:pPr>
  </w:style>
  <w:style w:type="character" w:customStyle="1" w:styleId="organictextcontentspan">
    <w:name w:val="organictextcontentspan"/>
    <w:basedOn w:val="a0"/>
    <w:rsid w:val="00C90640"/>
  </w:style>
  <w:style w:type="paragraph" w:styleId="aa">
    <w:name w:val="No Spacing"/>
    <w:uiPriority w:val="1"/>
    <w:qFormat/>
    <w:rsid w:val="0063014C"/>
    <w:rPr>
      <w:rFonts w:ascii="Times New Roman" w:hAnsi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EB3B0A"/>
    <w:pPr>
      <w:ind w:left="720"/>
      <w:contextualSpacing/>
    </w:pPr>
  </w:style>
  <w:style w:type="character" w:customStyle="1" w:styleId="organictextcontentspan">
    <w:name w:val="organictextcontentspan"/>
    <w:basedOn w:val="a0"/>
    <w:rsid w:val="00C90640"/>
  </w:style>
  <w:style w:type="paragraph" w:styleId="aa">
    <w:name w:val="No Spacing"/>
    <w:uiPriority w:val="1"/>
    <w:qFormat/>
    <w:rsid w:val="0063014C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RLAW154&amp;n=117570&amp;dst=10009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11331&amp;dst=100094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511249&amp;dst=5323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E532C-4A73-45E4-8C19-FD92B7B9F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750</TotalTime>
  <Pages>9</Pages>
  <Words>1921</Words>
  <Characters>10952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Сехина Наталья Александровна</dc:creator>
  <cp:lastModifiedBy>Сехина Наталья Александровна</cp:lastModifiedBy>
  <cp:revision>28</cp:revision>
  <cp:lastPrinted>2025-11-20T12:39:00Z</cp:lastPrinted>
  <dcterms:created xsi:type="dcterms:W3CDTF">2025-11-14T05:38:00Z</dcterms:created>
  <dcterms:modified xsi:type="dcterms:W3CDTF">2025-11-21T06:54:00Z</dcterms:modified>
</cp:coreProperties>
</file>