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E52444" w:rsidRDefault="00015A8E" w:rsidP="00E52444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contextualSpacing/>
        <w:jc w:val="center"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Великий Новгород</w:t>
      </w:r>
    </w:p>
    <w:p w:rsidR="00237686" w:rsidRPr="00E52444" w:rsidRDefault="00237686" w:rsidP="00E52444">
      <w:pPr>
        <w:widowControl w:val="0"/>
        <w:autoSpaceDE w:val="0"/>
        <w:autoSpaceDN w:val="0"/>
        <w:adjustRightInd w:val="0"/>
        <w:spacing w:after="0" w:line="240" w:lineRule="auto"/>
        <w:ind w:left="261"/>
        <w:contextualSpacing/>
        <w:rPr>
          <w:color w:val="000000"/>
          <w:sz w:val="28"/>
          <w:szCs w:val="28"/>
        </w:rPr>
      </w:pPr>
    </w:p>
    <w:tbl>
      <w:tblPr>
        <w:tblW w:w="12273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08"/>
        <w:gridCol w:w="2382"/>
      </w:tblGrid>
      <w:tr w:rsidR="00237686" w:rsidRPr="00E52444" w:rsidTr="003D6165">
        <w:tc>
          <w:tcPr>
            <w:tcW w:w="2383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7508" w:type="dxa"/>
          </w:tcPr>
          <w:p w:rsidR="00237686" w:rsidRDefault="007120C0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52444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E52444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E5244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E52444">
              <w:rPr>
                <w:b/>
                <w:bCs/>
                <w:color w:val="000000"/>
                <w:sz w:val="28"/>
                <w:szCs w:val="28"/>
              </w:rPr>
              <w:t xml:space="preserve">в постановление Администрации Великого Новгорода </w:t>
            </w:r>
            <w:r w:rsidR="003D6165" w:rsidRPr="00E52444">
              <w:rPr>
                <w:b/>
                <w:bCs/>
                <w:color w:val="000000"/>
                <w:sz w:val="28"/>
                <w:szCs w:val="28"/>
              </w:rPr>
              <w:t xml:space="preserve">от 03.02.2015 № 403 </w:t>
            </w:r>
          </w:p>
          <w:p w:rsidR="00E52444" w:rsidRPr="00E52444" w:rsidRDefault="00E52444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2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F305F2" w:rsidRPr="00E52444" w:rsidRDefault="00F305F2" w:rsidP="00323CEF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sz w:val="28"/>
          <w:szCs w:val="28"/>
        </w:rPr>
      </w:pPr>
      <w:r w:rsidRPr="00E52444">
        <w:rPr>
          <w:sz w:val="28"/>
          <w:szCs w:val="28"/>
        </w:rPr>
        <w:t>В соответствии с Федеральными законами от 6 октября 2003 г</w:t>
      </w:r>
      <w:r w:rsidR="00323CEF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</w:t>
      </w:r>
      <w:r w:rsidR="00323CEF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</w:t>
      </w:r>
      <w:r w:rsidR="00EE5DEE" w:rsidRPr="00E52444">
        <w:rPr>
          <w:sz w:val="28"/>
          <w:szCs w:val="28"/>
        </w:rPr>
        <w:t xml:space="preserve"> </w:t>
      </w:r>
      <w:r w:rsidRPr="00E52444">
        <w:rPr>
          <w:b/>
          <w:bCs/>
          <w:sz w:val="28"/>
          <w:szCs w:val="28"/>
        </w:rPr>
        <w:t>постановляет:</w:t>
      </w:r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 Внести в </w:t>
      </w:r>
      <w:r w:rsidR="003D6165" w:rsidRPr="00E52444">
        <w:rPr>
          <w:sz w:val="28"/>
          <w:szCs w:val="28"/>
        </w:rPr>
        <w:t xml:space="preserve">постановление Администрации Великого Новгорода </w:t>
      </w:r>
      <w:proofErr w:type="gramStart"/>
      <w:r w:rsidR="003D6165" w:rsidRPr="00E52444">
        <w:rPr>
          <w:sz w:val="28"/>
          <w:szCs w:val="28"/>
        </w:rPr>
        <w:t>от</w:t>
      </w:r>
      <w:proofErr w:type="gramEnd"/>
      <w:r w:rsidR="003D6165" w:rsidRPr="00E52444">
        <w:rPr>
          <w:sz w:val="28"/>
          <w:szCs w:val="28"/>
        </w:rPr>
        <w:t xml:space="preserve"> </w:t>
      </w:r>
      <w:proofErr w:type="gramStart"/>
      <w:r w:rsidR="003D6165" w:rsidRPr="00E52444">
        <w:rPr>
          <w:sz w:val="28"/>
          <w:szCs w:val="28"/>
        </w:rPr>
        <w:t xml:space="preserve">03.02.2015 № 403 "Об утверждении Административного регламента предоставления муниципальной услуги "Предоставление ежемесячной денежной выплаты Почетным гражданам Великого Новгорода" (в редакции постановлений Администрации Великого Новгорода от 18.05.2016 № 2286, от 08.08.2017 № 3324, от 25.07.2018 № 3211, от 17.12.2018 № 5649, от 29.09.2020 № 3644, от 05.05.2021 № 2459, от 19.08.2021 № 4441 (ред. 17.09.2021), от 12.11.2021 № 5950, от 12.07.2022 № 3180, от 29.08.2024 № 3737), </w:t>
      </w:r>
      <w:r w:rsidRPr="00E52444">
        <w:rPr>
          <w:sz w:val="28"/>
          <w:szCs w:val="28"/>
        </w:rPr>
        <w:t>следующие изменения:</w:t>
      </w:r>
      <w:proofErr w:type="gramEnd"/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"В соответствии </w:t>
      </w:r>
      <w:r w:rsidR="003D6165" w:rsidRPr="00E52444">
        <w:rPr>
          <w:sz w:val="28"/>
          <w:szCs w:val="28"/>
        </w:rPr>
        <w:t xml:space="preserve">с </w:t>
      </w:r>
      <w:r w:rsidRPr="00E52444">
        <w:rPr>
          <w:sz w:val="28"/>
          <w:szCs w:val="28"/>
        </w:rPr>
        <w:t>Федеральными законами от 6 октября 2003 г</w:t>
      </w:r>
      <w:r w:rsidR="00323CEF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 "Об</w:t>
      </w:r>
      <w:r w:rsidR="009A3871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Федерации", от 27 июля 2010 г</w:t>
      </w:r>
      <w:r w:rsidR="0053205A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210-ФЗ "Об организации предоставления государственных и муниципальных услуг", </w:t>
      </w:r>
      <w:r w:rsidR="00CA1B7E" w:rsidRPr="00E52444">
        <w:rPr>
          <w:sz w:val="28"/>
          <w:szCs w:val="28"/>
        </w:rPr>
        <w:t xml:space="preserve">решением Думы Великого Новгорода от 31.07.2009 № 458 "Об утверждении Положения о звании "Почетный гражданин Великого Новгорода", постановлением Администрации Великого Новгорода от 17.09.2009 № 262 "Об утверждении Порядка предоставления мер социальной поддержки Почетным гражданам Великого Новгорода", </w:t>
      </w:r>
      <w:bookmarkStart w:id="2" w:name="_GoBack"/>
      <w:bookmarkEnd w:id="2"/>
      <w:r w:rsidR="0019598B" w:rsidRPr="00E52444">
        <w:rPr>
          <w:sz w:val="28"/>
          <w:szCs w:val="28"/>
        </w:rPr>
        <w:t>Администрация Великого Новгорода постановляет:»;</w:t>
      </w:r>
    </w:p>
    <w:p w:rsidR="00CA1B7E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lastRenderedPageBreak/>
        <w:t xml:space="preserve">1.2. В Административном регламенте </w:t>
      </w:r>
      <w:r w:rsidR="00CA1B7E" w:rsidRPr="00E52444">
        <w:rPr>
          <w:sz w:val="28"/>
          <w:szCs w:val="28"/>
        </w:rPr>
        <w:t>предоставления муниципальной услуги "Предоставление ежемесячной денежной выплаты Почетным гражданам Великого Новгорода"</w:t>
      </w:r>
      <w:r w:rsidR="00B573F1" w:rsidRPr="00E52444">
        <w:rPr>
          <w:sz w:val="28"/>
          <w:szCs w:val="28"/>
        </w:rPr>
        <w:t>, утвержденном вышеназванным постановлением</w:t>
      </w:r>
      <w:r w:rsidR="00CA1B7E" w:rsidRPr="00E52444">
        <w:rPr>
          <w:sz w:val="28"/>
          <w:szCs w:val="28"/>
        </w:rPr>
        <w:t>:</w:t>
      </w:r>
    </w:p>
    <w:p w:rsidR="0019598B" w:rsidRPr="00E52444" w:rsidRDefault="00B573F1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подраздел 2.5 исключить</w:t>
      </w:r>
      <w:r w:rsidR="00CA1B7E" w:rsidRPr="00E52444">
        <w:rPr>
          <w:sz w:val="28"/>
          <w:szCs w:val="28"/>
        </w:rPr>
        <w:t>;</w:t>
      </w:r>
    </w:p>
    <w:p w:rsidR="00CA1B7E" w:rsidRPr="00E52444" w:rsidRDefault="0071381B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разделы 4 и 5 исключить.</w:t>
      </w:r>
    </w:p>
    <w:p w:rsidR="00237686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color w:val="000000"/>
          <w:sz w:val="28"/>
          <w:szCs w:val="28"/>
        </w:rPr>
      </w:pPr>
      <w:r w:rsidRPr="00E52444">
        <w:rPr>
          <w:sz w:val="28"/>
          <w:szCs w:val="28"/>
        </w:rPr>
        <w:t>2. Опубликовать настоящее постановление в газете "Новгород",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8A4F49" w:rsidRPr="00E52444" w:rsidRDefault="008A4F49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Проект подготовил и завизировал:</w:t>
      </w:r>
    </w:p>
    <w:p w:rsidR="00237686" w:rsidRPr="00E52444" w:rsidRDefault="00237686" w:rsidP="00E5244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Начальник управления по</w:t>
      </w:r>
      <w:r w:rsidRPr="00E52444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E52444">
        <w:rPr>
          <w:color w:val="000000"/>
          <w:sz w:val="28"/>
          <w:szCs w:val="28"/>
        </w:rPr>
        <w:t>социальной</w:t>
      </w:r>
      <w:proofErr w:type="gramEnd"/>
      <w:r w:rsidRPr="00E52444">
        <w:rPr>
          <w:color w:val="000000"/>
          <w:sz w:val="28"/>
          <w:szCs w:val="28"/>
        </w:rPr>
        <w:t xml:space="preserve"> </w:t>
      </w: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E52444">
        <w:rPr>
          <w:color w:val="000000"/>
          <w:sz w:val="28"/>
          <w:szCs w:val="28"/>
        </w:rPr>
        <w:t xml:space="preserve"> </w:t>
      </w:r>
      <w:r w:rsidRPr="00E52444">
        <w:rPr>
          <w:color w:val="000000"/>
          <w:sz w:val="28"/>
          <w:szCs w:val="28"/>
        </w:rPr>
        <w:t>Самсонова</w:t>
      </w:r>
    </w:p>
    <w:p w:rsidR="00237686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bCs/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Великого Новгорода</w:t>
      </w:r>
    </w:p>
    <w:p w:rsidR="00237686" w:rsidRPr="00E52444" w:rsidRDefault="00015A8E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  <w:r w:rsidRPr="00E52444">
        <w:rPr>
          <w:b/>
          <w:bCs/>
          <w:color w:val="000000"/>
          <w:sz w:val="28"/>
          <w:szCs w:val="28"/>
        </w:rPr>
        <w:tab/>
      </w:r>
    </w:p>
    <w:sectPr w:rsidR="00237686" w:rsidRPr="00E52444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CEF" w:rsidRDefault="00323CEF" w:rsidP="008E6470">
      <w:pPr>
        <w:spacing w:after="0" w:line="240" w:lineRule="auto"/>
      </w:pPr>
      <w:r>
        <w:separator/>
      </w:r>
    </w:p>
  </w:endnote>
  <w:endnote w:type="continuationSeparator" w:id="0">
    <w:p w:rsidR="00323CEF" w:rsidRDefault="00323CE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CEF" w:rsidRDefault="00323CEF" w:rsidP="008E6470">
      <w:pPr>
        <w:spacing w:after="0" w:line="240" w:lineRule="auto"/>
      </w:pPr>
      <w:r>
        <w:separator/>
      </w:r>
    </w:p>
  </w:footnote>
  <w:footnote w:type="continuationSeparator" w:id="0">
    <w:p w:rsidR="00323CEF" w:rsidRDefault="00323CE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CEF" w:rsidRPr="004F6BF4" w:rsidRDefault="00323CEF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3205A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C06A3"/>
    <w:rsid w:val="000D2CF8"/>
    <w:rsid w:val="000D6A99"/>
    <w:rsid w:val="001104BE"/>
    <w:rsid w:val="00164F01"/>
    <w:rsid w:val="0017581F"/>
    <w:rsid w:val="00181C87"/>
    <w:rsid w:val="0019598B"/>
    <w:rsid w:val="001A4CD3"/>
    <w:rsid w:val="001D4E91"/>
    <w:rsid w:val="001F151B"/>
    <w:rsid w:val="0020307F"/>
    <w:rsid w:val="00237686"/>
    <w:rsid w:val="002A5AAA"/>
    <w:rsid w:val="002C02E9"/>
    <w:rsid w:val="00323CEF"/>
    <w:rsid w:val="0033358D"/>
    <w:rsid w:val="0039105F"/>
    <w:rsid w:val="003C03CF"/>
    <w:rsid w:val="003D6165"/>
    <w:rsid w:val="003F21E2"/>
    <w:rsid w:val="00421C00"/>
    <w:rsid w:val="004777E2"/>
    <w:rsid w:val="00495A6F"/>
    <w:rsid w:val="004C7812"/>
    <w:rsid w:val="004F6BF4"/>
    <w:rsid w:val="00507E8E"/>
    <w:rsid w:val="0053205A"/>
    <w:rsid w:val="0058659E"/>
    <w:rsid w:val="005E674F"/>
    <w:rsid w:val="005F4CDB"/>
    <w:rsid w:val="00636F01"/>
    <w:rsid w:val="006A150C"/>
    <w:rsid w:val="006E1946"/>
    <w:rsid w:val="006E7358"/>
    <w:rsid w:val="007120C0"/>
    <w:rsid w:val="0071381B"/>
    <w:rsid w:val="007465B2"/>
    <w:rsid w:val="007611E9"/>
    <w:rsid w:val="00797388"/>
    <w:rsid w:val="007A275C"/>
    <w:rsid w:val="00830DD9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8352F"/>
    <w:rsid w:val="00991239"/>
    <w:rsid w:val="009A3871"/>
    <w:rsid w:val="009E596D"/>
    <w:rsid w:val="00A53931"/>
    <w:rsid w:val="00AE0DD8"/>
    <w:rsid w:val="00AE5184"/>
    <w:rsid w:val="00AF0EBC"/>
    <w:rsid w:val="00B55C74"/>
    <w:rsid w:val="00B573F1"/>
    <w:rsid w:val="00B864C9"/>
    <w:rsid w:val="00B866BE"/>
    <w:rsid w:val="00B9665C"/>
    <w:rsid w:val="00BD7884"/>
    <w:rsid w:val="00BE648B"/>
    <w:rsid w:val="00C02D33"/>
    <w:rsid w:val="00C0312A"/>
    <w:rsid w:val="00C241B9"/>
    <w:rsid w:val="00C56D01"/>
    <w:rsid w:val="00C96F08"/>
    <w:rsid w:val="00CA1B7E"/>
    <w:rsid w:val="00CD5732"/>
    <w:rsid w:val="00CD7DF5"/>
    <w:rsid w:val="00CE5BB7"/>
    <w:rsid w:val="00D7215F"/>
    <w:rsid w:val="00D73EE3"/>
    <w:rsid w:val="00DF602B"/>
    <w:rsid w:val="00E52444"/>
    <w:rsid w:val="00EE2CCB"/>
    <w:rsid w:val="00EE5DEE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30921-4BD8-4A91-B377-4678A336B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36</TotalTime>
  <Pages>2</Pages>
  <Words>298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Соловьёва Наталья Александровна</cp:lastModifiedBy>
  <cp:revision>6</cp:revision>
  <cp:lastPrinted>2025-11-12T11:49:00Z</cp:lastPrinted>
  <dcterms:created xsi:type="dcterms:W3CDTF">2025-11-13T13:02:00Z</dcterms:created>
  <dcterms:modified xsi:type="dcterms:W3CDTF">2025-11-14T12:15:00Z</dcterms:modified>
</cp:coreProperties>
</file>