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П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E52444" w:rsidRDefault="00015A8E" w:rsidP="00E52444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contextualSpacing/>
        <w:jc w:val="center"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Великий Новгород</w:t>
      </w:r>
    </w:p>
    <w:p w:rsidR="00237686" w:rsidRPr="00E52444" w:rsidRDefault="00237686" w:rsidP="00E52444">
      <w:pPr>
        <w:widowControl w:val="0"/>
        <w:autoSpaceDE w:val="0"/>
        <w:autoSpaceDN w:val="0"/>
        <w:adjustRightInd w:val="0"/>
        <w:spacing w:after="0" w:line="240" w:lineRule="auto"/>
        <w:ind w:left="261"/>
        <w:contextualSpacing/>
        <w:rPr>
          <w:color w:val="000000"/>
          <w:sz w:val="28"/>
          <w:szCs w:val="28"/>
        </w:rPr>
      </w:pPr>
    </w:p>
    <w:tbl>
      <w:tblPr>
        <w:tblW w:w="12273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508"/>
        <w:gridCol w:w="2382"/>
      </w:tblGrid>
      <w:tr w:rsidR="00237686" w:rsidRPr="00E52444" w:rsidTr="003D6165">
        <w:tc>
          <w:tcPr>
            <w:tcW w:w="2383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color w:val="000000"/>
                <w:sz w:val="28"/>
                <w:szCs w:val="28"/>
              </w:rPr>
            </w:pPr>
          </w:p>
        </w:tc>
        <w:tc>
          <w:tcPr>
            <w:tcW w:w="7508" w:type="dxa"/>
          </w:tcPr>
          <w:p w:rsidR="009A1ABB" w:rsidRDefault="007120C0" w:rsidP="00EE45B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52444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E52444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E5244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E52444">
              <w:rPr>
                <w:b/>
                <w:bCs/>
                <w:color w:val="000000"/>
                <w:sz w:val="28"/>
                <w:szCs w:val="28"/>
              </w:rPr>
              <w:t xml:space="preserve">в </w:t>
            </w:r>
            <w:r w:rsidR="00EE45B0">
              <w:rPr>
                <w:b/>
                <w:bCs/>
                <w:color w:val="000000"/>
                <w:sz w:val="28"/>
                <w:szCs w:val="28"/>
              </w:rPr>
              <w:t>п</w:t>
            </w:r>
            <w:r w:rsidR="00EE45B0" w:rsidRPr="00EE45B0">
              <w:rPr>
                <w:b/>
                <w:bCs/>
                <w:color w:val="000000"/>
                <w:sz w:val="28"/>
                <w:szCs w:val="28"/>
              </w:rPr>
              <w:t xml:space="preserve">остановление Администрации Великого Новгорода </w:t>
            </w:r>
            <w:r w:rsidR="009A1ABB" w:rsidRPr="009A1ABB">
              <w:rPr>
                <w:b/>
                <w:bCs/>
                <w:color w:val="000000"/>
                <w:sz w:val="28"/>
                <w:szCs w:val="28"/>
              </w:rPr>
              <w:t xml:space="preserve">от 20.11.2014 </w:t>
            </w:r>
            <w:r w:rsidR="009A1ABB">
              <w:rPr>
                <w:b/>
                <w:bCs/>
                <w:color w:val="000000"/>
                <w:sz w:val="28"/>
                <w:szCs w:val="28"/>
              </w:rPr>
              <w:t>№</w:t>
            </w:r>
            <w:r w:rsidR="009A1ABB" w:rsidRPr="009A1ABB">
              <w:rPr>
                <w:b/>
                <w:bCs/>
                <w:color w:val="000000"/>
                <w:sz w:val="28"/>
                <w:szCs w:val="28"/>
              </w:rPr>
              <w:t xml:space="preserve"> 6044 </w:t>
            </w:r>
          </w:p>
          <w:p w:rsidR="009A1ABB" w:rsidRDefault="009A1ABB" w:rsidP="00EE45B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EE45B0" w:rsidRPr="00E52444" w:rsidRDefault="00EE45B0" w:rsidP="00EE45B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2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F305F2" w:rsidRPr="00E52444" w:rsidRDefault="00F305F2" w:rsidP="0040548F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b/>
          <w:bCs/>
          <w:sz w:val="28"/>
          <w:szCs w:val="28"/>
        </w:rPr>
      </w:pPr>
      <w:r w:rsidRPr="00E52444">
        <w:rPr>
          <w:sz w:val="28"/>
          <w:szCs w:val="28"/>
        </w:rPr>
        <w:t>В соответствии с Федеральными законами от 6 октября 2003 г</w:t>
      </w:r>
      <w:r w:rsidR="0040548F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131-ФЗ</w:t>
      </w:r>
      <w:r w:rsidR="0040548F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 Администрация Великого Новгорода</w:t>
      </w:r>
      <w:r w:rsidR="00EE5DEE" w:rsidRPr="00E52444">
        <w:rPr>
          <w:sz w:val="28"/>
          <w:szCs w:val="28"/>
        </w:rPr>
        <w:t xml:space="preserve"> </w:t>
      </w:r>
      <w:r w:rsidRPr="00E52444">
        <w:rPr>
          <w:b/>
          <w:bCs/>
          <w:sz w:val="28"/>
          <w:szCs w:val="28"/>
        </w:rPr>
        <w:t>постановляет:</w:t>
      </w:r>
    </w:p>
    <w:p w:rsidR="00F305F2" w:rsidRPr="00E52444" w:rsidRDefault="00F305F2" w:rsidP="00A4666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1. Внести в </w:t>
      </w:r>
      <w:r w:rsidR="009A1ABB">
        <w:rPr>
          <w:sz w:val="28"/>
          <w:szCs w:val="28"/>
        </w:rPr>
        <w:t>п</w:t>
      </w:r>
      <w:r w:rsidR="009A1ABB" w:rsidRPr="009A1ABB">
        <w:rPr>
          <w:sz w:val="28"/>
          <w:szCs w:val="28"/>
        </w:rPr>
        <w:t xml:space="preserve">остановление Администрации Великого Новгорода от 20.11.2014 </w:t>
      </w:r>
      <w:r w:rsidR="009A1ABB">
        <w:rPr>
          <w:sz w:val="28"/>
          <w:szCs w:val="28"/>
        </w:rPr>
        <w:t>№</w:t>
      </w:r>
      <w:r w:rsidR="009A1ABB" w:rsidRPr="009A1ABB">
        <w:rPr>
          <w:sz w:val="28"/>
          <w:szCs w:val="28"/>
        </w:rPr>
        <w:t xml:space="preserve"> 6044 "Об утверждении Административного регламента предоставления муниципальной услуги "Предоставление единовременного пособия при рождении первого ребенка"</w:t>
      </w:r>
      <w:r w:rsidR="003D6165" w:rsidRPr="00E52444">
        <w:rPr>
          <w:sz w:val="28"/>
          <w:szCs w:val="28"/>
        </w:rPr>
        <w:t xml:space="preserve"> (в редакции постановлений Администрации Великого Новгорода </w:t>
      </w:r>
      <w:r w:rsidR="00A46668" w:rsidRPr="00A46668">
        <w:rPr>
          <w:sz w:val="28"/>
          <w:szCs w:val="28"/>
        </w:rPr>
        <w:t xml:space="preserve">от 28.09.2015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4142, от 18.05.2016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2284, от 01.03.2017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670,</w:t>
      </w:r>
      <w:r w:rsidR="00A46668">
        <w:rPr>
          <w:sz w:val="28"/>
          <w:szCs w:val="28"/>
        </w:rPr>
        <w:t xml:space="preserve"> </w:t>
      </w:r>
      <w:r w:rsidR="00A46668" w:rsidRPr="00A46668">
        <w:rPr>
          <w:sz w:val="28"/>
          <w:szCs w:val="28"/>
        </w:rPr>
        <w:t xml:space="preserve">от 08.08.2017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3326, от 25.07.2018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3209, от 18.12.2018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5686,</w:t>
      </w:r>
      <w:r w:rsidR="00A46668">
        <w:rPr>
          <w:sz w:val="28"/>
          <w:szCs w:val="28"/>
        </w:rPr>
        <w:t xml:space="preserve"> </w:t>
      </w:r>
      <w:r w:rsidR="00A46668" w:rsidRPr="00A46668">
        <w:rPr>
          <w:sz w:val="28"/>
          <w:szCs w:val="28"/>
        </w:rPr>
        <w:t xml:space="preserve">от 14.07.2020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2466, от 23.12.2020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5128, от 05.05.2021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2461,</w:t>
      </w:r>
      <w:r w:rsidR="00A46668">
        <w:rPr>
          <w:sz w:val="28"/>
          <w:szCs w:val="28"/>
        </w:rPr>
        <w:t xml:space="preserve"> </w:t>
      </w:r>
      <w:r w:rsidR="00A46668" w:rsidRPr="00A46668">
        <w:rPr>
          <w:sz w:val="28"/>
          <w:szCs w:val="28"/>
        </w:rPr>
        <w:t xml:space="preserve">от 29.07.2022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3512, от 26.06.2024 </w:t>
      </w:r>
      <w:r w:rsidR="003D331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2764</w:t>
      </w:r>
      <w:r w:rsidR="00337873" w:rsidRPr="00337873">
        <w:rPr>
          <w:sz w:val="28"/>
          <w:szCs w:val="28"/>
        </w:rPr>
        <w:t>)</w:t>
      </w:r>
      <w:r w:rsidR="003D6165" w:rsidRPr="00E52444">
        <w:rPr>
          <w:sz w:val="28"/>
          <w:szCs w:val="28"/>
        </w:rPr>
        <w:t xml:space="preserve">, </w:t>
      </w:r>
      <w:r w:rsidRPr="00E52444">
        <w:rPr>
          <w:sz w:val="28"/>
          <w:szCs w:val="28"/>
        </w:rPr>
        <w:t>следующие изменения:</w:t>
      </w:r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1.1. Преамбулу постановления изложить в следующей редакции:</w:t>
      </w:r>
    </w:p>
    <w:p w:rsidR="00275B3B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"В соответствии </w:t>
      </w:r>
      <w:r w:rsidR="003D6165" w:rsidRPr="00E52444">
        <w:rPr>
          <w:sz w:val="28"/>
          <w:szCs w:val="28"/>
        </w:rPr>
        <w:t xml:space="preserve">с </w:t>
      </w:r>
      <w:r w:rsidRPr="00E52444">
        <w:rPr>
          <w:sz w:val="28"/>
          <w:szCs w:val="28"/>
        </w:rPr>
        <w:t>Федеральными законами от 6 октября 2003 г</w:t>
      </w:r>
      <w:r w:rsidR="0082561F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131-ФЗ "Об</w:t>
      </w:r>
      <w:r w:rsidR="009A3871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Федерации", от 27 июля 2010 г</w:t>
      </w:r>
      <w:r w:rsidR="0082561F">
        <w:rPr>
          <w:sz w:val="28"/>
          <w:szCs w:val="28"/>
        </w:rPr>
        <w:t>ода</w:t>
      </w:r>
      <w:bookmarkStart w:id="2" w:name="_GoBack"/>
      <w:bookmarkEnd w:id="2"/>
      <w:r w:rsidRPr="00E52444">
        <w:rPr>
          <w:sz w:val="28"/>
          <w:szCs w:val="28"/>
        </w:rPr>
        <w:t xml:space="preserve"> № 210-ФЗ "Об организации предоставления государственных и муниципальных услуг",</w:t>
      </w:r>
      <w:r w:rsidR="00A46668">
        <w:rPr>
          <w:sz w:val="28"/>
          <w:szCs w:val="28"/>
        </w:rPr>
        <w:t xml:space="preserve"> р</w:t>
      </w:r>
      <w:r w:rsidR="00A46668" w:rsidRPr="00A46668">
        <w:rPr>
          <w:sz w:val="28"/>
          <w:szCs w:val="28"/>
        </w:rPr>
        <w:t>ешение</w:t>
      </w:r>
      <w:r w:rsidR="00A46668">
        <w:rPr>
          <w:sz w:val="28"/>
          <w:szCs w:val="28"/>
        </w:rPr>
        <w:t>м</w:t>
      </w:r>
      <w:r w:rsidR="00A46668" w:rsidRPr="00A46668">
        <w:rPr>
          <w:sz w:val="28"/>
          <w:szCs w:val="28"/>
        </w:rPr>
        <w:t xml:space="preserve"> Думы Великого Новгорода от 31.03.2011 </w:t>
      </w:r>
      <w:r w:rsidR="00A4666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939 "Об установлении единовременного пособия женщинам при рождении первого ребенка"</w:t>
      </w:r>
      <w:r w:rsidR="00A46668">
        <w:rPr>
          <w:sz w:val="28"/>
          <w:szCs w:val="28"/>
        </w:rPr>
        <w:t>, п</w:t>
      </w:r>
      <w:r w:rsidR="00A46668" w:rsidRPr="00A46668">
        <w:rPr>
          <w:sz w:val="28"/>
          <w:szCs w:val="28"/>
        </w:rPr>
        <w:t>остановление</w:t>
      </w:r>
      <w:r w:rsidR="00A46668">
        <w:rPr>
          <w:sz w:val="28"/>
          <w:szCs w:val="28"/>
        </w:rPr>
        <w:t>м</w:t>
      </w:r>
      <w:r w:rsidR="00A46668" w:rsidRPr="00A46668">
        <w:rPr>
          <w:sz w:val="28"/>
          <w:szCs w:val="28"/>
        </w:rPr>
        <w:t xml:space="preserve"> Администрации Великого Новгорода от 20.04.2011 </w:t>
      </w:r>
      <w:r w:rsidR="00A46668">
        <w:rPr>
          <w:sz w:val="28"/>
          <w:szCs w:val="28"/>
        </w:rPr>
        <w:t>№</w:t>
      </w:r>
      <w:r w:rsidR="00A46668" w:rsidRPr="00A46668">
        <w:rPr>
          <w:sz w:val="28"/>
          <w:szCs w:val="28"/>
        </w:rPr>
        <w:t xml:space="preserve"> 1391 "Об утверждении Порядка предоставления единовременного пособия женщинам при рождении первого ребенка"</w:t>
      </w:r>
      <w:r w:rsidR="00337873">
        <w:rPr>
          <w:sz w:val="28"/>
          <w:szCs w:val="28"/>
        </w:rPr>
        <w:t>,</w:t>
      </w:r>
      <w:r w:rsidR="00CA1B7E" w:rsidRPr="00E52444">
        <w:rPr>
          <w:sz w:val="28"/>
          <w:szCs w:val="28"/>
        </w:rPr>
        <w:t xml:space="preserve"> </w:t>
      </w:r>
      <w:r w:rsidR="0019598B" w:rsidRPr="00E52444">
        <w:rPr>
          <w:sz w:val="28"/>
          <w:szCs w:val="28"/>
        </w:rPr>
        <w:t>Администрация Великого Новгорода постановляет:»;</w:t>
      </w:r>
      <w:r w:rsidR="00275B3B">
        <w:rPr>
          <w:sz w:val="28"/>
          <w:szCs w:val="28"/>
        </w:rPr>
        <w:t xml:space="preserve"> </w:t>
      </w:r>
    </w:p>
    <w:p w:rsidR="00A46668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lastRenderedPageBreak/>
        <w:t xml:space="preserve">1.2. В Административном регламенте </w:t>
      </w:r>
      <w:r w:rsidR="00CA1B7E" w:rsidRPr="00E52444">
        <w:rPr>
          <w:sz w:val="28"/>
          <w:szCs w:val="28"/>
        </w:rPr>
        <w:t xml:space="preserve">предоставления муниципальной услуги </w:t>
      </w:r>
      <w:r w:rsidR="00337873" w:rsidRPr="00337873">
        <w:rPr>
          <w:sz w:val="28"/>
          <w:szCs w:val="28"/>
        </w:rPr>
        <w:t>"</w:t>
      </w:r>
      <w:r w:rsidR="003D3318" w:rsidRPr="003D3318">
        <w:rPr>
          <w:sz w:val="28"/>
          <w:szCs w:val="28"/>
        </w:rPr>
        <w:t>Предоставление единовременного пособия при рождении первого ребенка</w:t>
      </w:r>
      <w:r w:rsidR="00337873" w:rsidRPr="00337873">
        <w:rPr>
          <w:sz w:val="28"/>
          <w:szCs w:val="28"/>
        </w:rPr>
        <w:t>"</w:t>
      </w:r>
      <w:r w:rsidR="00B573F1" w:rsidRPr="00E52444">
        <w:rPr>
          <w:sz w:val="28"/>
          <w:szCs w:val="28"/>
        </w:rPr>
        <w:t>, утвержденном вышеназванным постановлением</w:t>
      </w:r>
      <w:r w:rsidR="00A46668">
        <w:rPr>
          <w:sz w:val="28"/>
          <w:szCs w:val="28"/>
        </w:rPr>
        <w:t>:</w:t>
      </w:r>
    </w:p>
    <w:p w:rsidR="00A46668" w:rsidRDefault="00A46668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подраздел 2.5 исключить</w:t>
      </w:r>
      <w:r>
        <w:rPr>
          <w:sz w:val="28"/>
          <w:szCs w:val="28"/>
        </w:rPr>
        <w:t>;</w:t>
      </w:r>
    </w:p>
    <w:p w:rsidR="0018647C" w:rsidRDefault="0018647C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абзаце восьмом пункта 2.6.1 после слова </w:t>
      </w:r>
      <w:r w:rsidRPr="0018647C">
        <w:rPr>
          <w:sz w:val="28"/>
          <w:szCs w:val="28"/>
        </w:rPr>
        <w:t>"</w:t>
      </w:r>
      <w:r>
        <w:rPr>
          <w:sz w:val="28"/>
          <w:szCs w:val="28"/>
        </w:rPr>
        <w:t>регистрацию</w:t>
      </w:r>
      <w:r w:rsidRPr="003D3318">
        <w:rPr>
          <w:sz w:val="28"/>
          <w:szCs w:val="28"/>
        </w:rPr>
        <w:t>"</w:t>
      </w:r>
      <w:r>
        <w:rPr>
          <w:sz w:val="28"/>
          <w:szCs w:val="28"/>
        </w:rPr>
        <w:t xml:space="preserve"> добавить слова </w:t>
      </w:r>
      <w:r w:rsidRPr="003D3318">
        <w:rPr>
          <w:sz w:val="28"/>
          <w:szCs w:val="28"/>
        </w:rPr>
        <w:t>"</w:t>
      </w:r>
      <w:r>
        <w:rPr>
          <w:sz w:val="28"/>
          <w:szCs w:val="28"/>
        </w:rPr>
        <w:t>заявителя и ребенка</w:t>
      </w:r>
      <w:r w:rsidRPr="0018647C">
        <w:rPr>
          <w:sz w:val="28"/>
          <w:szCs w:val="28"/>
        </w:rPr>
        <w:t>"</w:t>
      </w:r>
      <w:r>
        <w:rPr>
          <w:sz w:val="28"/>
          <w:szCs w:val="28"/>
        </w:rPr>
        <w:t>;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3D3318">
        <w:rPr>
          <w:sz w:val="28"/>
          <w:szCs w:val="28"/>
        </w:rPr>
        <w:t>одраздел 2.18 дополнить пунктом 2.18.5 следующего содержания:</w:t>
      </w:r>
    </w:p>
    <w:p w:rsid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"2.18.5. В случае выявления опечаток и (или) ошибок в документах, являющихся результатом предоставления муниципальной услуги, заявитель вправе обратиться в управление с заявлением об исправлении опечаток и (или) ошибок.";</w:t>
      </w:r>
    </w:p>
    <w:p w:rsidR="00B04F21" w:rsidRDefault="00B04F21" w:rsidP="00B04F21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пункт 2.19.1 изложить в редакции:</w:t>
      </w:r>
    </w:p>
    <w:p w:rsidR="00B04F21" w:rsidRPr="003D3318" w:rsidRDefault="00B04F21" w:rsidP="00B04F21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B04F21">
        <w:rPr>
          <w:sz w:val="28"/>
          <w:szCs w:val="28"/>
        </w:rPr>
        <w:t>"</w:t>
      </w:r>
      <w:r w:rsidRPr="003D3318">
        <w:rPr>
          <w:sz w:val="28"/>
          <w:szCs w:val="28"/>
        </w:rPr>
        <w:t xml:space="preserve">2.19.1. В случае выявления заявителем в документах, являющихся результатом предоставления муниципальной услуги, опечаток и (или) ошибок заявитель (представитель заявителя) представляет (направляет) в управление посредством личного обращения, почтового отправления или в форме электронного документа с использованием Единого портала или Регионального портала (при наличии технической возможности) заявление об исправлении опечаток и (или) ошибок в документе о предоставлении муниципальной услуги (далее - заявление об исправлении опечаток и (или) ошибок) по форме согласно приложению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>1</w:t>
      </w:r>
      <w:r w:rsidRPr="003D3318">
        <w:rPr>
          <w:sz w:val="28"/>
          <w:szCs w:val="28"/>
        </w:rPr>
        <w:t xml:space="preserve"> к настоящему Административному регламенту.</w:t>
      </w:r>
    </w:p>
    <w:p w:rsidR="00B04F21" w:rsidRPr="003D3318" w:rsidRDefault="00B04F21" w:rsidP="00B04F21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К заявлению об исправлении опечаток и (или) ошибок прилагается оригинал документа, в котором допущена опечатка и (или) ошибка. Также заявитель (представитель заявителя) вправе приобщить документы, обосновывающие доводы, изложенные в заявлении об исправлении опечаток и (или) ошибок.</w:t>
      </w:r>
    </w:p>
    <w:p w:rsidR="00B04F21" w:rsidRPr="003D3318" w:rsidRDefault="00B04F21" w:rsidP="00B04F21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Регистрация заявления об исправлении опечаток и (или) ошибок осуществляется в день его поступления либо на следующий рабочий день в случае поступления заявления об исправлении опечаток и (или) ошибок по окончании рабочего времени. В случае поступления заявления об исправлении опечаток и (или) ошибок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B04F21" w:rsidRPr="003D3318" w:rsidRDefault="00B04F21" w:rsidP="00B04F21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Специалист управления проводит проверку указанных в заявлении об исправлении опечаток и (или) ошибок сведений.</w:t>
      </w:r>
    </w:p>
    <w:p w:rsidR="00B04F21" w:rsidRPr="003D3318" w:rsidRDefault="00B04F21" w:rsidP="00B04F21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В случае выявления допущенных опечаток и (или) ошибок в выданных в результате предоставления муниципальной услуги документах специалист управления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5 рабочих дней со дня регистрации заявления об исправлении опечаток и (или) ошибок.</w:t>
      </w:r>
      <w:r w:rsidRPr="00B04F21">
        <w:t xml:space="preserve"> </w:t>
      </w:r>
      <w:r w:rsidRPr="00B04F21">
        <w:rPr>
          <w:sz w:val="28"/>
          <w:szCs w:val="28"/>
        </w:rPr>
        <w:t>"</w:t>
      </w:r>
      <w:r>
        <w:rPr>
          <w:sz w:val="28"/>
          <w:szCs w:val="28"/>
        </w:rPr>
        <w:t>;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3D3318">
        <w:rPr>
          <w:sz w:val="28"/>
          <w:szCs w:val="28"/>
        </w:rPr>
        <w:t>аздел 2 дополнить подраздел</w:t>
      </w:r>
      <w:r w:rsidR="00B04F21">
        <w:rPr>
          <w:sz w:val="28"/>
          <w:szCs w:val="28"/>
        </w:rPr>
        <w:t>ом</w:t>
      </w:r>
      <w:r w:rsidRPr="003D3318">
        <w:rPr>
          <w:sz w:val="28"/>
          <w:szCs w:val="28"/>
        </w:rPr>
        <w:t xml:space="preserve"> 2.20 следующего содержания:</w:t>
      </w:r>
    </w:p>
    <w:p w:rsidR="003D3318" w:rsidRPr="003D3318" w:rsidRDefault="00B04F21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sz w:val="28"/>
          <w:szCs w:val="28"/>
        </w:rPr>
      </w:pPr>
      <w:r w:rsidRPr="003D3318">
        <w:rPr>
          <w:sz w:val="28"/>
          <w:szCs w:val="28"/>
        </w:rPr>
        <w:t>"</w:t>
      </w:r>
      <w:r w:rsidR="003D3318" w:rsidRPr="003D3318">
        <w:rPr>
          <w:sz w:val="28"/>
          <w:szCs w:val="28"/>
        </w:rPr>
        <w:t>2.20. Порядок выдачи дубликата документа, выданного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sz w:val="28"/>
          <w:szCs w:val="28"/>
        </w:rPr>
      </w:pPr>
      <w:r w:rsidRPr="003D3318">
        <w:rPr>
          <w:sz w:val="28"/>
          <w:szCs w:val="28"/>
        </w:rPr>
        <w:t>по результатам предоставления муниципальной услуги,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sz w:val="28"/>
          <w:szCs w:val="28"/>
        </w:rPr>
      </w:pPr>
      <w:r w:rsidRPr="003D3318">
        <w:rPr>
          <w:sz w:val="28"/>
          <w:szCs w:val="28"/>
        </w:rPr>
        <w:t>в том числе исчерпывающий перечень оснований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sz w:val="28"/>
          <w:szCs w:val="28"/>
        </w:rPr>
      </w:pPr>
      <w:r w:rsidRPr="003D3318">
        <w:rPr>
          <w:sz w:val="28"/>
          <w:szCs w:val="28"/>
        </w:rPr>
        <w:lastRenderedPageBreak/>
        <w:t>для отказа в выдаче этого дубликата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 xml:space="preserve">2.20.1. Заявитель (представитель заявителя) вправе направить (представить) в управление посредством личного обращения, почтового отправления или в форме электронного документа с использованием Единого портала или Регионального портала (при наличии технической возможности) заявление о выдаче дубликата документа, выданного по результатам предоставления муниципальной услуги (далее - заявление о выдаче дубликата), по форме согласно приложению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>2</w:t>
      </w:r>
      <w:r w:rsidRPr="003D3318">
        <w:rPr>
          <w:sz w:val="28"/>
          <w:szCs w:val="28"/>
        </w:rPr>
        <w:t xml:space="preserve"> к настоящему Административному регламенту.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Регистрация заявления о выдаче дубликата осуществляется в день его поступления либо на следующий рабочий день в случае поступления заявления о выдаче дубликата по окончании рабочего времени. В случае поступления заявления о выдаче дубликата в выходные или нерабочие праздничные дни его регистрация осуществляется в первый рабочий день, следующий за выходным или нерабочим праздничным днем.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2.20.2. Основанием для отказа в выдаче дубликата документа, выданного по результатам предоставления муниципальной услуги (далее - дубликат), является несоответствие заявителя кругу лиц, указанных в подразделе 1.2 настоящего Административного регламента.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В случае отсутствия оснований для отказа в выдаче дубликата специалист управления выдает дубликат с тем же регистрационным номером, который был указан в ранее выданном по результатам предоставления муниципальной услуги документе, в срок, не превышающий 5 рабочих дней со дня регистрации заявления о выдаче дубликата.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При наличии оснований для отказа в выдаче дубликата специалист управления подготавливает уведомление об отказе в выдаче дубликата за подписью уполномоченного на подписание такого документа должностного лица в срок, не превышающий 5 рабочих дней со дня регистрации заявления о выдаче дубликата.</w:t>
      </w:r>
    </w:p>
    <w:p w:rsid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2.20.3. Выдача (направление) результата рассмотрения заявления о выдаче дубликата осуществляется способом, указанным заявителем (представителем заявителя) в заявлении о выдаче дубликата.";</w:t>
      </w:r>
    </w:p>
    <w:p w:rsid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3D3318">
        <w:rPr>
          <w:sz w:val="28"/>
          <w:szCs w:val="28"/>
        </w:rPr>
        <w:t xml:space="preserve"> пункте 3.1.2 слова "приложение </w:t>
      </w:r>
      <w:r w:rsidR="00B04F21"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04F21">
        <w:rPr>
          <w:sz w:val="28"/>
          <w:szCs w:val="28"/>
        </w:rPr>
        <w:t>1</w:t>
      </w:r>
      <w:r w:rsidRPr="003D3318">
        <w:rPr>
          <w:sz w:val="28"/>
          <w:szCs w:val="28"/>
        </w:rPr>
        <w:t xml:space="preserve">" заменить словами "приложение </w:t>
      </w:r>
      <w:r w:rsidR="00B04F21"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04F21">
        <w:rPr>
          <w:sz w:val="28"/>
          <w:szCs w:val="28"/>
        </w:rPr>
        <w:t>3</w:t>
      </w:r>
      <w:r w:rsidRPr="003D3318">
        <w:rPr>
          <w:sz w:val="28"/>
          <w:szCs w:val="28"/>
        </w:rPr>
        <w:t>";</w:t>
      </w:r>
    </w:p>
    <w:p w:rsidR="00B36F74" w:rsidRPr="003D3318" w:rsidRDefault="00B36F74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абзаце пятом пункта 3.2.4 слова </w:t>
      </w:r>
      <w:r w:rsidRPr="00B36F74">
        <w:rPr>
          <w:sz w:val="28"/>
          <w:szCs w:val="28"/>
        </w:rPr>
        <w:t xml:space="preserve">"приложение № </w:t>
      </w:r>
      <w:r>
        <w:rPr>
          <w:sz w:val="28"/>
          <w:szCs w:val="28"/>
        </w:rPr>
        <w:t>2</w:t>
      </w:r>
      <w:r w:rsidRPr="00B36F74">
        <w:rPr>
          <w:sz w:val="28"/>
          <w:szCs w:val="28"/>
        </w:rPr>
        <w:t xml:space="preserve">" заменить словами "приложение № </w:t>
      </w:r>
      <w:r>
        <w:rPr>
          <w:sz w:val="28"/>
          <w:szCs w:val="28"/>
        </w:rPr>
        <w:t>4</w:t>
      </w:r>
      <w:r w:rsidRPr="00B36F74">
        <w:rPr>
          <w:sz w:val="28"/>
          <w:szCs w:val="28"/>
        </w:rPr>
        <w:t>";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3D3318">
        <w:rPr>
          <w:sz w:val="28"/>
          <w:szCs w:val="28"/>
        </w:rPr>
        <w:t>азделы 4 и 5 исключить;</w:t>
      </w:r>
    </w:p>
    <w:p w:rsidR="003D3318" w:rsidRPr="003D3318" w:rsidRDefault="003D3318" w:rsidP="0096505B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3D3318">
        <w:rPr>
          <w:sz w:val="28"/>
          <w:szCs w:val="28"/>
        </w:rPr>
        <w:t xml:space="preserve">риложение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 xml:space="preserve">1 и </w:t>
      </w:r>
      <w:r w:rsidR="00275B3B" w:rsidRPr="00275B3B">
        <w:rPr>
          <w:sz w:val="28"/>
          <w:szCs w:val="28"/>
        </w:rPr>
        <w:t xml:space="preserve">приложение </w:t>
      </w:r>
      <w:r w:rsidR="00B36F74">
        <w:rPr>
          <w:sz w:val="28"/>
          <w:szCs w:val="28"/>
        </w:rPr>
        <w:t>№</w:t>
      </w:r>
      <w:r w:rsidR="0096505B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>2</w:t>
      </w:r>
      <w:r w:rsidRPr="003D3318">
        <w:rPr>
          <w:sz w:val="28"/>
          <w:szCs w:val="28"/>
        </w:rPr>
        <w:t xml:space="preserve"> считать приложени</w:t>
      </w:r>
      <w:r w:rsidR="00275B3B">
        <w:rPr>
          <w:sz w:val="28"/>
          <w:szCs w:val="28"/>
        </w:rPr>
        <w:t>ем</w:t>
      </w:r>
      <w:r w:rsidRPr="003D3318">
        <w:rPr>
          <w:sz w:val="28"/>
          <w:szCs w:val="28"/>
        </w:rPr>
        <w:t xml:space="preserve">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 xml:space="preserve">3 и </w:t>
      </w:r>
      <w:r w:rsidR="00275B3B" w:rsidRPr="00275B3B">
        <w:rPr>
          <w:sz w:val="28"/>
          <w:szCs w:val="28"/>
        </w:rPr>
        <w:t xml:space="preserve">приложением </w:t>
      </w:r>
      <w:r w:rsidR="00B36F74">
        <w:rPr>
          <w:sz w:val="28"/>
          <w:szCs w:val="28"/>
        </w:rPr>
        <w:t>№4</w:t>
      </w:r>
      <w:r w:rsidR="0096505B" w:rsidRPr="0096505B">
        <w:rPr>
          <w:sz w:val="28"/>
          <w:szCs w:val="28"/>
        </w:rPr>
        <w:t xml:space="preserve"> соответственно</w:t>
      </w:r>
      <w:r w:rsidRPr="003D3318">
        <w:rPr>
          <w:sz w:val="28"/>
          <w:szCs w:val="28"/>
        </w:rPr>
        <w:t>;</w:t>
      </w:r>
    </w:p>
    <w:p w:rsidR="003D3318" w:rsidRPr="003D331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3D3318">
        <w:rPr>
          <w:sz w:val="28"/>
          <w:szCs w:val="28"/>
        </w:rPr>
        <w:t xml:space="preserve">ополнить новым приложением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>1</w:t>
      </w:r>
      <w:r w:rsidRPr="003D3318">
        <w:rPr>
          <w:sz w:val="28"/>
          <w:szCs w:val="28"/>
        </w:rPr>
        <w:t xml:space="preserve"> и приложением </w:t>
      </w:r>
      <w:r>
        <w:rPr>
          <w:sz w:val="28"/>
          <w:szCs w:val="28"/>
        </w:rPr>
        <w:t>№</w:t>
      </w:r>
      <w:r w:rsidRPr="003D3318">
        <w:rPr>
          <w:sz w:val="28"/>
          <w:szCs w:val="28"/>
        </w:rPr>
        <w:t xml:space="preserve"> </w:t>
      </w:r>
      <w:r w:rsidR="00B36F74">
        <w:rPr>
          <w:sz w:val="28"/>
          <w:szCs w:val="28"/>
        </w:rPr>
        <w:t>2</w:t>
      </w:r>
      <w:r w:rsidRPr="003D3318">
        <w:rPr>
          <w:sz w:val="28"/>
          <w:szCs w:val="28"/>
        </w:rPr>
        <w:t xml:space="preserve"> (приложение к настоящему постановлению).</w:t>
      </w:r>
    </w:p>
    <w:p w:rsidR="00A46668" w:rsidRDefault="003D3318" w:rsidP="003D3318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3D3318">
        <w:rPr>
          <w:sz w:val="28"/>
          <w:szCs w:val="28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8A4F49" w:rsidRPr="00E52444" w:rsidRDefault="008A4F49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Проект подготовил и завизировал:</w:t>
      </w:r>
    </w:p>
    <w:p w:rsidR="00237686" w:rsidRPr="00E52444" w:rsidRDefault="00237686" w:rsidP="00E5244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Начальник управления по</w:t>
      </w:r>
      <w:r w:rsidRPr="00E52444">
        <w:rPr>
          <w:color w:val="000000"/>
          <w:sz w:val="28"/>
          <w:szCs w:val="28"/>
        </w:rPr>
        <w:br/>
        <w:t xml:space="preserve">жилищным вопросам и социальной </w:t>
      </w: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E52444">
        <w:rPr>
          <w:color w:val="000000"/>
          <w:sz w:val="28"/>
          <w:szCs w:val="28"/>
        </w:rPr>
        <w:t xml:space="preserve"> </w:t>
      </w:r>
      <w:r w:rsidRPr="00E52444">
        <w:rPr>
          <w:color w:val="000000"/>
          <w:sz w:val="28"/>
          <w:szCs w:val="28"/>
        </w:rPr>
        <w:t>Самсонова</w:t>
      </w:r>
    </w:p>
    <w:p w:rsidR="00237686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bCs/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Великого Новгорода</w:t>
      </w: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237686" w:rsidRDefault="00015A8E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  <w:r w:rsidRPr="00E52444">
        <w:rPr>
          <w:b/>
          <w:bCs/>
          <w:color w:val="000000"/>
          <w:sz w:val="28"/>
          <w:szCs w:val="28"/>
        </w:rPr>
        <w:tab/>
      </w: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96505B" w:rsidRDefault="0096505B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УТВЕРЖДЕНО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постановлением Администрации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Великого Новгорода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от  № 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A03690">
        <w:rPr>
          <w:color w:val="000000"/>
          <w:sz w:val="26"/>
          <w:szCs w:val="26"/>
        </w:rPr>
        <w:t>"</w:t>
      </w:r>
      <w:r w:rsidRPr="00623281">
        <w:rPr>
          <w:color w:val="000000"/>
          <w:sz w:val="26"/>
          <w:szCs w:val="26"/>
        </w:rPr>
        <w:t>Приложение № 1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  <w:t>к Административному регламенту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предоставления муниципальной услуги</w:t>
      </w:r>
    </w:p>
    <w:p w:rsidR="00B36F74" w:rsidRDefault="00B36F74" w:rsidP="00B36F74">
      <w:pPr>
        <w:autoSpaceDE w:val="0"/>
        <w:autoSpaceDN w:val="0"/>
        <w:adjustRightInd w:val="0"/>
        <w:spacing w:after="0" w:line="240" w:lineRule="auto"/>
        <w:jc w:val="right"/>
        <w:rPr>
          <w:sz w:val="28"/>
          <w:szCs w:val="28"/>
        </w:rPr>
      </w:pPr>
      <w:r>
        <w:rPr>
          <w:sz w:val="26"/>
          <w:szCs w:val="26"/>
        </w:rPr>
        <w:t>"</w:t>
      </w:r>
      <w:r w:rsidRPr="00B36F74">
        <w:rPr>
          <w:sz w:val="28"/>
          <w:szCs w:val="28"/>
        </w:rPr>
        <w:t xml:space="preserve"> </w:t>
      </w:r>
      <w:r w:rsidRPr="009A1ABB">
        <w:rPr>
          <w:sz w:val="28"/>
          <w:szCs w:val="28"/>
        </w:rPr>
        <w:t xml:space="preserve">Предоставление единовременного </w:t>
      </w:r>
    </w:p>
    <w:p w:rsidR="00B36F74" w:rsidRPr="00623281" w:rsidRDefault="00B36F74" w:rsidP="00B36F7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9A1ABB">
        <w:rPr>
          <w:sz w:val="28"/>
          <w:szCs w:val="28"/>
        </w:rPr>
        <w:t>пособия при рождении первого ребенка</w:t>
      </w:r>
      <w:r w:rsidRPr="00A03690">
        <w:rPr>
          <w:color w:val="000000"/>
          <w:sz w:val="26"/>
          <w:szCs w:val="26"/>
        </w:rPr>
        <w:t xml:space="preserve"> 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Форма заявления</w:t>
      </w:r>
    </w:p>
    <w:p w:rsidR="00B36F74" w:rsidRDefault="00B36F74" w:rsidP="00B36F74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623281">
        <w:rPr>
          <w:color w:val="000000"/>
          <w:sz w:val="26"/>
          <w:szCs w:val="26"/>
        </w:rPr>
        <w:t>об исправлении опечаток и</w:t>
      </w:r>
      <w:r>
        <w:rPr>
          <w:color w:val="000000"/>
          <w:sz w:val="26"/>
          <w:szCs w:val="26"/>
        </w:rPr>
        <w:t xml:space="preserve"> </w:t>
      </w:r>
      <w:r w:rsidRPr="00623281">
        <w:rPr>
          <w:color w:val="000000"/>
          <w:sz w:val="26"/>
          <w:szCs w:val="26"/>
        </w:rPr>
        <w:t>(или) ошибок в документе</w:t>
      </w:r>
      <w:r>
        <w:rPr>
          <w:color w:val="000000"/>
          <w:sz w:val="26"/>
          <w:szCs w:val="26"/>
        </w:rPr>
        <w:t xml:space="preserve"> </w:t>
      </w:r>
      <w:r w:rsidRPr="00623281">
        <w:rPr>
          <w:color w:val="000000"/>
          <w:sz w:val="26"/>
          <w:szCs w:val="26"/>
        </w:rPr>
        <w:t xml:space="preserve">о предоставлении муниципальной услуги </w:t>
      </w:r>
      <w:r>
        <w:rPr>
          <w:sz w:val="26"/>
          <w:szCs w:val="26"/>
        </w:rPr>
        <w:t>"</w:t>
      </w:r>
      <w:r w:rsidRPr="00B36F74">
        <w:t xml:space="preserve"> </w:t>
      </w:r>
      <w:r w:rsidRPr="00B36F74">
        <w:rPr>
          <w:color w:val="000000"/>
          <w:sz w:val="26"/>
          <w:szCs w:val="26"/>
        </w:rPr>
        <w:t xml:space="preserve">Предоставление единовременного пособия при рождении первого ребенка </w:t>
      </w:r>
      <w:r>
        <w:rPr>
          <w:sz w:val="26"/>
          <w:szCs w:val="26"/>
        </w:rPr>
        <w:t>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  <w:t>В управление по жилищным вопросам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 и социальной поддержке граждан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 Администрации Великого Новгорода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от 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(указать Ф.И.О. (последнее при наличии)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- для физического лица, индивидуального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предпринимателя или полное наименование –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для юридического лица)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(Ф.И.О. (последнее при наличии)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(указать реквизиты документа,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удостоверяющего личность заявителя,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(указать реквизиты документа,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подтверждающего полномочия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(указать почтовый адрес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 xml:space="preserve"> (при необходимости), адрес электронной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 xml:space="preserve"> почты и контактный телефон)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Заявление</w:t>
      </w:r>
    </w:p>
    <w:p w:rsidR="00B36F74" w:rsidRDefault="00B36F74" w:rsidP="0096505B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об исправлении опечаток и (или) ошибок в документе о предоставлении муниципальной услуги </w:t>
      </w:r>
      <w:r>
        <w:rPr>
          <w:sz w:val="26"/>
          <w:szCs w:val="26"/>
        </w:rPr>
        <w:t>"</w:t>
      </w:r>
      <w:r w:rsidR="0096505B" w:rsidRPr="0096505B">
        <w:t xml:space="preserve"> </w:t>
      </w:r>
      <w:r w:rsidR="0096505B" w:rsidRPr="0096505B">
        <w:rPr>
          <w:color w:val="000000"/>
          <w:sz w:val="26"/>
          <w:szCs w:val="26"/>
        </w:rPr>
        <w:t xml:space="preserve">Предоставление единовременного пособия при рождении первого ребенка </w:t>
      </w:r>
      <w:r w:rsidRPr="00A03690">
        <w:rPr>
          <w:color w:val="000000"/>
          <w:sz w:val="26"/>
          <w:szCs w:val="26"/>
        </w:rPr>
        <w:t>"</w:t>
      </w:r>
    </w:p>
    <w:p w:rsidR="00B36F74" w:rsidRDefault="00B36F74" w:rsidP="00B36F74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Сообщаю об опечатке и (или) ошибке, допущенной при оказании муниципальной услуги </w:t>
      </w:r>
      <w:r>
        <w:rPr>
          <w:sz w:val="26"/>
          <w:szCs w:val="26"/>
        </w:rPr>
        <w:t>"</w:t>
      </w:r>
      <w:r w:rsidR="0096505B" w:rsidRPr="0096505B">
        <w:t xml:space="preserve"> </w:t>
      </w:r>
      <w:r w:rsidR="0096505B" w:rsidRPr="0096505B">
        <w:rPr>
          <w:color w:val="000000"/>
          <w:sz w:val="26"/>
          <w:szCs w:val="26"/>
        </w:rPr>
        <w:t xml:space="preserve">Предоставление единовременного пособия при рождении первого ребенка </w:t>
      </w:r>
      <w:r w:rsidRPr="00A03690">
        <w:rPr>
          <w:color w:val="000000"/>
          <w:sz w:val="26"/>
          <w:szCs w:val="26"/>
        </w:rPr>
        <w:t>"</w:t>
      </w:r>
      <w:r w:rsidRPr="00623281">
        <w:rPr>
          <w:color w:val="000000"/>
          <w:sz w:val="26"/>
          <w:szCs w:val="26"/>
        </w:rPr>
        <w:t>:_____</w:t>
      </w:r>
      <w:r>
        <w:rPr>
          <w:color w:val="000000"/>
          <w:sz w:val="26"/>
          <w:szCs w:val="26"/>
        </w:rPr>
        <w:t>_____</w:t>
      </w:r>
      <w:r w:rsidRPr="00623281">
        <w:rPr>
          <w:color w:val="000000"/>
          <w:sz w:val="26"/>
          <w:szCs w:val="26"/>
        </w:rPr>
        <w:t>__________________</w:t>
      </w:r>
      <w:r w:rsidR="0096505B">
        <w:rPr>
          <w:color w:val="000000"/>
          <w:sz w:val="26"/>
          <w:szCs w:val="26"/>
        </w:rPr>
        <w:t>_______________</w:t>
      </w:r>
      <w:r w:rsidRPr="00623281">
        <w:rPr>
          <w:color w:val="000000"/>
          <w:sz w:val="26"/>
          <w:szCs w:val="26"/>
        </w:rPr>
        <w:t>____________.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Прошу исправить допущенную опечатку и (или) ошибку и внести соответствующие изменения в документ, являющийся результатом предоставления муниципальной услуги: _______________________ от ____________ № __________.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lastRenderedPageBreak/>
        <w:t>(наименование документа, дата, номер)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К заявлению прилагаю: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1. ___________________________________________________________________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2. ___________________________________________________________________</w:t>
      </w:r>
    </w:p>
    <w:p w:rsidR="00B36F74" w:rsidRPr="00832B76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0"/>
          <w:szCs w:val="20"/>
        </w:rPr>
      </w:pPr>
      <w:r>
        <w:rPr>
          <w:color w:val="000000"/>
          <w:sz w:val="26"/>
          <w:szCs w:val="26"/>
        </w:rPr>
        <w:t xml:space="preserve">          </w:t>
      </w:r>
      <w:r w:rsidRPr="00832B76">
        <w:rPr>
          <w:color w:val="000000"/>
          <w:sz w:val="20"/>
          <w:szCs w:val="20"/>
        </w:rPr>
        <w:t>(указывается перечень документов, предоставляемых Заявителем)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Способ направления результата рассмотрения заявления (ответа):</w:t>
      </w:r>
    </w:p>
    <w:tbl>
      <w:tblPr>
        <w:tblW w:w="9071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6"/>
        <w:gridCol w:w="8565"/>
      </w:tblGrid>
      <w:tr w:rsidR="00B36F74" w:rsidTr="00B36F74"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bCs/>
                <w:sz w:val="26"/>
                <w:szCs w:val="26"/>
              </w:rPr>
              <w:t>выдать на руки (заявителю или уполномоченному лицу) в Управлении</w:t>
            </w:r>
          </w:p>
        </w:tc>
      </w:tr>
    </w:tbl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</w:p>
    <w:tbl>
      <w:tblPr>
        <w:tblW w:w="9071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6"/>
        <w:gridCol w:w="8565"/>
      </w:tblGrid>
      <w:tr w:rsidR="00B36F74" w:rsidTr="00B36F74">
        <w:trPr>
          <w:trHeight w:val="365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bCs/>
                <w:sz w:val="26"/>
                <w:szCs w:val="26"/>
              </w:rPr>
              <w:t>направить по почте (указать адрес) ________________________________</w:t>
            </w:r>
          </w:p>
        </w:tc>
      </w:tr>
    </w:tbl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</w:p>
    <w:tbl>
      <w:tblPr>
        <w:tblW w:w="9133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"/>
        <w:gridCol w:w="444"/>
        <w:gridCol w:w="62"/>
        <w:gridCol w:w="8503"/>
        <w:gridCol w:w="62"/>
      </w:tblGrid>
      <w:tr w:rsidR="00B36F74" w:rsidRPr="00623281" w:rsidTr="00B36F74">
        <w:trPr>
          <w:gridAfter w:val="1"/>
          <w:wAfter w:w="62" w:type="dxa"/>
        </w:trPr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623281">
              <w:rPr>
                <w:bCs/>
                <w:color w:val="000000"/>
                <w:sz w:val="26"/>
                <w:szCs w:val="26"/>
              </w:rPr>
              <w:t>выдать на руки (заявителю или уполномоченному лицу) в МФЦ</w:t>
            </w:r>
          </w:p>
        </w:tc>
      </w:tr>
      <w:tr w:rsidR="00B36F74" w:rsidRPr="00623281" w:rsidTr="00B36F74">
        <w:trPr>
          <w:gridAfter w:val="1"/>
          <w:wAfter w:w="62" w:type="dxa"/>
        </w:trPr>
        <w:tc>
          <w:tcPr>
            <w:tcW w:w="50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623281">
              <w:rPr>
                <w:bCs/>
                <w:color w:val="000000"/>
                <w:sz w:val="26"/>
                <w:szCs w:val="26"/>
              </w:rPr>
              <w:t>(указать адрес) ____________________________________________</w:t>
            </w:r>
          </w:p>
        </w:tc>
      </w:tr>
      <w:tr w:rsidR="00B36F74" w:rsidTr="00B36F74">
        <w:trPr>
          <w:gridBefore w:val="1"/>
          <w:wBefore w:w="62" w:type="dxa"/>
        </w:trPr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 w:rsidRPr="00B44CE6">
              <w:rPr>
                <w:bCs/>
                <w:sz w:val="26"/>
                <w:szCs w:val="26"/>
              </w:rPr>
              <w:t>направить в электронной форме в личный кабинет на Едином портале, региональном портале</w:t>
            </w:r>
          </w:p>
        </w:tc>
      </w:tr>
    </w:tbl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Я даю согласие на обработку персональных данных в соответствии с требованиями Федерального закона от 27 июля 2006 г. № 152-ФЗ "О персональных данных".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B36F74" w:rsidTr="00B36F74"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</w:tr>
      <w:tr w:rsidR="00B36F74" w:rsidTr="00B36F74">
        <w:tc>
          <w:tcPr>
            <w:tcW w:w="3312" w:type="dxa"/>
          </w:tcPr>
          <w:p w:rsidR="00B36F74" w:rsidRPr="00D90B53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90B53">
              <w:rPr>
                <w:color w:val="000000"/>
                <w:sz w:val="20"/>
                <w:szCs w:val="20"/>
              </w:rPr>
              <w:t>Заявитель</w:t>
            </w:r>
          </w:p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D90B53">
              <w:rPr>
                <w:color w:val="000000"/>
                <w:sz w:val="20"/>
                <w:szCs w:val="20"/>
              </w:rPr>
              <w:t>(представитель Заявителя)</w:t>
            </w:r>
          </w:p>
        </w:tc>
        <w:tc>
          <w:tcPr>
            <w:tcW w:w="3312" w:type="dxa"/>
          </w:tcPr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832B76">
              <w:rPr>
                <w:color w:val="000000"/>
                <w:sz w:val="20"/>
                <w:szCs w:val="20"/>
              </w:rPr>
              <w:t>Подпись</w:t>
            </w:r>
          </w:p>
        </w:tc>
        <w:tc>
          <w:tcPr>
            <w:tcW w:w="3312" w:type="dxa"/>
          </w:tcPr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832B76">
              <w:rPr>
                <w:color w:val="000000"/>
                <w:sz w:val="20"/>
                <w:szCs w:val="20"/>
              </w:rPr>
              <w:t>Расшифровка</w:t>
            </w:r>
          </w:p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  <w:t>"__" _________ 20__ г.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96505B" w:rsidRDefault="0096505B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  <w:t>Приложение № 2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</w:r>
      <w:r w:rsidRPr="00623281">
        <w:rPr>
          <w:color w:val="000000"/>
          <w:sz w:val="26"/>
          <w:szCs w:val="26"/>
        </w:rPr>
        <w:tab/>
        <w:t>к Административному регламенту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предоставления муниципальной услуги</w:t>
      </w:r>
    </w:p>
    <w:p w:rsidR="0096505B" w:rsidRDefault="00B36F74" w:rsidP="0096505B">
      <w:pPr>
        <w:autoSpaceDE w:val="0"/>
        <w:autoSpaceDN w:val="0"/>
        <w:adjustRightInd w:val="0"/>
        <w:spacing w:after="0" w:line="240" w:lineRule="auto"/>
        <w:jc w:val="right"/>
        <w:rPr>
          <w:sz w:val="28"/>
          <w:szCs w:val="28"/>
        </w:rPr>
      </w:pPr>
      <w:r>
        <w:rPr>
          <w:sz w:val="26"/>
          <w:szCs w:val="26"/>
        </w:rPr>
        <w:t>"</w:t>
      </w:r>
      <w:r w:rsidR="0096505B" w:rsidRPr="0096505B">
        <w:rPr>
          <w:sz w:val="28"/>
          <w:szCs w:val="28"/>
        </w:rPr>
        <w:t xml:space="preserve"> </w:t>
      </w:r>
      <w:r w:rsidR="0096505B" w:rsidRPr="009A1ABB">
        <w:rPr>
          <w:sz w:val="28"/>
          <w:szCs w:val="28"/>
        </w:rPr>
        <w:t xml:space="preserve">Предоставление единовременного </w:t>
      </w:r>
    </w:p>
    <w:p w:rsidR="00B36F74" w:rsidRPr="00623281" w:rsidRDefault="0096505B" w:rsidP="0096505B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  <w:r w:rsidRPr="009A1ABB">
        <w:rPr>
          <w:sz w:val="28"/>
          <w:szCs w:val="28"/>
        </w:rPr>
        <w:t>пособия при рождении первого ребенка</w:t>
      </w:r>
      <w:r w:rsidR="00B36F74" w:rsidRPr="00A03690">
        <w:rPr>
          <w:color w:val="000000"/>
          <w:sz w:val="26"/>
          <w:szCs w:val="26"/>
        </w:rPr>
        <w:t>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96505B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Форма заявления о выдаче дубликата документа о</w:t>
      </w:r>
      <w:r>
        <w:rPr>
          <w:color w:val="000000"/>
          <w:sz w:val="26"/>
          <w:szCs w:val="26"/>
        </w:rPr>
        <w:t xml:space="preserve"> </w:t>
      </w:r>
      <w:r w:rsidRPr="00623281">
        <w:rPr>
          <w:color w:val="000000"/>
          <w:sz w:val="26"/>
          <w:szCs w:val="26"/>
        </w:rPr>
        <w:t xml:space="preserve">предоставлении муниципальной услуги </w:t>
      </w:r>
      <w:r>
        <w:rPr>
          <w:sz w:val="26"/>
          <w:szCs w:val="26"/>
        </w:rPr>
        <w:t>"</w:t>
      </w:r>
      <w:r w:rsidR="0096505B" w:rsidRPr="0096505B">
        <w:t xml:space="preserve"> </w:t>
      </w:r>
      <w:r w:rsidR="0096505B" w:rsidRPr="0096505B">
        <w:rPr>
          <w:color w:val="000000"/>
          <w:sz w:val="26"/>
          <w:szCs w:val="26"/>
        </w:rPr>
        <w:t xml:space="preserve">Предоставление единовременного пособия при рождении первого ребенка </w:t>
      </w:r>
      <w:r w:rsidRPr="00A03690">
        <w:rPr>
          <w:color w:val="000000"/>
          <w:sz w:val="26"/>
          <w:szCs w:val="26"/>
        </w:rPr>
        <w:t>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  <w:t>В управление по жилищным вопросам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 и социальной поддержке граждан 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Администрации Великого Новгорода 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от 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(указать Ф.И.О. (последнее при наличии)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- для физического лица, индивидуального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предпринимателя или полное наименование –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для юридического лица)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(Ф.И.О. (последнее при наличии)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(указать реквизиты документа,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удостоверяющего личность заявителя,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(указать реквизиты документа,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подтверждающего полномочия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представителя заявителя)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__________________________________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>(указать почтовый адрес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 xml:space="preserve"> (при необходимости), адрес электронной</w:t>
      </w:r>
    </w:p>
    <w:p w:rsidR="00B36F74" w:rsidRPr="00D90B53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0"/>
          <w:szCs w:val="20"/>
        </w:rPr>
      </w:pPr>
      <w:r w:rsidRPr="00D90B53">
        <w:rPr>
          <w:color w:val="000000"/>
          <w:sz w:val="20"/>
          <w:szCs w:val="20"/>
        </w:rPr>
        <w:t xml:space="preserve"> почты и контактный телефон)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Заявление</w:t>
      </w:r>
    </w:p>
    <w:p w:rsidR="00B36F74" w:rsidRDefault="00B36F74" w:rsidP="00B36F74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о выдаче дубликата результата предоставлении муниципальной услуги </w:t>
      </w:r>
      <w:r>
        <w:rPr>
          <w:sz w:val="26"/>
          <w:szCs w:val="26"/>
        </w:rPr>
        <w:t>"</w:t>
      </w:r>
      <w:r w:rsidR="0096505B" w:rsidRPr="0096505B">
        <w:rPr>
          <w:color w:val="000000"/>
          <w:sz w:val="26"/>
          <w:szCs w:val="26"/>
        </w:rPr>
        <w:t xml:space="preserve">Предоставление единовременного пособия при рождении первого ребенка </w:t>
      </w:r>
      <w:r w:rsidRPr="00A03690">
        <w:rPr>
          <w:color w:val="000000"/>
          <w:sz w:val="26"/>
          <w:szCs w:val="26"/>
        </w:rPr>
        <w:t>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20"/>
        <w:contextualSpacing/>
        <w:jc w:val="center"/>
        <w:rPr>
          <w:color w:val="000000"/>
          <w:sz w:val="26"/>
          <w:szCs w:val="26"/>
        </w:rPr>
      </w:pPr>
    </w:p>
    <w:p w:rsidR="00B36F74" w:rsidRDefault="00B36F74" w:rsidP="00B36F7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 xml:space="preserve">Прошу выдать дубликат документа о предоставлении муниципальной услуги </w:t>
      </w:r>
      <w:r>
        <w:rPr>
          <w:sz w:val="26"/>
          <w:szCs w:val="26"/>
        </w:rPr>
        <w:t>"</w:t>
      </w:r>
      <w:r w:rsidR="0096505B" w:rsidRPr="0096505B">
        <w:rPr>
          <w:color w:val="000000"/>
          <w:sz w:val="26"/>
          <w:szCs w:val="26"/>
        </w:rPr>
        <w:t xml:space="preserve">Предоставление единовременного пособия при рождении первого ребенка </w:t>
      </w:r>
      <w:r w:rsidRPr="00A03690">
        <w:rPr>
          <w:color w:val="000000"/>
          <w:sz w:val="26"/>
          <w:szCs w:val="26"/>
        </w:rPr>
        <w:t>"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Способ направления результата рассмотрения заявления (ответа):</w:t>
      </w: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tbl>
      <w:tblPr>
        <w:tblW w:w="9071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6"/>
        <w:gridCol w:w="8565"/>
      </w:tblGrid>
      <w:tr w:rsidR="00B36F74" w:rsidTr="00B36F74"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bCs/>
                <w:sz w:val="26"/>
                <w:szCs w:val="26"/>
              </w:rPr>
              <w:t>выдать на руки (заявителю или уполномоченному лицу) в Управлении</w:t>
            </w:r>
          </w:p>
        </w:tc>
      </w:tr>
    </w:tbl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</w:p>
    <w:tbl>
      <w:tblPr>
        <w:tblW w:w="9071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6"/>
        <w:gridCol w:w="8565"/>
      </w:tblGrid>
      <w:tr w:rsidR="00B36F74" w:rsidTr="00B36F74"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bCs/>
                <w:sz w:val="26"/>
                <w:szCs w:val="26"/>
              </w:rPr>
              <w:t>направить по почте (указать адрес) _______________________________________</w:t>
            </w:r>
          </w:p>
        </w:tc>
      </w:tr>
    </w:tbl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ab/>
      </w:r>
    </w:p>
    <w:tbl>
      <w:tblPr>
        <w:tblW w:w="9133" w:type="dxa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"/>
        <w:gridCol w:w="444"/>
        <w:gridCol w:w="62"/>
        <w:gridCol w:w="8503"/>
        <w:gridCol w:w="62"/>
      </w:tblGrid>
      <w:tr w:rsidR="00B36F74" w:rsidRPr="00623281" w:rsidTr="00B36F74">
        <w:trPr>
          <w:gridAfter w:val="1"/>
          <w:wAfter w:w="62" w:type="dxa"/>
        </w:trPr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623281">
              <w:rPr>
                <w:bCs/>
                <w:color w:val="000000"/>
                <w:sz w:val="26"/>
                <w:szCs w:val="26"/>
              </w:rPr>
              <w:t>выдать на руки (заявителю или уполномоченному лицу) в МФЦ</w:t>
            </w:r>
          </w:p>
        </w:tc>
      </w:tr>
      <w:tr w:rsidR="00B36F74" w:rsidRPr="00623281" w:rsidTr="00B36F74">
        <w:trPr>
          <w:gridAfter w:val="1"/>
          <w:wAfter w:w="62" w:type="dxa"/>
        </w:trPr>
        <w:tc>
          <w:tcPr>
            <w:tcW w:w="50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B36F74" w:rsidRPr="00623281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shd w:val="clear" w:color="auto" w:fill="auto"/>
          </w:tcPr>
          <w:p w:rsidR="00B36F74" w:rsidRPr="00623281" w:rsidRDefault="00B36F74" w:rsidP="0096505B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623281">
              <w:rPr>
                <w:bCs/>
                <w:color w:val="000000"/>
                <w:sz w:val="26"/>
                <w:szCs w:val="26"/>
              </w:rPr>
              <w:t>(указать адрес) _____</w:t>
            </w:r>
            <w:r w:rsidR="0096505B">
              <w:rPr>
                <w:bCs/>
                <w:color w:val="000000"/>
                <w:sz w:val="26"/>
                <w:szCs w:val="26"/>
              </w:rPr>
              <w:t>_________________________</w:t>
            </w:r>
            <w:r w:rsidRPr="00623281">
              <w:rPr>
                <w:bCs/>
                <w:color w:val="000000"/>
                <w:sz w:val="26"/>
                <w:szCs w:val="26"/>
              </w:rPr>
              <w:t>_______________</w:t>
            </w:r>
          </w:p>
        </w:tc>
      </w:tr>
      <w:tr w:rsidR="00B36F74" w:rsidTr="00B36F74">
        <w:trPr>
          <w:gridBefore w:val="1"/>
          <w:wBefore w:w="62" w:type="dxa"/>
        </w:trPr>
        <w:tc>
          <w:tcPr>
            <w:tcW w:w="5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  <w:rPr>
                <w:bCs/>
                <w:sz w:val="26"/>
                <w:szCs w:val="26"/>
              </w:rPr>
            </w:pPr>
          </w:p>
        </w:tc>
        <w:tc>
          <w:tcPr>
            <w:tcW w:w="8565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:rsidR="00B36F74" w:rsidRDefault="00B36F74" w:rsidP="00B36F74">
            <w:pPr>
              <w:spacing w:after="0" w:line="240" w:lineRule="auto"/>
              <w:contextualSpacing/>
            </w:pPr>
            <w:r>
              <w:rPr>
                <w:color w:val="000000"/>
                <w:sz w:val="26"/>
                <w:szCs w:val="26"/>
              </w:rPr>
              <w:t>направить в электронной форме в личный кабинет на Едином портале, региональном портале</w:t>
            </w:r>
          </w:p>
        </w:tc>
      </w:tr>
    </w:tbl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623281">
        <w:rPr>
          <w:color w:val="000000"/>
          <w:sz w:val="26"/>
          <w:szCs w:val="26"/>
        </w:rPr>
        <w:t>Я даю согласие на обработку персональных данных в соответствии с требованиями Федерального закона от 27 июля 2006 г. № 152-ФЗ "О персональных данных".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B36F74" w:rsidTr="00B36F74"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  <w:tc>
          <w:tcPr>
            <w:tcW w:w="3312" w:type="dxa"/>
          </w:tcPr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______________________</w:t>
            </w:r>
          </w:p>
        </w:tc>
      </w:tr>
      <w:tr w:rsidR="00B36F74" w:rsidTr="00B36F74">
        <w:tc>
          <w:tcPr>
            <w:tcW w:w="3312" w:type="dxa"/>
          </w:tcPr>
          <w:p w:rsidR="00B36F74" w:rsidRPr="00D90B53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90B53">
              <w:rPr>
                <w:color w:val="000000"/>
                <w:sz w:val="20"/>
                <w:szCs w:val="20"/>
              </w:rPr>
              <w:t>Заявитель</w:t>
            </w:r>
          </w:p>
          <w:p w:rsidR="00B36F74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D90B53">
              <w:rPr>
                <w:color w:val="000000"/>
                <w:sz w:val="20"/>
                <w:szCs w:val="20"/>
              </w:rPr>
              <w:t>(представитель Заявителя)</w:t>
            </w:r>
          </w:p>
        </w:tc>
        <w:tc>
          <w:tcPr>
            <w:tcW w:w="3312" w:type="dxa"/>
          </w:tcPr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832B76">
              <w:rPr>
                <w:color w:val="000000"/>
                <w:sz w:val="20"/>
                <w:szCs w:val="20"/>
              </w:rPr>
              <w:t>Подпись</w:t>
            </w:r>
          </w:p>
        </w:tc>
        <w:tc>
          <w:tcPr>
            <w:tcW w:w="3312" w:type="dxa"/>
          </w:tcPr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832B76">
              <w:rPr>
                <w:color w:val="000000"/>
                <w:sz w:val="20"/>
                <w:szCs w:val="20"/>
              </w:rPr>
              <w:t>Расшифровка</w:t>
            </w:r>
          </w:p>
          <w:p w:rsidR="00B36F74" w:rsidRPr="00832B76" w:rsidRDefault="00B36F74" w:rsidP="00B36F7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B36F74" w:rsidRPr="00623281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righ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Дата </w:t>
      </w:r>
      <w:r w:rsidRPr="00623281">
        <w:rPr>
          <w:color w:val="000000"/>
          <w:sz w:val="26"/>
          <w:szCs w:val="26"/>
        </w:rPr>
        <w:t>"__" _________ 20__ г.</w:t>
      </w:r>
    </w:p>
    <w:p w:rsidR="00B36F74" w:rsidRDefault="00B36F74" w:rsidP="00B36F7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</w:p>
    <w:p w:rsidR="00B36F74" w:rsidRDefault="00B36F74" w:rsidP="00B36F7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36F74" w:rsidRPr="00E52444" w:rsidRDefault="00B36F74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sectPr w:rsidR="00B36F74" w:rsidRPr="00E52444" w:rsidSect="00275B3B">
      <w:headerReference w:type="default" r:id="rId10"/>
      <w:pgSz w:w="11907" w:h="16840" w:code="9"/>
      <w:pgMar w:top="990" w:right="567" w:bottom="1350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05B" w:rsidRDefault="0096505B" w:rsidP="008E6470">
      <w:pPr>
        <w:spacing w:after="0" w:line="240" w:lineRule="auto"/>
      </w:pPr>
      <w:r>
        <w:separator/>
      </w:r>
    </w:p>
  </w:endnote>
  <w:endnote w:type="continuationSeparator" w:id="0">
    <w:p w:rsidR="0096505B" w:rsidRDefault="0096505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05B" w:rsidRDefault="0096505B" w:rsidP="008E6470">
      <w:pPr>
        <w:spacing w:after="0" w:line="240" w:lineRule="auto"/>
      </w:pPr>
      <w:r>
        <w:separator/>
      </w:r>
    </w:p>
  </w:footnote>
  <w:footnote w:type="continuationSeparator" w:id="0">
    <w:p w:rsidR="0096505B" w:rsidRDefault="0096505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05B" w:rsidRPr="004F6BF4" w:rsidRDefault="0096505B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82561F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84DDF"/>
    <w:rsid w:val="000979B3"/>
    <w:rsid w:val="000C06A3"/>
    <w:rsid w:val="000D2CF8"/>
    <w:rsid w:val="000D6A99"/>
    <w:rsid w:val="001104BE"/>
    <w:rsid w:val="00164F01"/>
    <w:rsid w:val="0017581F"/>
    <w:rsid w:val="00181C87"/>
    <w:rsid w:val="0018647C"/>
    <w:rsid w:val="0019598B"/>
    <w:rsid w:val="001A4CD3"/>
    <w:rsid w:val="001D4E91"/>
    <w:rsid w:val="001F151B"/>
    <w:rsid w:val="0020307F"/>
    <w:rsid w:val="00237686"/>
    <w:rsid w:val="00275B3B"/>
    <w:rsid w:val="002A5AAA"/>
    <w:rsid w:val="002C02E9"/>
    <w:rsid w:val="003275C0"/>
    <w:rsid w:val="0033358D"/>
    <w:rsid w:val="00337873"/>
    <w:rsid w:val="0039105F"/>
    <w:rsid w:val="003C03CF"/>
    <w:rsid w:val="003D3318"/>
    <w:rsid w:val="003D6165"/>
    <w:rsid w:val="003F21E2"/>
    <w:rsid w:val="0040548F"/>
    <w:rsid w:val="00421C00"/>
    <w:rsid w:val="00423442"/>
    <w:rsid w:val="004777E2"/>
    <w:rsid w:val="00495A6F"/>
    <w:rsid w:val="004C7812"/>
    <w:rsid w:val="004F6BF4"/>
    <w:rsid w:val="00507E8E"/>
    <w:rsid w:val="0058659E"/>
    <w:rsid w:val="005E674F"/>
    <w:rsid w:val="005F4CDB"/>
    <w:rsid w:val="00636F01"/>
    <w:rsid w:val="006A150C"/>
    <w:rsid w:val="006E1946"/>
    <w:rsid w:val="006E7358"/>
    <w:rsid w:val="007120C0"/>
    <w:rsid w:val="00712785"/>
    <w:rsid w:val="0071381B"/>
    <w:rsid w:val="007465B2"/>
    <w:rsid w:val="007611E9"/>
    <w:rsid w:val="00797388"/>
    <w:rsid w:val="007A275C"/>
    <w:rsid w:val="0082561F"/>
    <w:rsid w:val="00830DD9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505B"/>
    <w:rsid w:val="00966626"/>
    <w:rsid w:val="009729FB"/>
    <w:rsid w:val="0098352F"/>
    <w:rsid w:val="00991239"/>
    <w:rsid w:val="009A1ABB"/>
    <w:rsid w:val="009A3871"/>
    <w:rsid w:val="009E596D"/>
    <w:rsid w:val="00A46668"/>
    <w:rsid w:val="00A53931"/>
    <w:rsid w:val="00AE0DD8"/>
    <w:rsid w:val="00AE5184"/>
    <w:rsid w:val="00AF0EBC"/>
    <w:rsid w:val="00B018FA"/>
    <w:rsid w:val="00B04F21"/>
    <w:rsid w:val="00B36F74"/>
    <w:rsid w:val="00B55C74"/>
    <w:rsid w:val="00B573F1"/>
    <w:rsid w:val="00B864C9"/>
    <w:rsid w:val="00B866BE"/>
    <w:rsid w:val="00B9665C"/>
    <w:rsid w:val="00BD7884"/>
    <w:rsid w:val="00BE0464"/>
    <w:rsid w:val="00BE648B"/>
    <w:rsid w:val="00C02D33"/>
    <w:rsid w:val="00C0312A"/>
    <w:rsid w:val="00C241B9"/>
    <w:rsid w:val="00C56D01"/>
    <w:rsid w:val="00C96F08"/>
    <w:rsid w:val="00CA1B7E"/>
    <w:rsid w:val="00CD5732"/>
    <w:rsid w:val="00CD7DF5"/>
    <w:rsid w:val="00CE5BB7"/>
    <w:rsid w:val="00D7215F"/>
    <w:rsid w:val="00D73EE3"/>
    <w:rsid w:val="00DF602B"/>
    <w:rsid w:val="00E52444"/>
    <w:rsid w:val="00EE2CCB"/>
    <w:rsid w:val="00EE45B0"/>
    <w:rsid w:val="00EE5DEE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table" w:styleId="aa">
    <w:name w:val="Table Grid"/>
    <w:basedOn w:val="a1"/>
    <w:uiPriority w:val="59"/>
    <w:rsid w:val="00B36F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table" w:styleId="aa">
    <w:name w:val="Table Grid"/>
    <w:basedOn w:val="a1"/>
    <w:uiPriority w:val="59"/>
    <w:rsid w:val="00B36F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E36AE0-AC6E-4849-8500-C16225870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90</TotalTime>
  <Pages>8</Pages>
  <Words>1803</Words>
  <Characters>10280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Соловьёва Наталья Александровна</cp:lastModifiedBy>
  <cp:revision>8</cp:revision>
  <cp:lastPrinted>2025-11-12T11:49:00Z</cp:lastPrinted>
  <dcterms:created xsi:type="dcterms:W3CDTF">2025-11-13T14:43:00Z</dcterms:created>
  <dcterms:modified xsi:type="dcterms:W3CDTF">2025-11-17T09:15:00Z</dcterms:modified>
</cp:coreProperties>
</file>