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8A609A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 состав антитеррористической комиссии муниципального образования - городского округа Великий Новгород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138A9" w:rsidRDefault="008138A9" w:rsidP="008138A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8138A9" w:rsidRDefault="00F80ED8" w:rsidP="008138A9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 В</w:t>
      </w:r>
      <w:r w:rsidR="008138A9">
        <w:rPr>
          <w:color w:val="000000"/>
          <w:sz w:val="26"/>
          <w:szCs w:val="26"/>
        </w:rPr>
        <w:t xml:space="preserve">нести в состав антитеррористической комиссии муниципального образования - городского округа Великий Новгород, утвержденный постановлением Администрации Великого Новгорода от 06.12.2017 </w:t>
      </w:r>
      <w:r w:rsidR="008138A9">
        <w:rPr>
          <w:color w:val="000000"/>
          <w:sz w:val="26"/>
          <w:szCs w:val="26"/>
        </w:rPr>
        <w:br/>
        <w:t xml:space="preserve">№ 5350 (в редакции постановлений Администрации Великого </w:t>
      </w:r>
      <w:r w:rsidR="008138A9">
        <w:rPr>
          <w:color w:val="000000"/>
          <w:sz w:val="26"/>
          <w:szCs w:val="26"/>
        </w:rPr>
        <w:br/>
        <w:t>Новгорода от 15.03.2023 № 1112, от 19.07.2023 № 3553, от 29.11.2023 № 5736</w:t>
      </w:r>
      <w:r w:rsidR="00B77A97">
        <w:rPr>
          <w:color w:val="000000"/>
          <w:sz w:val="26"/>
          <w:szCs w:val="26"/>
        </w:rPr>
        <w:t>, от 05.</w:t>
      </w:r>
      <w:r w:rsidR="00F91424">
        <w:rPr>
          <w:color w:val="000000"/>
          <w:sz w:val="26"/>
          <w:szCs w:val="26"/>
        </w:rPr>
        <w:t>11.2024 № 4722</w:t>
      </w:r>
      <w:r w:rsidR="008138A9">
        <w:rPr>
          <w:color w:val="000000"/>
          <w:sz w:val="26"/>
          <w:szCs w:val="26"/>
        </w:rPr>
        <w:t>), следующие изменения:</w:t>
      </w:r>
    </w:p>
    <w:p w:rsidR="008138A9" w:rsidRPr="00973446" w:rsidRDefault="00820CB6" w:rsidP="008138A9">
      <w:pPr>
        <w:keepNext/>
        <w:keepLines/>
        <w:autoSpaceDE w:val="0"/>
        <w:autoSpaceDN w:val="0"/>
        <w:adjustRightInd w:val="0"/>
        <w:spacing w:after="0" w:line="360" w:lineRule="auto"/>
        <w:jc w:val="both"/>
        <w:rPr>
          <w:rFonts w:eastAsia="Calibri"/>
          <w:color w:val="000000"/>
          <w:sz w:val="26"/>
          <w:szCs w:val="26"/>
          <w:lang w:eastAsia="en-US"/>
        </w:rPr>
      </w:pPr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ab/>
      </w:r>
      <w:r w:rsidR="00F80ED8"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>1.1.</w:t>
      </w:r>
      <w:r w:rsidR="008138A9"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 xml:space="preserve"> </w:t>
      </w:r>
      <w:r w:rsidR="00892945">
        <w:rPr>
          <w:rFonts w:eastAsia="Calibri"/>
          <w:color w:val="000000"/>
          <w:sz w:val="26"/>
          <w:szCs w:val="26"/>
          <w:lang w:eastAsia="en-US"/>
        </w:rPr>
        <w:t>У</w:t>
      </w:r>
      <w:r w:rsidR="008138A9">
        <w:rPr>
          <w:rFonts w:eastAsia="Calibri"/>
          <w:color w:val="000000"/>
          <w:sz w:val="26"/>
          <w:szCs w:val="26"/>
          <w:lang w:eastAsia="en-US"/>
        </w:rPr>
        <w:t xml:space="preserve">казать новую должность Арсентьева Е.В. - </w:t>
      </w:r>
      <w:r w:rsidR="008138A9" w:rsidRPr="00973446">
        <w:rPr>
          <w:rFonts w:eastAsia="Calibri"/>
          <w:color w:val="000000"/>
          <w:sz w:val="26"/>
          <w:szCs w:val="26"/>
          <w:lang w:eastAsia="en-US"/>
        </w:rPr>
        <w:t>консультант отдела по вопросам обороны и правоохранительных органов Администрации Великого Новгорода</w:t>
      </w:r>
      <w:r w:rsidR="008138A9">
        <w:rPr>
          <w:rFonts w:eastAsia="Calibri"/>
          <w:color w:val="000000"/>
          <w:sz w:val="26"/>
          <w:szCs w:val="26"/>
          <w:lang w:eastAsia="en-US"/>
        </w:rPr>
        <w:t>;</w:t>
      </w:r>
    </w:p>
    <w:p w:rsidR="00643512" w:rsidRPr="00643512" w:rsidRDefault="00892945" w:rsidP="006435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 xml:space="preserve">1.2. </w:t>
      </w:r>
      <w:r>
        <w:rPr>
          <w:color w:val="000000"/>
          <w:sz w:val="26"/>
          <w:szCs w:val="26"/>
        </w:rPr>
        <w:t>И</w:t>
      </w:r>
      <w:r w:rsidR="00643512" w:rsidRPr="00643512">
        <w:rPr>
          <w:color w:val="000000"/>
          <w:sz w:val="26"/>
          <w:szCs w:val="26"/>
        </w:rPr>
        <w:t xml:space="preserve">сключить </w:t>
      </w:r>
      <w:r w:rsidR="00820CB6">
        <w:rPr>
          <w:color w:val="000000"/>
          <w:sz w:val="26"/>
          <w:szCs w:val="26"/>
        </w:rPr>
        <w:t>из состава комиссии Александрова Д.Г.</w:t>
      </w:r>
    </w:p>
    <w:p w:rsidR="00643512" w:rsidRPr="00892945" w:rsidRDefault="00892945" w:rsidP="006435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eastAsia="NSimSun" w:cs="Arial"/>
          <w:color w:val="000000"/>
          <w:kern w:val="2"/>
          <w:sz w:val="26"/>
          <w:szCs w:val="24"/>
          <w:lang w:eastAsia="zh-CN" w:bidi="hi-IN"/>
        </w:rPr>
      </w:pPr>
      <w:r>
        <w:rPr>
          <w:rFonts w:eastAsia="NSimSun" w:cs="Arial"/>
          <w:color w:val="000000"/>
          <w:kern w:val="2"/>
          <w:sz w:val="26"/>
          <w:szCs w:val="24"/>
          <w:lang w:eastAsia="zh-CN" w:bidi="hi-IN"/>
        </w:rPr>
        <w:t>2. О</w:t>
      </w:r>
      <w:r w:rsidR="00643512" w:rsidRPr="00643512">
        <w:rPr>
          <w:color w:val="000000"/>
          <w:sz w:val="26"/>
          <w:szCs w:val="26"/>
        </w:rPr>
        <w:t>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643512" w:rsidRPr="00643512" w:rsidRDefault="00643512" w:rsidP="006435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643512" w:rsidRPr="00441BEC" w:rsidRDefault="00643512" w:rsidP="00576C96">
      <w:pPr>
        <w:spacing w:after="0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643512" w:rsidRPr="00495C84" w:rsidRDefault="00643512" w:rsidP="00576C96">
      <w:pPr>
        <w:spacing w:after="0"/>
        <w:rPr>
          <w:sz w:val="26"/>
          <w:szCs w:val="26"/>
        </w:rPr>
      </w:pPr>
      <w:r>
        <w:rPr>
          <w:sz w:val="26"/>
          <w:szCs w:val="26"/>
        </w:rPr>
        <w:t>Начальник</w:t>
      </w:r>
      <w:r w:rsidRPr="00495C84">
        <w:rPr>
          <w:sz w:val="26"/>
          <w:szCs w:val="26"/>
        </w:rPr>
        <w:t xml:space="preserve"> отдела по вопросам обороны </w:t>
      </w:r>
    </w:p>
    <w:p w:rsidR="00643512" w:rsidRPr="00495C84" w:rsidRDefault="00643512" w:rsidP="00576C96">
      <w:pPr>
        <w:spacing w:after="0"/>
        <w:rPr>
          <w:sz w:val="26"/>
          <w:szCs w:val="26"/>
        </w:rPr>
      </w:pPr>
      <w:r w:rsidRPr="00495C84">
        <w:rPr>
          <w:sz w:val="26"/>
          <w:szCs w:val="26"/>
        </w:rPr>
        <w:t xml:space="preserve">и правоохранительных органов </w:t>
      </w:r>
    </w:p>
    <w:p w:rsidR="00643512" w:rsidRDefault="00643512" w:rsidP="00576C96">
      <w:pPr>
        <w:widowControl w:val="0"/>
        <w:autoSpaceDE w:val="0"/>
        <w:autoSpaceDN w:val="0"/>
        <w:adjustRightInd w:val="0"/>
        <w:spacing w:after="0"/>
        <w:rPr>
          <w:b/>
          <w:bCs/>
          <w:color w:val="000000"/>
          <w:sz w:val="26"/>
          <w:szCs w:val="26"/>
        </w:rPr>
      </w:pPr>
      <w:r w:rsidRPr="00495C84">
        <w:rPr>
          <w:sz w:val="26"/>
          <w:szCs w:val="26"/>
        </w:rPr>
        <w:t>Администрации Великого Новгорода</w:t>
      </w:r>
      <w:r w:rsidRPr="00495C84">
        <w:rPr>
          <w:sz w:val="26"/>
          <w:szCs w:val="26"/>
        </w:rPr>
        <w:tab/>
      </w:r>
      <w:r w:rsidRPr="00495C84"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</w:t>
      </w:r>
      <w:r>
        <w:rPr>
          <w:sz w:val="26"/>
          <w:szCs w:val="26"/>
        </w:rPr>
        <w:tab/>
        <w:t xml:space="preserve">         А.Н. Земцев</w:t>
      </w:r>
    </w:p>
    <w:p w:rsidR="008A4F49" w:rsidRDefault="008A4F49" w:rsidP="0064351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015A8E" w:rsidRPr="00576C96" w:rsidRDefault="00015A8E" w:rsidP="00576C96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_GoBack"/>
      <w:bookmarkEnd w:id="2"/>
    </w:p>
    <w:sectPr w:rsidR="00015A8E" w:rsidRPr="00576C96" w:rsidSect="00E967CC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1CC" w:rsidRDefault="00FB01CC" w:rsidP="008E6470">
      <w:pPr>
        <w:spacing w:after="0" w:line="240" w:lineRule="auto"/>
      </w:pPr>
      <w:r>
        <w:separator/>
      </w:r>
    </w:p>
  </w:endnote>
  <w:endnote w:type="continuationSeparator" w:id="0">
    <w:p w:rsidR="00FB01CC" w:rsidRDefault="00FB01C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1CC" w:rsidRDefault="00FB01CC" w:rsidP="008E6470">
      <w:pPr>
        <w:spacing w:after="0" w:line="240" w:lineRule="auto"/>
      </w:pPr>
      <w:r>
        <w:separator/>
      </w:r>
    </w:p>
  </w:footnote>
  <w:footnote w:type="continuationSeparator" w:id="0">
    <w:p w:rsidR="00FB01CC" w:rsidRDefault="00FB01C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76C9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09A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76C96"/>
    <w:rsid w:val="005A7FAB"/>
    <w:rsid w:val="00602B29"/>
    <w:rsid w:val="00636F01"/>
    <w:rsid w:val="00643512"/>
    <w:rsid w:val="00797388"/>
    <w:rsid w:val="007F5FA4"/>
    <w:rsid w:val="008138A9"/>
    <w:rsid w:val="00820CB6"/>
    <w:rsid w:val="00830DD9"/>
    <w:rsid w:val="00892945"/>
    <w:rsid w:val="00897181"/>
    <w:rsid w:val="008A4F49"/>
    <w:rsid w:val="008A609A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57DD6"/>
    <w:rsid w:val="00B77A97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80ED8"/>
    <w:rsid w:val="00F91424"/>
    <w:rsid w:val="00FA1D63"/>
    <w:rsid w:val="00FB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38378-CC01-4C3C-87C6-367985459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12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Арсентьев Евгений Вадимович</dc:creator>
  <cp:lastModifiedBy>Арсентьев Евгений Вадимович</cp:lastModifiedBy>
  <cp:revision>2</cp:revision>
  <cp:lastPrinted>2025-09-11T06:19:00Z</cp:lastPrinted>
  <dcterms:created xsi:type="dcterms:W3CDTF">2025-11-26T05:15:00Z</dcterms:created>
  <dcterms:modified xsi:type="dcterms:W3CDTF">2025-11-26T05:29:00Z</dcterms:modified>
</cp:coreProperties>
</file>