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80486A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80486A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C73A77" w:rsidP="00A3270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081CF6">
              <w:rPr>
                <w:b/>
                <w:bCs/>
                <w:color w:val="000000"/>
                <w:sz w:val="26"/>
                <w:szCs w:val="26"/>
              </w:rPr>
              <w:t>А</w:t>
            </w:r>
            <w:r w:rsidRPr="00C73A77">
              <w:rPr>
                <w:b/>
                <w:bCs/>
                <w:color w:val="000000"/>
                <w:sz w:val="26"/>
                <w:szCs w:val="26"/>
              </w:rPr>
              <w:t>дминистративн</w:t>
            </w:r>
            <w:r>
              <w:rPr>
                <w:b/>
                <w:bCs/>
                <w:color w:val="000000"/>
                <w:sz w:val="26"/>
                <w:szCs w:val="26"/>
              </w:rPr>
              <w:t>ый регламент</w:t>
            </w:r>
            <w:r w:rsidRPr="00C73A77">
              <w:rPr>
                <w:b/>
                <w:bCs/>
                <w:color w:val="000000"/>
                <w:sz w:val="26"/>
                <w:szCs w:val="26"/>
              </w:rPr>
              <w:t xml:space="preserve"> по предоставлению муниципальной услуги </w:t>
            </w:r>
            <w:r w:rsidR="00A3270A">
              <w:rPr>
                <w:b/>
                <w:bCs/>
                <w:color w:val="000000"/>
                <w:sz w:val="26"/>
                <w:szCs w:val="26"/>
              </w:rPr>
              <w:t>«</w:t>
            </w:r>
            <w:r w:rsidR="003108EF" w:rsidRPr="003108EF">
              <w:rPr>
                <w:b/>
                <w:bCs/>
                <w:color w:val="000000"/>
                <w:sz w:val="26"/>
                <w:szCs w:val="26"/>
              </w:rPr>
              <w:t>Установка информационной вывески, согласование дизайн-проекта размещения вывески</w:t>
            </w:r>
            <w:r w:rsidR="00081CF6">
              <w:rPr>
                <w:b/>
                <w:bCs/>
                <w:color w:val="000000"/>
                <w:sz w:val="26"/>
                <w:szCs w:val="26"/>
              </w:rPr>
              <w:t>»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A46E9F" w:rsidRDefault="00A46E9F" w:rsidP="00085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A46E9F">
        <w:rPr>
          <w:sz w:val="26"/>
          <w:szCs w:val="26"/>
        </w:rPr>
        <w:t>Администрация Великого Новгорода постановляет:</w:t>
      </w:r>
    </w:p>
    <w:p w:rsidR="00A96B3C" w:rsidRDefault="00A96B3C" w:rsidP="00501146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Внести в постановление </w:t>
      </w:r>
      <w:r w:rsidRPr="00A96B3C">
        <w:rPr>
          <w:color w:val="000000"/>
          <w:sz w:val="26"/>
          <w:szCs w:val="26"/>
        </w:rPr>
        <w:t xml:space="preserve">от 01.03.2023 </w:t>
      </w:r>
      <w:r>
        <w:rPr>
          <w:color w:val="000000"/>
          <w:sz w:val="26"/>
          <w:szCs w:val="26"/>
        </w:rPr>
        <w:t>№</w:t>
      </w:r>
      <w:r w:rsidRPr="00A96B3C">
        <w:rPr>
          <w:color w:val="000000"/>
          <w:sz w:val="26"/>
          <w:szCs w:val="26"/>
        </w:rPr>
        <w:t xml:space="preserve"> 895</w:t>
      </w:r>
      <w:r w:rsidR="00FD6848">
        <w:rPr>
          <w:color w:val="000000"/>
          <w:sz w:val="26"/>
          <w:szCs w:val="26"/>
        </w:rPr>
        <w:t xml:space="preserve"> «</w:t>
      </w:r>
      <w:r w:rsidR="00FD6848" w:rsidRPr="00FD6848">
        <w:rPr>
          <w:color w:val="000000"/>
          <w:sz w:val="26"/>
          <w:szCs w:val="26"/>
        </w:rPr>
        <w:t xml:space="preserve">Об утверждении Административного регламента предоставления муниципальной услуги </w:t>
      </w:r>
      <w:r w:rsidR="00FD6848">
        <w:rPr>
          <w:color w:val="000000"/>
          <w:sz w:val="26"/>
          <w:szCs w:val="26"/>
        </w:rPr>
        <w:t>«</w:t>
      </w:r>
      <w:r w:rsidR="00FD6848" w:rsidRPr="00FD6848">
        <w:rPr>
          <w:color w:val="000000"/>
          <w:sz w:val="26"/>
          <w:szCs w:val="26"/>
        </w:rPr>
        <w:t>Установка информационной вывески, согласование дизайн-проекта размещения вывески</w:t>
      </w:r>
      <w:r w:rsidR="00FD6848">
        <w:rPr>
          <w:color w:val="000000"/>
          <w:sz w:val="26"/>
          <w:szCs w:val="26"/>
        </w:rPr>
        <w:t>»</w:t>
      </w:r>
      <w:r w:rsidR="00A5503D">
        <w:rPr>
          <w:color w:val="000000"/>
          <w:sz w:val="26"/>
          <w:szCs w:val="26"/>
        </w:rPr>
        <w:t xml:space="preserve"> (</w:t>
      </w:r>
      <w:r w:rsidR="00FD6848">
        <w:rPr>
          <w:color w:val="000000"/>
          <w:sz w:val="26"/>
          <w:szCs w:val="26"/>
        </w:rPr>
        <w:t xml:space="preserve">в редакции постановления Администрации Великого Новгорода от 24.04.2023 № 1937, от 15.02.2024 № 564, </w:t>
      </w:r>
      <w:r w:rsidR="00A5503D" w:rsidRPr="00A5503D">
        <w:rPr>
          <w:color w:val="000000"/>
          <w:sz w:val="26"/>
          <w:szCs w:val="26"/>
        </w:rPr>
        <w:t xml:space="preserve">с изм., </w:t>
      </w:r>
      <w:proofErr w:type="gramStart"/>
      <w:r w:rsidR="00A5503D" w:rsidRPr="00A5503D">
        <w:rPr>
          <w:color w:val="000000"/>
          <w:sz w:val="26"/>
          <w:szCs w:val="26"/>
        </w:rPr>
        <w:t>внесенными</w:t>
      </w:r>
      <w:proofErr w:type="gramEnd"/>
      <w:r w:rsidR="00A5503D" w:rsidRPr="00A5503D">
        <w:rPr>
          <w:color w:val="000000"/>
          <w:sz w:val="26"/>
          <w:szCs w:val="26"/>
        </w:rPr>
        <w:t xml:space="preserve"> Решение</w:t>
      </w:r>
      <w:r w:rsidR="00A5503D">
        <w:rPr>
          <w:color w:val="000000"/>
          <w:sz w:val="26"/>
          <w:szCs w:val="26"/>
        </w:rPr>
        <w:t xml:space="preserve">м Новгородского районного суда  </w:t>
      </w:r>
      <w:r w:rsidR="00A5503D" w:rsidRPr="00A5503D">
        <w:rPr>
          <w:color w:val="000000"/>
          <w:sz w:val="26"/>
          <w:szCs w:val="26"/>
        </w:rPr>
        <w:t xml:space="preserve">Новгородской области от 03.02.2025 </w:t>
      </w:r>
      <w:r w:rsidR="00FD6848">
        <w:rPr>
          <w:color w:val="000000"/>
          <w:sz w:val="26"/>
          <w:szCs w:val="26"/>
        </w:rPr>
        <w:t>№</w:t>
      </w:r>
      <w:r w:rsidR="00A5503D" w:rsidRPr="00A5503D">
        <w:rPr>
          <w:color w:val="000000"/>
          <w:sz w:val="26"/>
          <w:szCs w:val="26"/>
        </w:rPr>
        <w:t xml:space="preserve"> 2а-1276/25</w:t>
      </w:r>
      <w:r w:rsidR="00A5503D">
        <w:rPr>
          <w:color w:val="000000"/>
          <w:sz w:val="26"/>
          <w:szCs w:val="26"/>
        </w:rPr>
        <w:t xml:space="preserve">) </w:t>
      </w:r>
      <w:r>
        <w:rPr>
          <w:color w:val="000000"/>
          <w:sz w:val="26"/>
          <w:szCs w:val="26"/>
        </w:rPr>
        <w:t>след</w:t>
      </w:r>
      <w:r w:rsidR="00FD6848">
        <w:rPr>
          <w:color w:val="000000"/>
          <w:sz w:val="26"/>
          <w:szCs w:val="26"/>
        </w:rPr>
        <w:t>ующие</w:t>
      </w:r>
      <w:r>
        <w:rPr>
          <w:color w:val="000000"/>
          <w:sz w:val="26"/>
          <w:szCs w:val="26"/>
        </w:rPr>
        <w:t xml:space="preserve"> изменения:</w:t>
      </w:r>
    </w:p>
    <w:p w:rsidR="00501146" w:rsidRPr="00501146" w:rsidRDefault="00A96B3C" w:rsidP="00501146">
      <w:pPr>
        <w:autoSpaceDE w:val="0"/>
        <w:autoSpaceDN w:val="0"/>
        <w:adjustRightInd w:val="0"/>
        <w:spacing w:after="0" w:line="360" w:lineRule="auto"/>
        <w:ind w:firstLine="426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1.1. </w:t>
      </w:r>
      <w:r w:rsidR="00A5503D">
        <w:rPr>
          <w:color w:val="000000"/>
          <w:sz w:val="26"/>
          <w:szCs w:val="26"/>
        </w:rPr>
        <w:t>Преамбулу</w:t>
      </w:r>
      <w:r>
        <w:rPr>
          <w:color w:val="000000"/>
          <w:sz w:val="26"/>
          <w:szCs w:val="26"/>
        </w:rPr>
        <w:t xml:space="preserve"> постановления изложить в след</w:t>
      </w:r>
      <w:r w:rsidR="006B7057">
        <w:rPr>
          <w:color w:val="000000"/>
          <w:sz w:val="26"/>
          <w:szCs w:val="26"/>
        </w:rPr>
        <w:t>ующей р</w:t>
      </w:r>
      <w:r>
        <w:rPr>
          <w:color w:val="000000"/>
          <w:sz w:val="26"/>
          <w:szCs w:val="26"/>
        </w:rPr>
        <w:t xml:space="preserve">едакции: </w:t>
      </w:r>
      <w:r w:rsidR="00A5503D" w:rsidRPr="00501146">
        <w:rPr>
          <w:sz w:val="26"/>
          <w:szCs w:val="26"/>
        </w:rPr>
        <w:t xml:space="preserve">«В соответствии </w:t>
      </w:r>
      <w:proofErr w:type="gramStart"/>
      <w:r w:rsidR="00A5503D" w:rsidRPr="00501146">
        <w:rPr>
          <w:sz w:val="26"/>
          <w:szCs w:val="26"/>
        </w:rPr>
        <w:t xml:space="preserve">с </w:t>
      </w:r>
      <w:r w:rsidR="00FD6848">
        <w:rPr>
          <w:sz w:val="26"/>
          <w:szCs w:val="26"/>
        </w:rPr>
        <w:t>Федеральным</w:t>
      </w:r>
      <w:r w:rsidR="00A5503D" w:rsidRPr="00501146">
        <w:rPr>
          <w:sz w:val="26"/>
          <w:szCs w:val="26"/>
        </w:rPr>
        <w:t xml:space="preserve"> закон</w:t>
      </w:r>
      <w:r w:rsidR="00FD6848">
        <w:rPr>
          <w:sz w:val="26"/>
          <w:szCs w:val="26"/>
        </w:rPr>
        <w:t>ом</w:t>
      </w:r>
      <w:r w:rsidR="00A5503D" w:rsidRPr="00501146">
        <w:rPr>
          <w:sz w:val="26"/>
          <w:szCs w:val="26"/>
        </w:rPr>
        <w:t xml:space="preserve"> от 27 июля 2010 г. </w:t>
      </w:r>
      <w:r w:rsidR="00FD6848">
        <w:rPr>
          <w:sz w:val="26"/>
          <w:szCs w:val="26"/>
        </w:rPr>
        <w:t>№</w:t>
      </w:r>
      <w:r w:rsidR="00A5503D" w:rsidRPr="00501146">
        <w:rPr>
          <w:sz w:val="26"/>
          <w:szCs w:val="26"/>
        </w:rPr>
        <w:t xml:space="preserve"> 210-ФЗ "Об организации предоставления государственных и муниципальных услуг", 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</w:t>
      </w:r>
      <w:r w:rsidR="00FD6848">
        <w:rPr>
          <w:sz w:val="26"/>
          <w:szCs w:val="26"/>
        </w:rPr>
        <w:t>№</w:t>
      </w:r>
      <w:r w:rsidR="00A5503D" w:rsidRPr="00501146">
        <w:rPr>
          <w:sz w:val="26"/>
          <w:szCs w:val="26"/>
        </w:rPr>
        <w:t xml:space="preserve">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</w:t>
      </w:r>
      <w:r w:rsidR="00FD6848">
        <w:rPr>
          <w:sz w:val="26"/>
          <w:szCs w:val="26"/>
        </w:rPr>
        <w:t>№</w:t>
      </w:r>
      <w:r w:rsidR="00A5503D" w:rsidRPr="00501146">
        <w:rPr>
          <w:sz w:val="26"/>
          <w:szCs w:val="26"/>
        </w:rPr>
        <w:t xml:space="preserve"> 3781, </w:t>
      </w:r>
      <w:r w:rsidR="00501146" w:rsidRPr="00501146">
        <w:rPr>
          <w:sz w:val="26"/>
          <w:szCs w:val="26"/>
        </w:rPr>
        <w:t>Положением о порядке размещения информационных вывесок на территории Великого</w:t>
      </w:r>
      <w:proofErr w:type="gramEnd"/>
      <w:r w:rsidR="00501146" w:rsidRPr="00501146">
        <w:rPr>
          <w:sz w:val="26"/>
          <w:szCs w:val="26"/>
        </w:rPr>
        <w:t xml:space="preserve"> Новгорода, утвержденным Постановлением Администрации Великого Новгорода от 17.06.2020 </w:t>
      </w:r>
      <w:r w:rsidR="00FD6848">
        <w:rPr>
          <w:sz w:val="26"/>
          <w:szCs w:val="26"/>
        </w:rPr>
        <w:t>№</w:t>
      </w:r>
      <w:r w:rsidR="00501146" w:rsidRPr="00501146">
        <w:rPr>
          <w:sz w:val="26"/>
          <w:szCs w:val="26"/>
        </w:rPr>
        <w:t xml:space="preserve"> 2116 Администрация Великого Новгорода постановляет</w:t>
      </w:r>
      <w:proofErr w:type="gramStart"/>
      <w:r w:rsidR="00501146" w:rsidRPr="00501146">
        <w:rPr>
          <w:sz w:val="26"/>
          <w:szCs w:val="26"/>
        </w:rPr>
        <w:t>:</w:t>
      </w:r>
      <w:r w:rsidR="00FD6848">
        <w:rPr>
          <w:sz w:val="26"/>
          <w:szCs w:val="26"/>
        </w:rPr>
        <w:t>»</w:t>
      </w:r>
      <w:proofErr w:type="gramEnd"/>
    </w:p>
    <w:p w:rsidR="00282406" w:rsidRDefault="00A96B3C" w:rsidP="003108E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="00FD6848">
        <w:rPr>
          <w:sz w:val="26"/>
          <w:szCs w:val="26"/>
        </w:rPr>
        <w:t>В</w:t>
      </w:r>
      <w:r w:rsidR="00A46E9F" w:rsidRPr="00A46E9F">
        <w:rPr>
          <w:sz w:val="26"/>
          <w:szCs w:val="26"/>
        </w:rPr>
        <w:t xml:space="preserve"> Административн</w:t>
      </w:r>
      <w:r w:rsidR="00FD6848">
        <w:rPr>
          <w:sz w:val="26"/>
          <w:szCs w:val="26"/>
        </w:rPr>
        <w:t>ом</w:t>
      </w:r>
      <w:r w:rsidR="00A46E9F" w:rsidRPr="00A46E9F">
        <w:rPr>
          <w:sz w:val="26"/>
          <w:szCs w:val="26"/>
        </w:rPr>
        <w:t xml:space="preserve"> регламент</w:t>
      </w:r>
      <w:r w:rsidR="00FD6848">
        <w:rPr>
          <w:sz w:val="26"/>
          <w:szCs w:val="26"/>
        </w:rPr>
        <w:t xml:space="preserve">е </w:t>
      </w:r>
      <w:r w:rsidR="00A46E9F" w:rsidRPr="00A46E9F">
        <w:rPr>
          <w:sz w:val="26"/>
          <w:szCs w:val="26"/>
        </w:rPr>
        <w:t>предоставлени</w:t>
      </w:r>
      <w:r w:rsidR="00FD6848">
        <w:rPr>
          <w:sz w:val="26"/>
          <w:szCs w:val="26"/>
        </w:rPr>
        <w:t>я</w:t>
      </w:r>
      <w:r w:rsidR="00A46E9F" w:rsidRPr="00A46E9F">
        <w:rPr>
          <w:sz w:val="26"/>
          <w:szCs w:val="26"/>
        </w:rPr>
        <w:t xml:space="preserve"> муниципальной услуги </w:t>
      </w:r>
      <w:r w:rsidR="00A5503D">
        <w:rPr>
          <w:sz w:val="26"/>
          <w:szCs w:val="26"/>
        </w:rPr>
        <w:lastRenderedPageBreak/>
        <w:t>«</w:t>
      </w:r>
      <w:r w:rsidR="003108EF" w:rsidRPr="003108EF">
        <w:rPr>
          <w:sz w:val="26"/>
          <w:szCs w:val="26"/>
        </w:rPr>
        <w:t>Установка информационной вывески, согласование дизайн-проекта размещения вывески</w:t>
      </w:r>
      <w:r w:rsidR="00A5503D">
        <w:rPr>
          <w:sz w:val="26"/>
          <w:szCs w:val="26"/>
        </w:rPr>
        <w:t>»</w:t>
      </w:r>
      <w:r w:rsidR="00A46E9F" w:rsidRPr="00A46E9F">
        <w:rPr>
          <w:sz w:val="26"/>
          <w:szCs w:val="26"/>
        </w:rPr>
        <w:t xml:space="preserve">, </w:t>
      </w:r>
      <w:proofErr w:type="gramStart"/>
      <w:r w:rsidR="00A46E9F" w:rsidRPr="00A46E9F">
        <w:rPr>
          <w:sz w:val="26"/>
          <w:szCs w:val="26"/>
        </w:rPr>
        <w:t>утвержденный</w:t>
      </w:r>
      <w:proofErr w:type="gramEnd"/>
      <w:r w:rsidR="00A46E9F" w:rsidRPr="00A46E9F">
        <w:rPr>
          <w:sz w:val="26"/>
          <w:szCs w:val="26"/>
        </w:rPr>
        <w:t xml:space="preserve"> </w:t>
      </w:r>
      <w:r w:rsidR="00FD6848">
        <w:rPr>
          <w:sz w:val="26"/>
          <w:szCs w:val="26"/>
        </w:rPr>
        <w:t xml:space="preserve">вышеуказанным </w:t>
      </w:r>
      <w:r w:rsidR="00A46E9F" w:rsidRPr="00A46E9F">
        <w:rPr>
          <w:sz w:val="26"/>
          <w:szCs w:val="26"/>
        </w:rPr>
        <w:t>постановлением</w:t>
      </w:r>
      <w:r w:rsidR="00081CF6">
        <w:rPr>
          <w:sz w:val="26"/>
          <w:szCs w:val="26"/>
        </w:rPr>
        <w:t>:</w:t>
      </w:r>
    </w:p>
    <w:p w:rsidR="0060091A" w:rsidRPr="00A5503D" w:rsidRDefault="00A5503D" w:rsidP="00A5503D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2.1. </w:t>
      </w:r>
      <w:r w:rsidR="00A434E0" w:rsidRPr="00A5503D">
        <w:rPr>
          <w:sz w:val="26"/>
          <w:szCs w:val="26"/>
        </w:rPr>
        <w:t>А</w:t>
      </w:r>
      <w:r w:rsidR="0060091A" w:rsidRPr="00A5503D">
        <w:rPr>
          <w:sz w:val="26"/>
          <w:szCs w:val="26"/>
        </w:rPr>
        <w:t xml:space="preserve">бзац </w:t>
      </w:r>
      <w:r w:rsidR="00081CF6" w:rsidRPr="00A5503D">
        <w:rPr>
          <w:sz w:val="26"/>
          <w:szCs w:val="26"/>
        </w:rPr>
        <w:t>второй</w:t>
      </w:r>
      <w:r w:rsidR="0060091A" w:rsidRPr="00A5503D">
        <w:rPr>
          <w:sz w:val="26"/>
          <w:szCs w:val="26"/>
        </w:rPr>
        <w:t xml:space="preserve"> </w:t>
      </w:r>
      <w:r w:rsidR="00081CF6" w:rsidRPr="00A5503D">
        <w:rPr>
          <w:sz w:val="26"/>
          <w:szCs w:val="26"/>
        </w:rPr>
        <w:t>пункта</w:t>
      </w:r>
      <w:r w:rsidR="0060091A" w:rsidRPr="00A5503D">
        <w:rPr>
          <w:sz w:val="26"/>
          <w:szCs w:val="26"/>
        </w:rPr>
        <w:t xml:space="preserve"> 1.3.2 </w:t>
      </w:r>
      <w:r w:rsidR="00A434E0" w:rsidRPr="00A5503D">
        <w:rPr>
          <w:sz w:val="26"/>
          <w:szCs w:val="26"/>
        </w:rPr>
        <w:t xml:space="preserve">после слов  «http://www.adm.nov.ru» дополнить </w:t>
      </w:r>
      <w:r w:rsidR="00081CF6" w:rsidRPr="00A5503D">
        <w:rPr>
          <w:sz w:val="26"/>
          <w:szCs w:val="26"/>
        </w:rPr>
        <w:t>словами</w:t>
      </w:r>
      <w:r w:rsidR="0060091A" w:rsidRPr="00A5503D">
        <w:rPr>
          <w:sz w:val="26"/>
          <w:szCs w:val="26"/>
        </w:rPr>
        <w:t xml:space="preserve"> </w:t>
      </w:r>
      <w:r w:rsidR="00F11799" w:rsidRPr="00A5503D">
        <w:rPr>
          <w:sz w:val="26"/>
          <w:szCs w:val="26"/>
        </w:rPr>
        <w:t>«</w:t>
      </w:r>
      <w:r w:rsidR="00081CF6" w:rsidRPr="00A5503D">
        <w:rPr>
          <w:sz w:val="26"/>
          <w:szCs w:val="26"/>
        </w:rPr>
        <w:t>http://www.gosweb.gosuslugi.ru»;</w:t>
      </w:r>
    </w:p>
    <w:p w:rsidR="00BB6B7B" w:rsidRPr="008570EA" w:rsidRDefault="006B7057" w:rsidP="006B7057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2.2. </w:t>
      </w:r>
      <w:r w:rsidR="00617D9F" w:rsidRPr="008570EA">
        <w:rPr>
          <w:sz w:val="26"/>
          <w:szCs w:val="26"/>
        </w:rPr>
        <w:t>Подраздел 2.5 исключить;</w:t>
      </w:r>
    </w:p>
    <w:p w:rsidR="006B7057" w:rsidRPr="008570EA" w:rsidRDefault="006B7057" w:rsidP="006A5871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2.3. </w:t>
      </w:r>
      <w:r w:rsidR="006A5871" w:rsidRPr="008570EA">
        <w:rPr>
          <w:sz w:val="26"/>
          <w:szCs w:val="26"/>
        </w:rPr>
        <w:t>Дополнить подраздел 2.15.</w:t>
      </w:r>
      <w:r w:rsidR="006A5871" w:rsidRPr="008570EA">
        <w:t xml:space="preserve"> </w:t>
      </w:r>
      <w:r w:rsidR="006A5871" w:rsidRPr="008570EA">
        <w:rPr>
          <w:sz w:val="26"/>
          <w:szCs w:val="26"/>
        </w:rPr>
        <w:t>пунктами следующего содержания:</w:t>
      </w:r>
    </w:p>
    <w:p w:rsidR="008478FC" w:rsidRPr="008570EA" w:rsidRDefault="006A5871" w:rsidP="00840771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«2.15.5. </w:t>
      </w:r>
      <w:proofErr w:type="gramStart"/>
      <w:r w:rsidR="008478FC" w:rsidRPr="008570EA">
        <w:rPr>
          <w:sz w:val="26"/>
          <w:szCs w:val="26"/>
        </w:rPr>
        <w:t xml:space="preserve">В любой момент до истечения срока предоставления муниципальной услуги заявитель вправе направить заявление об оставлении </w:t>
      </w:r>
      <w:r w:rsidR="00840771" w:rsidRPr="008570EA">
        <w:rPr>
          <w:sz w:val="26"/>
          <w:szCs w:val="26"/>
        </w:rPr>
        <w:t>заявления о согласовании установки информационной вывески, дизайн-проекта размещения вывески</w:t>
      </w:r>
      <w:r w:rsidR="008478FC" w:rsidRPr="008570EA">
        <w:rPr>
          <w:sz w:val="26"/>
          <w:szCs w:val="26"/>
        </w:rPr>
        <w:t xml:space="preserve"> без рассмотрения по форме согласно приложению  № </w:t>
      </w:r>
      <w:r w:rsidR="009435E4" w:rsidRPr="008570EA">
        <w:rPr>
          <w:sz w:val="26"/>
          <w:szCs w:val="26"/>
        </w:rPr>
        <w:t>4</w:t>
      </w:r>
      <w:r w:rsidR="008478FC" w:rsidRPr="008570EA">
        <w:rPr>
          <w:sz w:val="26"/>
          <w:szCs w:val="26"/>
        </w:rPr>
        <w:t xml:space="preserve"> к настоящему Административному регламенту посредством Единого или Регионального портала (при наличии технической возможности) либо обратившись лично в комитет или МФЦ.</w:t>
      </w:r>
      <w:proofErr w:type="gramEnd"/>
    </w:p>
    <w:p w:rsidR="008478FC" w:rsidRPr="008570EA" w:rsidRDefault="008478FC" w:rsidP="00840771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2.15.4. Регистрация заявления об оставлении </w:t>
      </w:r>
      <w:r w:rsidR="00840771" w:rsidRPr="008570EA">
        <w:rPr>
          <w:sz w:val="26"/>
          <w:szCs w:val="26"/>
        </w:rPr>
        <w:t xml:space="preserve">заявления о согласовании установки информационной вывески, </w:t>
      </w:r>
      <w:proofErr w:type="gramStart"/>
      <w:r w:rsidR="00840771" w:rsidRPr="008570EA">
        <w:rPr>
          <w:sz w:val="26"/>
          <w:szCs w:val="26"/>
        </w:rPr>
        <w:t>дизайн-проекта</w:t>
      </w:r>
      <w:proofErr w:type="gramEnd"/>
      <w:r w:rsidR="00840771" w:rsidRPr="008570EA">
        <w:rPr>
          <w:sz w:val="26"/>
          <w:szCs w:val="26"/>
        </w:rPr>
        <w:t xml:space="preserve"> размещения вывески</w:t>
      </w:r>
      <w:r w:rsidRPr="008570EA">
        <w:rPr>
          <w:sz w:val="26"/>
          <w:szCs w:val="26"/>
        </w:rPr>
        <w:t xml:space="preserve"> без рассмотрения осуществляется в день поступления в комитет либо на следующий день в случае поступления заявления о предоставлении муниципальной услуги по окончании рабочего времени комитета. В случае поступления заявления об </w:t>
      </w:r>
      <w:r w:rsidR="00FC442A" w:rsidRPr="008570EA">
        <w:rPr>
          <w:sz w:val="26"/>
          <w:szCs w:val="26"/>
        </w:rPr>
        <w:t xml:space="preserve">оставлении заявления о согласовании установки информационной вывески, </w:t>
      </w:r>
      <w:proofErr w:type="gramStart"/>
      <w:r w:rsidR="00FC442A" w:rsidRPr="008570EA">
        <w:rPr>
          <w:sz w:val="26"/>
          <w:szCs w:val="26"/>
        </w:rPr>
        <w:t>дизайн-проекта</w:t>
      </w:r>
      <w:proofErr w:type="gramEnd"/>
      <w:r w:rsidR="00FC442A" w:rsidRPr="008570EA">
        <w:rPr>
          <w:sz w:val="26"/>
          <w:szCs w:val="26"/>
        </w:rPr>
        <w:t xml:space="preserve"> размещения вывески без рассмотрения</w:t>
      </w:r>
      <w:r w:rsidRPr="008570EA">
        <w:rPr>
          <w:sz w:val="26"/>
          <w:szCs w:val="26"/>
        </w:rPr>
        <w:t xml:space="preserve">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8478FC" w:rsidRPr="008570EA" w:rsidRDefault="008478FC" w:rsidP="008478FC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2.15.5. На основании поступившего </w:t>
      </w:r>
      <w:r w:rsidR="00FC442A" w:rsidRPr="008570EA">
        <w:rPr>
          <w:sz w:val="26"/>
          <w:szCs w:val="26"/>
        </w:rPr>
        <w:t>оставлении заявления о согласовании установки информационной вывески, дизайн-проекта размещения вывески без рассмотрения</w:t>
      </w:r>
      <w:r w:rsidRPr="008570EA">
        <w:rPr>
          <w:sz w:val="26"/>
          <w:szCs w:val="26"/>
        </w:rPr>
        <w:t xml:space="preserve"> специалист, ответственный за предоставление муниципальной услуги, комитет в день регистрации заявления принимает решение об оставлении уведомления без рассмотрения по </w:t>
      </w:r>
      <w:proofErr w:type="gramStart"/>
      <w:r w:rsidRPr="008570EA">
        <w:rPr>
          <w:sz w:val="26"/>
          <w:szCs w:val="26"/>
        </w:rPr>
        <w:t>форме</w:t>
      </w:r>
      <w:proofErr w:type="gramEnd"/>
      <w:r w:rsidRPr="008570EA">
        <w:rPr>
          <w:sz w:val="26"/>
          <w:szCs w:val="26"/>
        </w:rPr>
        <w:t xml:space="preserve"> приведенной в приложении № </w:t>
      </w:r>
      <w:r w:rsidR="009435E4" w:rsidRPr="008570EA">
        <w:rPr>
          <w:sz w:val="26"/>
          <w:szCs w:val="26"/>
        </w:rPr>
        <w:t>5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8478FC" w:rsidRPr="008570EA" w:rsidRDefault="008478FC" w:rsidP="008478FC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2.15.6. Решение об оставлении </w:t>
      </w:r>
      <w:r w:rsidR="00FC442A" w:rsidRPr="008570EA">
        <w:rPr>
          <w:sz w:val="26"/>
          <w:szCs w:val="26"/>
        </w:rPr>
        <w:t xml:space="preserve">заявления о согласовании установки информационной вывески, </w:t>
      </w:r>
      <w:proofErr w:type="gramStart"/>
      <w:r w:rsidR="00FC442A" w:rsidRPr="008570EA">
        <w:rPr>
          <w:sz w:val="26"/>
          <w:szCs w:val="26"/>
        </w:rPr>
        <w:t>дизайн-проекта</w:t>
      </w:r>
      <w:proofErr w:type="gramEnd"/>
      <w:r w:rsidR="00FC442A" w:rsidRPr="008570EA">
        <w:rPr>
          <w:sz w:val="26"/>
          <w:szCs w:val="26"/>
        </w:rPr>
        <w:t xml:space="preserve"> размещения вывески без рассмотрения</w:t>
      </w:r>
      <w:r w:rsidRPr="008570EA">
        <w:rPr>
          <w:sz w:val="26"/>
          <w:szCs w:val="26"/>
        </w:rPr>
        <w:t xml:space="preserve"> направляется заявителю способом, указанным заявителем в заявлении </w:t>
      </w:r>
      <w:r w:rsidR="00FC442A" w:rsidRPr="008570EA">
        <w:rPr>
          <w:sz w:val="26"/>
          <w:szCs w:val="26"/>
        </w:rPr>
        <w:t>оставлении заявления о согласовании установки информационной вывески, дизайн-проекта размещения вывески без рассмотрения</w:t>
      </w:r>
      <w:r w:rsidRPr="008570EA">
        <w:rPr>
          <w:sz w:val="26"/>
          <w:szCs w:val="26"/>
        </w:rPr>
        <w:t>, не позднее рабочего дня, следующего за днем регистрации заявления об оставлении уведомления без рассмотрения.</w:t>
      </w:r>
    </w:p>
    <w:p w:rsidR="006A5871" w:rsidRPr="008570EA" w:rsidRDefault="008478FC" w:rsidP="008478FC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lastRenderedPageBreak/>
        <w:t>2.15.7. Оставление без рассмотрения заявления о предоставлении муниципальной услуги не препятствует повторному обращению заявителя в уполномоченный орган за предоставлением муниципальной услуги</w:t>
      </w:r>
      <w:proofErr w:type="gramStart"/>
      <w:r w:rsidRPr="008570EA">
        <w:rPr>
          <w:sz w:val="26"/>
          <w:szCs w:val="26"/>
        </w:rPr>
        <w:t>.»;</w:t>
      </w:r>
      <w:proofErr w:type="gramEnd"/>
    </w:p>
    <w:p w:rsidR="006B7057" w:rsidRPr="008570EA" w:rsidRDefault="006B7057" w:rsidP="006B7057">
      <w:pPr>
        <w:autoSpaceDE w:val="0"/>
        <w:autoSpaceDN w:val="0"/>
        <w:adjustRightInd w:val="0"/>
        <w:spacing w:after="0" w:line="360" w:lineRule="auto"/>
        <w:ind w:left="426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</w:t>
      </w:r>
      <w:r w:rsidR="006A5871" w:rsidRPr="008570EA">
        <w:rPr>
          <w:sz w:val="26"/>
          <w:szCs w:val="26"/>
        </w:rPr>
        <w:t>4</w:t>
      </w:r>
      <w:r w:rsidRPr="008570EA">
        <w:rPr>
          <w:sz w:val="26"/>
          <w:szCs w:val="26"/>
        </w:rPr>
        <w:t>.</w:t>
      </w:r>
      <w:r w:rsidR="00B82696" w:rsidRPr="008570EA">
        <w:rPr>
          <w:sz w:val="26"/>
          <w:szCs w:val="26"/>
        </w:rPr>
        <w:t xml:space="preserve"> пункт 2.18.7 исключить;</w:t>
      </w:r>
    </w:p>
    <w:p w:rsidR="00BB6B7B" w:rsidRPr="008570EA" w:rsidRDefault="006B7057" w:rsidP="00085F1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</w:t>
      </w:r>
      <w:r w:rsidR="00081CF6" w:rsidRPr="008570EA">
        <w:rPr>
          <w:sz w:val="26"/>
          <w:szCs w:val="26"/>
        </w:rPr>
        <w:t>.</w:t>
      </w:r>
      <w:r w:rsidR="006A5871" w:rsidRPr="008570EA">
        <w:rPr>
          <w:sz w:val="26"/>
          <w:szCs w:val="26"/>
        </w:rPr>
        <w:t>5</w:t>
      </w:r>
      <w:r w:rsidR="00282406" w:rsidRPr="008570EA">
        <w:rPr>
          <w:sz w:val="26"/>
          <w:szCs w:val="26"/>
        </w:rPr>
        <w:t xml:space="preserve">. </w:t>
      </w:r>
      <w:r w:rsidR="00081CF6" w:rsidRPr="008570EA">
        <w:rPr>
          <w:sz w:val="26"/>
          <w:szCs w:val="26"/>
        </w:rPr>
        <w:t>Раздел 2 д</w:t>
      </w:r>
      <w:r w:rsidR="00321701" w:rsidRPr="008570EA">
        <w:rPr>
          <w:sz w:val="26"/>
          <w:szCs w:val="26"/>
        </w:rPr>
        <w:t xml:space="preserve">ополнить </w:t>
      </w:r>
      <w:r w:rsidR="00E540B8" w:rsidRPr="008570EA">
        <w:rPr>
          <w:sz w:val="26"/>
          <w:szCs w:val="26"/>
        </w:rPr>
        <w:t>подразделами</w:t>
      </w:r>
      <w:r w:rsidR="00321701" w:rsidRPr="008570EA">
        <w:rPr>
          <w:sz w:val="26"/>
          <w:szCs w:val="26"/>
        </w:rPr>
        <w:t xml:space="preserve"> 2.19 </w:t>
      </w:r>
      <w:r w:rsidR="00081CF6" w:rsidRPr="008570EA">
        <w:rPr>
          <w:sz w:val="26"/>
          <w:szCs w:val="26"/>
        </w:rPr>
        <w:t xml:space="preserve">и 2.20 </w:t>
      </w:r>
      <w:r w:rsidR="00321701" w:rsidRPr="008570EA">
        <w:rPr>
          <w:sz w:val="26"/>
          <w:szCs w:val="26"/>
        </w:rPr>
        <w:t>следующего содержания:</w:t>
      </w:r>
    </w:p>
    <w:p w:rsidR="00321701" w:rsidRPr="008570EA" w:rsidRDefault="009D204C" w:rsidP="006A5871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«</w:t>
      </w:r>
      <w:r w:rsidR="00321701" w:rsidRPr="008570EA">
        <w:rPr>
          <w:sz w:val="26"/>
          <w:szCs w:val="26"/>
        </w:rPr>
        <w:t>2.19. Порядок исправления допущенных опечаток и ошибок</w:t>
      </w:r>
      <w:r w:rsidR="006A5871" w:rsidRPr="008570EA">
        <w:rPr>
          <w:sz w:val="26"/>
          <w:szCs w:val="26"/>
        </w:rPr>
        <w:t xml:space="preserve"> </w:t>
      </w:r>
      <w:r w:rsidR="00321701" w:rsidRPr="008570EA">
        <w:rPr>
          <w:sz w:val="26"/>
          <w:szCs w:val="26"/>
        </w:rPr>
        <w:t>в выданных в результате предоставления муниципальной</w:t>
      </w:r>
      <w:r w:rsidR="006A5871" w:rsidRPr="008570EA">
        <w:rPr>
          <w:sz w:val="26"/>
          <w:szCs w:val="26"/>
        </w:rPr>
        <w:t xml:space="preserve"> </w:t>
      </w:r>
      <w:r w:rsidR="00321701" w:rsidRPr="008570EA">
        <w:rPr>
          <w:sz w:val="26"/>
          <w:szCs w:val="26"/>
        </w:rPr>
        <w:t>услуги документах, в том числе исчерпывающий перечень оснований</w:t>
      </w:r>
      <w:r w:rsidR="006A5871" w:rsidRPr="008570EA">
        <w:rPr>
          <w:sz w:val="26"/>
          <w:szCs w:val="26"/>
        </w:rPr>
        <w:t xml:space="preserve"> </w:t>
      </w:r>
      <w:r w:rsidR="00321701" w:rsidRPr="008570EA">
        <w:rPr>
          <w:sz w:val="26"/>
          <w:szCs w:val="26"/>
        </w:rPr>
        <w:t>для отказа в исправлении таких опечаток и ошибок</w:t>
      </w:r>
      <w:r w:rsidR="006A5871" w:rsidRPr="008570EA">
        <w:rPr>
          <w:sz w:val="26"/>
          <w:szCs w:val="26"/>
        </w:rPr>
        <w:t>.</w:t>
      </w:r>
    </w:p>
    <w:p w:rsidR="00321701" w:rsidRPr="008570EA" w:rsidRDefault="00321701" w:rsidP="00085F1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2.19.1. В случае выявления в документах, являющихся результатом предоставления муниципальной услуги, опечаток и (или) ошибок </w:t>
      </w:r>
      <w:r w:rsidR="009D15A8" w:rsidRPr="008570EA">
        <w:rPr>
          <w:sz w:val="26"/>
          <w:szCs w:val="26"/>
        </w:rPr>
        <w:t>заявитель</w:t>
      </w:r>
      <w:r w:rsidRPr="008570EA">
        <w:rPr>
          <w:sz w:val="26"/>
          <w:szCs w:val="26"/>
        </w:rPr>
        <w:t xml:space="preserve"> (представитель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 xml:space="preserve">) представляет (направляет) в комитет заявление об исправлении таких опечаток и (или) ошибок по форме согласно приложению № </w:t>
      </w:r>
      <w:r w:rsidR="009435E4" w:rsidRPr="008570EA">
        <w:rPr>
          <w:sz w:val="26"/>
          <w:szCs w:val="26"/>
        </w:rPr>
        <w:t>6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321701" w:rsidRPr="008570EA" w:rsidRDefault="00321701" w:rsidP="00085F1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bCs/>
          <w:sz w:val="26"/>
          <w:szCs w:val="26"/>
        </w:rPr>
      </w:pPr>
      <w:r w:rsidRPr="008570EA">
        <w:rPr>
          <w:sz w:val="26"/>
          <w:szCs w:val="26"/>
        </w:rPr>
        <w:t xml:space="preserve">Заявление об исправлении опечаток и (или) ошибок может быть представлено (направлено) по выбору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 xml:space="preserve"> (представителя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>) в</w:t>
      </w:r>
      <w:r w:rsidRPr="008570EA">
        <w:rPr>
          <w:bCs/>
          <w:sz w:val="26"/>
          <w:szCs w:val="26"/>
        </w:rPr>
        <w:t xml:space="preserve">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 использованием Единого портала.</w:t>
      </w:r>
    </w:p>
    <w:p w:rsidR="00321701" w:rsidRPr="008570EA" w:rsidRDefault="00321701" w:rsidP="00085F1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bCs/>
          <w:sz w:val="26"/>
          <w:szCs w:val="26"/>
        </w:rPr>
      </w:pPr>
      <w:r w:rsidRPr="008570EA">
        <w:rPr>
          <w:bCs/>
          <w:sz w:val="26"/>
          <w:szCs w:val="26"/>
        </w:rPr>
        <w:t xml:space="preserve">К указанному заявлению прилагается оригинал документа, в котором допущена опечатка и (или) ошибка. </w:t>
      </w:r>
    </w:p>
    <w:p w:rsidR="00321701" w:rsidRPr="008570EA" w:rsidRDefault="009D15A8" w:rsidP="00085F1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bCs/>
          <w:sz w:val="26"/>
          <w:szCs w:val="26"/>
        </w:rPr>
        <w:t>Заявитель</w:t>
      </w:r>
      <w:r w:rsidR="00321701" w:rsidRPr="008570EA">
        <w:rPr>
          <w:bCs/>
          <w:sz w:val="26"/>
          <w:szCs w:val="26"/>
        </w:rPr>
        <w:t xml:space="preserve"> (представитель </w:t>
      </w:r>
      <w:r w:rsidRPr="008570EA">
        <w:rPr>
          <w:bCs/>
          <w:sz w:val="26"/>
          <w:szCs w:val="26"/>
        </w:rPr>
        <w:t>заявител</w:t>
      </w:r>
      <w:r w:rsidR="00396195" w:rsidRPr="008570EA">
        <w:rPr>
          <w:bCs/>
          <w:sz w:val="26"/>
          <w:szCs w:val="26"/>
        </w:rPr>
        <w:t>я</w:t>
      </w:r>
      <w:r w:rsidR="00321701" w:rsidRPr="008570EA">
        <w:rPr>
          <w:bCs/>
          <w:sz w:val="26"/>
          <w:szCs w:val="26"/>
        </w:rPr>
        <w:t>)</w:t>
      </w:r>
      <w:r w:rsidR="00321701" w:rsidRPr="008570EA">
        <w:rPr>
          <w:sz w:val="26"/>
          <w:szCs w:val="26"/>
        </w:rPr>
        <w:t xml:space="preserve"> вправе представить по собственной инициативе документы, обосновывающие доводы, изложенные в заявлении.</w:t>
      </w:r>
    </w:p>
    <w:p w:rsidR="00321701" w:rsidRPr="008570EA" w:rsidRDefault="00321701" w:rsidP="00085F1D">
      <w:pPr>
        <w:tabs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2.19.2. Регистрация заявления  об исправлении опечаток и (или) ошибок осуществляется в день его поступления в комитет либо на следующий день в случае поступления заявления о предоставлении муниципальной услуги по окончании рабочего времени. В случае поступления заявления об исправлении опечаток и (или) ошибок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321701" w:rsidRPr="008570EA" w:rsidRDefault="00321701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Заявление об исправлении опечаток и (или) ошибок регистрируется </w:t>
      </w:r>
      <w:r w:rsidRPr="008570EA">
        <w:rPr>
          <w:sz w:val="26"/>
          <w:szCs w:val="26"/>
        </w:rPr>
        <w:br/>
        <w:t xml:space="preserve">в ведомственной системе документооборота с присвоением заявлению номера </w:t>
      </w:r>
      <w:r w:rsidRPr="008570EA">
        <w:rPr>
          <w:sz w:val="26"/>
          <w:szCs w:val="26"/>
        </w:rPr>
        <w:br/>
        <w:t>и указанием даты его получения комитетом.</w:t>
      </w:r>
    </w:p>
    <w:p w:rsidR="00321701" w:rsidRPr="008570EA" w:rsidRDefault="00321701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lastRenderedPageBreak/>
        <w:t>2.19.3. Специалист комитета, ответственный за предоставление муниципальной услуги, при получении заявления, указанного в абзаце первом пункта 2.19.1 настоящего Административного регламента, проводит проверку указанных в заявлении сведений.</w:t>
      </w:r>
    </w:p>
    <w:p w:rsidR="00321701" w:rsidRPr="008570EA" w:rsidRDefault="00321701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В случае выявления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5 рабочих дней со дня регистрации соответствующего заявления в комитете.</w:t>
      </w:r>
      <w:proofErr w:type="gramEnd"/>
    </w:p>
    <w:p w:rsidR="00321701" w:rsidRPr="008570EA" w:rsidRDefault="00321701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2.19.4.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</w:t>
      </w:r>
    </w:p>
    <w:p w:rsidR="00321701" w:rsidRPr="008570EA" w:rsidRDefault="00321701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обращение с заявлением об исправлении опечаток и (или) ошибок лица, неуказанного в подразделе 1.2 настоящего Административного регламента;</w:t>
      </w:r>
    </w:p>
    <w:p w:rsidR="00321701" w:rsidRPr="008570EA" w:rsidRDefault="00321701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отсутствие опечаток и (или) ошибок в выданных в результате предоставления муниципальной услуги документах.</w:t>
      </w:r>
    </w:p>
    <w:p w:rsidR="00321701" w:rsidRPr="008570EA" w:rsidRDefault="00321701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уведомление об отсутствии таких опечаток и (или) ошибок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 в комитете.</w:t>
      </w:r>
      <w:proofErr w:type="gramEnd"/>
    </w:p>
    <w:p w:rsidR="00FD6848" w:rsidRPr="008570EA" w:rsidRDefault="00321701" w:rsidP="00FD6848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2.19.5. </w:t>
      </w:r>
      <w:proofErr w:type="gramStart"/>
      <w:r w:rsidRPr="008570EA">
        <w:rPr>
          <w:sz w:val="26"/>
          <w:szCs w:val="26"/>
        </w:rPr>
        <w:t xml:space="preserve">Выдача (направление)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ю</w:t>
      </w:r>
      <w:r w:rsidRPr="008570EA">
        <w:rPr>
          <w:sz w:val="26"/>
          <w:szCs w:val="26"/>
        </w:rPr>
        <w:t xml:space="preserve"> (представителю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 xml:space="preserve">)  результата рассмотрения заявления об исправлении опечаток и (или) ошибок осуществляется способом, указанным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ем</w:t>
      </w:r>
      <w:r w:rsidRPr="008570EA">
        <w:rPr>
          <w:sz w:val="26"/>
          <w:szCs w:val="26"/>
        </w:rPr>
        <w:t xml:space="preserve"> (представителем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>) в заявлении об исправлении опечаток и (или) ошибок.</w:t>
      </w:r>
      <w:proofErr w:type="gramEnd"/>
    </w:p>
    <w:p w:rsidR="00282406" w:rsidRPr="008570EA" w:rsidRDefault="00282406" w:rsidP="00FD6848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 Порядок выдачи дубликата документа, выданного по результатам предоставления муниципальной услуги, в том числе исчерпывающий перечень оснований для отказа в выдаче такого дубликата</w:t>
      </w:r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2.20.1. </w:t>
      </w:r>
      <w:r w:rsidR="009D15A8" w:rsidRPr="008570EA">
        <w:rPr>
          <w:sz w:val="26"/>
          <w:szCs w:val="26"/>
        </w:rPr>
        <w:t>Заявитель</w:t>
      </w:r>
      <w:r w:rsidRPr="008570EA">
        <w:rPr>
          <w:sz w:val="26"/>
          <w:szCs w:val="26"/>
        </w:rPr>
        <w:t xml:space="preserve"> (представитель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 xml:space="preserve">) вправе представить (направить) в комитет заявление о выдаче дубликата документа, выданного по результатам </w:t>
      </w:r>
      <w:r w:rsidRPr="008570EA">
        <w:rPr>
          <w:sz w:val="26"/>
          <w:szCs w:val="26"/>
        </w:rPr>
        <w:lastRenderedPageBreak/>
        <w:t xml:space="preserve">предоставления муниципальной услуги, по форме согласно приложению № </w:t>
      </w:r>
      <w:r w:rsidR="009435E4" w:rsidRPr="008570EA">
        <w:rPr>
          <w:sz w:val="26"/>
          <w:szCs w:val="26"/>
        </w:rPr>
        <w:t>7</w:t>
      </w:r>
      <w:r w:rsidRPr="008570EA">
        <w:rPr>
          <w:sz w:val="26"/>
          <w:szCs w:val="26"/>
        </w:rPr>
        <w:t xml:space="preserve"> к настоящему Административному регламенту.</w:t>
      </w:r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Заявление о выдаче дубликата документа, выданного по результатам предоставления муниципальной услуги, может быть представлено (направлено) по выбору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 xml:space="preserve"> (представителя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>) в комитет или МФЦ непосредственно, в комитет посредством почтового отправления с уведомлением о вручении или при наличии технической возможности - в форме электронного документа с использованием Единого портала.</w:t>
      </w:r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2.20.2. Регистрация заявления  о выдаче дубликата документа, выданного по результатам предоставления муниципальной услуги, осуществляется в день его поступления в комитет либо на следующий день в случае поступления заявления о предоставлении муниципальной услуги по окончании рабочего времени. В случае поступления заявления о выдаче дубликата документа, выданного по результатам предоставления муниципальной услуги,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Заявление о выдаче дубликата документа, выданного по результатам предоставления муниципальной услуги, регистрируется в ведомственной системе документооборота с присвоением заявлению номера и указанием даты его получения комитетом.</w:t>
      </w:r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2.20.3. Основанием для отказа в выдаче дубликата документа, выданного по результатам предоставления муниципальной услуги, является обращение с заявлением о выдаче дубликата документа, выданного по результатам предоставления муниципальной услуги, лица, неуказанного в подразделе 1.2 настоящего Административного регламента.</w:t>
      </w:r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proofErr w:type="gramStart"/>
      <w:r w:rsidRPr="008570EA">
        <w:rPr>
          <w:sz w:val="26"/>
          <w:szCs w:val="26"/>
        </w:rPr>
        <w:t>При наличии оснований для отказа в выдаче дубликата документа, выданного по результатам предоставления муниципальной услуги, специалист комитета, ответственный за предоставление муниципальной услуги, подготавливает уведомление об отказе в выдаче дубликата документа, выданного по результатам предоставления муниципальной услуги, за подписью уполномоченного на подписание такого документа должностного лица комитета в срок, не превышающий 5 рабочих дней со дня регистрации соответствующего заявления в комитете.</w:t>
      </w:r>
      <w:proofErr w:type="gramEnd"/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2.20.4. </w:t>
      </w:r>
      <w:proofErr w:type="gramStart"/>
      <w:r w:rsidRPr="008570EA">
        <w:rPr>
          <w:sz w:val="26"/>
          <w:szCs w:val="26"/>
        </w:rPr>
        <w:t xml:space="preserve">В случае отсутствия оснований для отказа в выдаче дубликата, специалист комитета, ответственный за предоставление муниципальной услуги, выдает дубликат с </w:t>
      </w:r>
      <w:r w:rsidRPr="008570EA">
        <w:rPr>
          <w:sz w:val="26"/>
          <w:szCs w:val="26"/>
        </w:rPr>
        <w:lastRenderedPageBreak/>
        <w:t>тем же регистрационным номером, который был указан в ранее выданном по результатам предоставления муниципальной услуги документе,  в срок, не превышающий 5 рабочих дней со дня регистрации соответствующего заявления в комитете.</w:t>
      </w:r>
      <w:proofErr w:type="gramEnd"/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2.20.5.  Выдача (направление)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ю</w:t>
      </w:r>
      <w:r w:rsidRPr="008570EA">
        <w:rPr>
          <w:sz w:val="26"/>
          <w:szCs w:val="26"/>
        </w:rPr>
        <w:t xml:space="preserve"> (представителю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 xml:space="preserve">) результата рассмотрения заявления о выдаче дубликата документа, выданного по результатам предоставления муниципальной услуги, осуществляется способом, указанным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ем</w:t>
      </w:r>
      <w:r w:rsidRPr="008570EA">
        <w:rPr>
          <w:sz w:val="26"/>
          <w:szCs w:val="26"/>
        </w:rPr>
        <w:t xml:space="preserve"> (представителем </w:t>
      </w:r>
      <w:r w:rsidR="009D15A8" w:rsidRPr="008570EA">
        <w:rPr>
          <w:sz w:val="26"/>
          <w:szCs w:val="26"/>
        </w:rPr>
        <w:t>заявител</w:t>
      </w:r>
      <w:r w:rsidR="00396195" w:rsidRPr="008570EA">
        <w:rPr>
          <w:sz w:val="26"/>
          <w:szCs w:val="26"/>
        </w:rPr>
        <w:t>я</w:t>
      </w:r>
      <w:r w:rsidRPr="008570EA">
        <w:rPr>
          <w:sz w:val="26"/>
          <w:szCs w:val="26"/>
        </w:rPr>
        <w:t>) в заявлении об испр</w:t>
      </w:r>
      <w:r w:rsidR="009D204C" w:rsidRPr="008570EA">
        <w:rPr>
          <w:sz w:val="26"/>
          <w:szCs w:val="26"/>
        </w:rPr>
        <w:t>авлении опечаток и (или) ошибок»</w:t>
      </w:r>
      <w:r w:rsidR="00FD6848" w:rsidRPr="008570EA">
        <w:rPr>
          <w:sz w:val="26"/>
          <w:szCs w:val="26"/>
        </w:rPr>
        <w:t>;</w:t>
      </w:r>
      <w:bookmarkStart w:id="2" w:name="_GoBack"/>
      <w:bookmarkEnd w:id="2"/>
    </w:p>
    <w:p w:rsidR="00645F99" w:rsidRPr="008570EA" w:rsidRDefault="00956B7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</w:t>
      </w:r>
      <w:r w:rsidR="009D204C" w:rsidRPr="008570EA">
        <w:rPr>
          <w:sz w:val="26"/>
          <w:szCs w:val="26"/>
        </w:rPr>
        <w:t>.</w:t>
      </w:r>
      <w:r w:rsidR="006365C3" w:rsidRPr="008570EA">
        <w:rPr>
          <w:sz w:val="26"/>
          <w:szCs w:val="26"/>
        </w:rPr>
        <w:t>6</w:t>
      </w:r>
      <w:r w:rsidR="00645F99" w:rsidRPr="008570EA">
        <w:rPr>
          <w:sz w:val="26"/>
          <w:szCs w:val="26"/>
        </w:rPr>
        <w:t xml:space="preserve">. </w:t>
      </w:r>
      <w:r w:rsidR="00A434E0" w:rsidRPr="008570EA">
        <w:rPr>
          <w:sz w:val="26"/>
          <w:szCs w:val="26"/>
        </w:rPr>
        <w:t xml:space="preserve">В пункте 3.1.2 слова "приложение № </w:t>
      </w:r>
      <w:r w:rsidR="007C6193" w:rsidRPr="008570EA">
        <w:rPr>
          <w:sz w:val="26"/>
          <w:szCs w:val="26"/>
        </w:rPr>
        <w:t>4</w:t>
      </w:r>
      <w:r w:rsidR="00A434E0" w:rsidRPr="008570EA">
        <w:rPr>
          <w:sz w:val="26"/>
          <w:szCs w:val="26"/>
        </w:rPr>
        <w:t xml:space="preserve">" заменить словами "приложение № </w:t>
      </w:r>
      <w:r w:rsidR="009435E4" w:rsidRPr="008570EA">
        <w:rPr>
          <w:sz w:val="26"/>
          <w:szCs w:val="26"/>
        </w:rPr>
        <w:t>8</w:t>
      </w:r>
      <w:r w:rsidR="00A434E0" w:rsidRPr="008570EA">
        <w:rPr>
          <w:sz w:val="26"/>
          <w:szCs w:val="26"/>
        </w:rPr>
        <w:t>";</w:t>
      </w:r>
    </w:p>
    <w:p w:rsidR="002D2EA1" w:rsidRPr="008570EA" w:rsidRDefault="007C6193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</w:t>
      </w:r>
      <w:r w:rsidR="009D204C" w:rsidRPr="008570EA">
        <w:rPr>
          <w:sz w:val="26"/>
          <w:szCs w:val="26"/>
        </w:rPr>
        <w:t>.</w:t>
      </w:r>
      <w:r w:rsidR="006365C3" w:rsidRPr="008570EA">
        <w:rPr>
          <w:sz w:val="26"/>
          <w:szCs w:val="26"/>
        </w:rPr>
        <w:t>7</w:t>
      </w:r>
      <w:r w:rsidR="002D2EA1" w:rsidRPr="008570EA">
        <w:rPr>
          <w:sz w:val="26"/>
          <w:szCs w:val="26"/>
        </w:rPr>
        <w:t>. В пункте 3.</w:t>
      </w:r>
      <w:r w:rsidRPr="008570EA">
        <w:rPr>
          <w:sz w:val="26"/>
          <w:szCs w:val="26"/>
        </w:rPr>
        <w:t>2</w:t>
      </w:r>
      <w:r w:rsidR="002D2EA1" w:rsidRPr="008570EA">
        <w:rPr>
          <w:sz w:val="26"/>
          <w:szCs w:val="26"/>
        </w:rPr>
        <w:t xml:space="preserve">.2 </w:t>
      </w:r>
      <w:r w:rsidRPr="008570EA">
        <w:rPr>
          <w:sz w:val="26"/>
          <w:szCs w:val="26"/>
        </w:rPr>
        <w:t xml:space="preserve">и в пункте 3.2.3 </w:t>
      </w:r>
      <w:r w:rsidR="002D2EA1" w:rsidRPr="008570EA">
        <w:rPr>
          <w:sz w:val="26"/>
          <w:szCs w:val="26"/>
        </w:rPr>
        <w:t>слова "приложени</w:t>
      </w:r>
      <w:r w:rsidR="009D204C" w:rsidRPr="008570EA">
        <w:rPr>
          <w:sz w:val="26"/>
          <w:szCs w:val="26"/>
        </w:rPr>
        <w:t>ю</w:t>
      </w:r>
      <w:r w:rsidR="002D2EA1" w:rsidRPr="008570EA">
        <w:rPr>
          <w:sz w:val="26"/>
          <w:szCs w:val="26"/>
        </w:rPr>
        <w:t xml:space="preserve">№ </w:t>
      </w:r>
      <w:r w:rsidRPr="008570EA">
        <w:rPr>
          <w:sz w:val="26"/>
          <w:szCs w:val="26"/>
        </w:rPr>
        <w:t>5</w:t>
      </w:r>
      <w:r w:rsidR="002D2EA1" w:rsidRPr="008570EA">
        <w:rPr>
          <w:sz w:val="26"/>
          <w:szCs w:val="26"/>
        </w:rPr>
        <w:t>" заменить словами "приложени</w:t>
      </w:r>
      <w:r w:rsidR="009D204C" w:rsidRPr="008570EA">
        <w:rPr>
          <w:sz w:val="26"/>
          <w:szCs w:val="26"/>
        </w:rPr>
        <w:t>ю</w:t>
      </w:r>
      <w:r w:rsidR="002D2EA1" w:rsidRPr="008570EA">
        <w:rPr>
          <w:sz w:val="26"/>
          <w:szCs w:val="26"/>
        </w:rPr>
        <w:t xml:space="preserve"> № </w:t>
      </w:r>
      <w:r w:rsidR="009435E4" w:rsidRPr="008570EA">
        <w:rPr>
          <w:sz w:val="26"/>
          <w:szCs w:val="26"/>
        </w:rPr>
        <w:t>9</w:t>
      </w:r>
      <w:r w:rsidR="002D2EA1" w:rsidRPr="008570EA">
        <w:rPr>
          <w:sz w:val="26"/>
          <w:szCs w:val="26"/>
        </w:rPr>
        <w:t>";</w:t>
      </w:r>
    </w:p>
    <w:p w:rsidR="006365C3" w:rsidRPr="008570EA" w:rsidRDefault="006365C3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2.8. Разделы 4 и 5 исключить;</w:t>
      </w:r>
    </w:p>
    <w:p w:rsidR="009D204C" w:rsidRPr="008570EA" w:rsidRDefault="006365C3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 xml:space="preserve">2.9. </w:t>
      </w:r>
      <w:r w:rsidR="00F11799" w:rsidRPr="008570EA">
        <w:rPr>
          <w:sz w:val="26"/>
          <w:szCs w:val="26"/>
        </w:rPr>
        <w:t xml:space="preserve">Приложения </w:t>
      </w:r>
      <w:r w:rsidR="009D204C" w:rsidRPr="008570EA">
        <w:rPr>
          <w:sz w:val="26"/>
          <w:szCs w:val="26"/>
        </w:rPr>
        <w:t>№</w:t>
      </w:r>
      <w:r w:rsidR="007C6193" w:rsidRPr="008570EA">
        <w:rPr>
          <w:sz w:val="26"/>
          <w:szCs w:val="26"/>
        </w:rPr>
        <w:t xml:space="preserve">4 и </w:t>
      </w:r>
      <w:r w:rsidR="009D204C" w:rsidRPr="008570EA">
        <w:rPr>
          <w:sz w:val="26"/>
          <w:szCs w:val="26"/>
        </w:rPr>
        <w:t>№5 считать приложениями №</w:t>
      </w:r>
      <w:r w:rsidR="009435E4" w:rsidRPr="008570EA">
        <w:rPr>
          <w:sz w:val="26"/>
          <w:szCs w:val="26"/>
        </w:rPr>
        <w:t>8</w:t>
      </w:r>
      <w:r w:rsidR="007C6193" w:rsidRPr="008570EA">
        <w:rPr>
          <w:sz w:val="26"/>
          <w:szCs w:val="26"/>
        </w:rPr>
        <w:t xml:space="preserve"> и </w:t>
      </w:r>
      <w:r w:rsidR="009D204C" w:rsidRPr="008570EA">
        <w:rPr>
          <w:sz w:val="26"/>
          <w:szCs w:val="26"/>
        </w:rPr>
        <w:t>№</w:t>
      </w:r>
      <w:r w:rsidR="009435E4" w:rsidRPr="008570EA">
        <w:rPr>
          <w:sz w:val="26"/>
          <w:szCs w:val="26"/>
        </w:rPr>
        <w:t>9</w:t>
      </w:r>
      <w:r w:rsidR="009D204C" w:rsidRPr="008570EA">
        <w:rPr>
          <w:sz w:val="26"/>
          <w:szCs w:val="26"/>
        </w:rPr>
        <w:t xml:space="preserve"> соответственно</w:t>
      </w:r>
    </w:p>
    <w:p w:rsidR="009D204C" w:rsidRPr="008570EA" w:rsidRDefault="006365C3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2.10</w:t>
      </w:r>
      <w:r w:rsidR="009D204C" w:rsidRPr="008570EA">
        <w:rPr>
          <w:sz w:val="26"/>
          <w:szCs w:val="26"/>
        </w:rPr>
        <w:t>.</w:t>
      </w:r>
      <w:r w:rsidRPr="008570EA">
        <w:rPr>
          <w:sz w:val="26"/>
          <w:szCs w:val="26"/>
        </w:rPr>
        <w:t xml:space="preserve"> </w:t>
      </w:r>
      <w:r w:rsidR="009D204C" w:rsidRPr="008570EA">
        <w:rPr>
          <w:sz w:val="26"/>
          <w:szCs w:val="26"/>
        </w:rPr>
        <w:t>Дополнить новыми приложениями №</w:t>
      </w:r>
      <w:r w:rsidR="007C6193" w:rsidRPr="008570EA">
        <w:rPr>
          <w:sz w:val="26"/>
          <w:szCs w:val="26"/>
        </w:rPr>
        <w:t>4</w:t>
      </w:r>
      <w:r w:rsidR="009435E4" w:rsidRPr="008570EA">
        <w:rPr>
          <w:sz w:val="26"/>
          <w:szCs w:val="26"/>
        </w:rPr>
        <w:t>,</w:t>
      </w:r>
      <w:r w:rsidR="009D204C" w:rsidRPr="008570EA">
        <w:rPr>
          <w:sz w:val="26"/>
          <w:szCs w:val="26"/>
        </w:rPr>
        <w:t xml:space="preserve"> №</w:t>
      </w:r>
      <w:r w:rsidR="007C6193" w:rsidRPr="008570EA">
        <w:rPr>
          <w:sz w:val="26"/>
          <w:szCs w:val="26"/>
        </w:rPr>
        <w:t>5</w:t>
      </w:r>
      <w:r w:rsidR="009435E4" w:rsidRPr="008570EA">
        <w:rPr>
          <w:sz w:val="26"/>
          <w:szCs w:val="26"/>
        </w:rPr>
        <w:t>, №6 и №7.</w:t>
      </w:r>
    </w:p>
    <w:p w:rsidR="00282406" w:rsidRPr="008570EA" w:rsidRDefault="009D204C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2</w:t>
      </w:r>
      <w:r w:rsidR="00282406" w:rsidRPr="008570EA">
        <w:rPr>
          <w:sz w:val="26"/>
          <w:szCs w:val="26"/>
        </w:rPr>
        <w:t xml:space="preserve">. Опубликовать настоящее постановление в газете "Новгород" и разместить </w:t>
      </w:r>
    </w:p>
    <w:p w:rsidR="00282406" w:rsidRPr="008570EA" w:rsidRDefault="00282406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  <w:r w:rsidRPr="008570EA">
        <w:rPr>
          <w:sz w:val="26"/>
          <w:szCs w:val="26"/>
        </w:rPr>
        <w:t>на официальных сайтах Администрации Великого Новгорода в сети Интернет.</w:t>
      </w:r>
    </w:p>
    <w:p w:rsidR="00E4245F" w:rsidRPr="008570EA" w:rsidRDefault="00E4245F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7C6193" w:rsidRDefault="007C6193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840771" w:rsidRDefault="00840771" w:rsidP="00E4245F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Theme="minorEastAsia" w:hAnsi="Calibri" w:cs="Calibri"/>
          <w:color w:val="FF0000"/>
        </w:rPr>
      </w:pPr>
    </w:p>
    <w:p w:rsidR="00B8505F" w:rsidRDefault="00B8505F" w:rsidP="00B8505F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Приложения </w:t>
      </w:r>
      <w:proofErr w:type="gramStart"/>
      <w:r>
        <w:rPr>
          <w:sz w:val="26"/>
          <w:szCs w:val="26"/>
        </w:rPr>
        <w:t>к</w:t>
      </w:r>
      <w:proofErr w:type="gramEnd"/>
      <w:r>
        <w:rPr>
          <w:sz w:val="26"/>
          <w:szCs w:val="26"/>
        </w:rPr>
        <w:t xml:space="preserve"> </w:t>
      </w:r>
    </w:p>
    <w:p w:rsidR="00B8505F" w:rsidRDefault="00B8505F" w:rsidP="00B8505F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Постановлению Администрации </w:t>
      </w:r>
    </w:p>
    <w:p w:rsidR="00085F1D" w:rsidRDefault="00B8505F" w:rsidP="00B8505F">
      <w:pPr>
        <w:autoSpaceDE w:val="0"/>
        <w:autoSpaceDN w:val="0"/>
        <w:adjustRightInd w:val="0"/>
        <w:spacing w:after="0" w:line="240" w:lineRule="auto"/>
        <w:ind w:left="-142" w:firstLine="568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Великого Новгорода </w:t>
      </w:r>
    </w:p>
    <w:p w:rsidR="00B8505F" w:rsidRDefault="00B8505F" w:rsidP="00B8505F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От __________№__________</w:t>
      </w:r>
    </w:p>
    <w:p w:rsidR="00B8505F" w:rsidRDefault="00B8505F" w:rsidP="00B8505F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</w:p>
    <w:p w:rsidR="00840771" w:rsidRDefault="00840771" w:rsidP="00B8505F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t xml:space="preserve">Приложение N </w:t>
      </w:r>
      <w:r w:rsidR="000C1EC8">
        <w:rPr>
          <w:sz w:val="26"/>
          <w:szCs w:val="26"/>
        </w:rPr>
        <w:t>4</w:t>
      </w: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Административному регламенту</w:t>
      </w: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предоставления муниципальной услуги</w:t>
      </w: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"</w:t>
      </w:r>
      <w:r w:rsidRPr="000F440D">
        <w:t xml:space="preserve"> </w:t>
      </w:r>
      <w:r w:rsidRPr="00840771">
        <w:rPr>
          <w:sz w:val="26"/>
          <w:szCs w:val="26"/>
        </w:rPr>
        <w:t xml:space="preserve">Установка информационной вывески, </w:t>
      </w: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840771">
        <w:rPr>
          <w:sz w:val="26"/>
          <w:szCs w:val="26"/>
        </w:rPr>
        <w:t xml:space="preserve">согласование </w:t>
      </w:r>
      <w:proofErr w:type="gramStart"/>
      <w:r w:rsidRPr="00840771">
        <w:rPr>
          <w:sz w:val="26"/>
          <w:szCs w:val="26"/>
        </w:rPr>
        <w:t>дизайн-проекта</w:t>
      </w:r>
      <w:proofErr w:type="gramEnd"/>
      <w:r w:rsidRPr="00840771">
        <w:rPr>
          <w:sz w:val="26"/>
          <w:szCs w:val="26"/>
        </w:rPr>
        <w:t xml:space="preserve"> размещения вывески </w:t>
      </w:r>
      <w:r>
        <w:rPr>
          <w:sz w:val="26"/>
          <w:szCs w:val="26"/>
        </w:rPr>
        <w:t>"</w:t>
      </w: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215" w:type="dxa"/>
        <w:tblInd w:w="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10"/>
        <w:gridCol w:w="340"/>
        <w:gridCol w:w="1191"/>
        <w:gridCol w:w="374"/>
        <w:gridCol w:w="1271"/>
        <w:gridCol w:w="445"/>
        <w:gridCol w:w="899"/>
        <w:gridCol w:w="540"/>
        <w:gridCol w:w="1377"/>
        <w:gridCol w:w="53"/>
        <w:gridCol w:w="454"/>
        <w:gridCol w:w="910"/>
        <w:gridCol w:w="218"/>
        <w:gridCol w:w="633"/>
      </w:tblGrid>
      <w:tr w:rsidR="00840771" w:rsidRPr="006041CF" w:rsidTr="00840771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6041C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right"/>
              <w:rPr>
                <w:rFonts w:eastAsiaTheme="minorHAnsi"/>
                <w:color w:val="000000"/>
                <w:sz w:val="18"/>
                <w:szCs w:val="18"/>
                <w:lang w:eastAsia="en-US"/>
              </w:rPr>
            </w:pPr>
            <w:r w:rsidRPr="006041CF">
              <w:rPr>
                <w:rFonts w:eastAsiaTheme="minorHAnsi"/>
                <w:color w:val="000000"/>
                <w:sz w:val="18"/>
                <w:szCs w:val="18"/>
                <w:lang w:eastAsia="en-US"/>
              </w:rPr>
              <w:t>Форма</w:t>
            </w:r>
          </w:p>
        </w:tc>
      </w:tr>
      <w:tr w:rsidR="00840771" w:rsidRPr="009E7C8F" w:rsidTr="00840771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</w:t>
            </w:r>
          </w:p>
          <w:p w:rsidR="00840771" w:rsidRPr="00840771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об оставлении 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заявления </w:t>
            </w:r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о согласовании установки информационной вывески,</w:t>
            </w:r>
          </w:p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дизайн-проекта</w:t>
            </w:r>
            <w:proofErr w:type="gramEnd"/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размещения вывеск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 без рассмотрения</w:t>
            </w:r>
          </w:p>
        </w:tc>
      </w:tr>
      <w:tr w:rsidR="00840771" w:rsidRPr="009E7C8F" w:rsidTr="00840771">
        <w:tc>
          <w:tcPr>
            <w:tcW w:w="9215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 Администрацию Великого Новгорода (комитет по строительству и архитектуре)</w:t>
            </w:r>
          </w:p>
        </w:tc>
        <w:tc>
          <w:tcPr>
            <w:tcW w:w="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Заявление принято</w:t>
            </w: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9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(дата,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регистрационный номер)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(ФИО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 должностного лица)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840771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Прошу оставить </w:t>
            </w:r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заявлени</w:t>
            </w:r>
            <w:r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е</w:t>
            </w:r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о согласовании установки информационной вывески,</w:t>
            </w:r>
          </w:p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дизайн-проекта</w:t>
            </w:r>
            <w:proofErr w:type="gramEnd"/>
            <w:r w:rsidRPr="00840771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 размещения вывески </w:t>
            </w: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без рассмотрения</w:t>
            </w: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 и номер запроса предоставления муниципальной услуги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Сведения о заявителе</w:t>
            </w: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4.1.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Индивидуальный предприниматель, физическое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4.2.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Юридическое лицо: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полное наименование, организационно-правовая форма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ИНН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связи/факс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фамилия, имя, отчество (при наличии)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документ, удостоверяющий личность</w:t>
            </w: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вид</w:t>
            </w: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номер</w:t>
            </w: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3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5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4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 выдачи)</w:t>
            </w:r>
          </w:p>
        </w:tc>
        <w:tc>
          <w:tcPr>
            <w:tcW w:w="14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(кем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выдан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места жительства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телефон для связи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Способ получения результата рассмотрения настоящего заявления</w:t>
            </w: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комитете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лично в МФЦ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почтовым отправлением по адресу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87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Перечень документов, прилагаемых к настоящему заявлению</w:t>
            </w: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оригинал в количестве 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.;</w:t>
            </w:r>
          </w:p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both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 xml:space="preserve">копия в количестве _______ экз. на _____ </w:t>
            </w:r>
            <w:proofErr w:type="gramStart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л</w:t>
            </w:r>
            <w:proofErr w:type="gramEnd"/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.</w:t>
            </w:r>
          </w:p>
        </w:tc>
      </w:tr>
      <w:tr w:rsidR="00840771" w:rsidRPr="009E7C8F" w:rsidTr="00840771">
        <w:tc>
          <w:tcPr>
            <w:tcW w:w="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17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Подпись:</w:t>
            </w:r>
          </w:p>
        </w:tc>
        <w:tc>
          <w:tcPr>
            <w:tcW w:w="5529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Дата:</w:t>
            </w: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  <w:tr w:rsidR="00840771" w:rsidRPr="009E7C8F" w:rsidTr="00840771">
        <w:tc>
          <w:tcPr>
            <w:tcW w:w="5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(расшифровка подписи)</w:t>
            </w:r>
          </w:p>
        </w:tc>
        <w:tc>
          <w:tcPr>
            <w:tcW w:w="13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5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autoSpaceDE w:val="0"/>
              <w:autoSpaceDN w:val="0"/>
              <w:adjustRightInd w:val="0"/>
              <w:spacing w:after="0" w:line="240" w:lineRule="auto"/>
              <w:ind w:left="15"/>
              <w:jc w:val="center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  <w:r w:rsidRPr="009E7C8F">
              <w:rPr>
                <w:rFonts w:eastAsiaTheme="minorHAnsi"/>
                <w:color w:val="000000"/>
                <w:sz w:val="24"/>
                <w:szCs w:val="24"/>
                <w:lang w:eastAsia="en-US"/>
              </w:rPr>
              <w:t>(дата)</w:t>
            </w:r>
          </w:p>
        </w:tc>
        <w:tc>
          <w:tcPr>
            <w:tcW w:w="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40771" w:rsidRPr="009E7C8F" w:rsidRDefault="00840771" w:rsidP="00840771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5"/>
              <w:rPr>
                <w:rFonts w:eastAsiaTheme="minorHAnsi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br/>
      </w:r>
    </w:p>
    <w:p w:rsidR="00840771" w:rsidRDefault="00840771" w:rsidP="00840771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840771" w:rsidRPr="006B4C6A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6B4C6A">
        <w:rPr>
          <w:sz w:val="26"/>
          <w:szCs w:val="26"/>
        </w:rPr>
        <w:lastRenderedPageBreak/>
        <w:t xml:space="preserve">Приложение N </w:t>
      </w:r>
      <w:r w:rsidR="000C1EC8">
        <w:rPr>
          <w:sz w:val="26"/>
          <w:szCs w:val="26"/>
        </w:rPr>
        <w:t>5</w:t>
      </w:r>
    </w:p>
    <w:p w:rsidR="00840771" w:rsidRPr="006B4C6A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6B4C6A">
        <w:rPr>
          <w:sz w:val="26"/>
          <w:szCs w:val="26"/>
        </w:rPr>
        <w:t>к Административному регламенту</w:t>
      </w:r>
    </w:p>
    <w:p w:rsidR="00840771" w:rsidRPr="006B4C6A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6B4C6A">
        <w:rPr>
          <w:sz w:val="26"/>
          <w:szCs w:val="26"/>
        </w:rPr>
        <w:t>предоставления муниципальной услуги</w:t>
      </w:r>
    </w:p>
    <w:p w:rsidR="00840771" w:rsidRPr="006B4C6A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6B4C6A">
        <w:rPr>
          <w:sz w:val="26"/>
          <w:szCs w:val="26"/>
        </w:rPr>
        <w:t xml:space="preserve">" Аннулирование разрешения на установку </w:t>
      </w: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6B4C6A">
        <w:rPr>
          <w:sz w:val="26"/>
          <w:szCs w:val="26"/>
        </w:rPr>
        <w:t>и эксплуатацию рекламной конструкции "</w:t>
      </w: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CE2120">
        <w:rPr>
          <w:sz w:val="26"/>
          <w:szCs w:val="26"/>
        </w:rPr>
        <w:t xml:space="preserve">Форма 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CE2120">
        <w:rPr>
          <w:sz w:val="26"/>
          <w:szCs w:val="26"/>
        </w:rPr>
        <w:t>Решение</w:t>
      </w:r>
    </w:p>
    <w:p w:rsidR="00840771" w:rsidRPr="00840771" w:rsidRDefault="00840771" w:rsidP="00840771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CE2120">
        <w:rPr>
          <w:sz w:val="26"/>
          <w:szCs w:val="26"/>
        </w:rPr>
        <w:t>об ос</w:t>
      </w:r>
      <w:r w:rsidRPr="009E7C8F">
        <w:rPr>
          <w:sz w:val="26"/>
          <w:szCs w:val="26"/>
        </w:rPr>
        <w:t xml:space="preserve">тавлении </w:t>
      </w:r>
      <w:r w:rsidRPr="00840771">
        <w:rPr>
          <w:rFonts w:eastAsiaTheme="minorHAnsi"/>
          <w:color w:val="000000"/>
          <w:sz w:val="26"/>
          <w:szCs w:val="26"/>
          <w:lang w:eastAsia="en-US"/>
        </w:rPr>
        <w:t>заявления о согласовании установки информационной вывески,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840771">
        <w:rPr>
          <w:rFonts w:eastAsiaTheme="minorHAnsi"/>
          <w:color w:val="000000"/>
          <w:sz w:val="26"/>
          <w:szCs w:val="26"/>
          <w:lang w:eastAsia="en-US"/>
        </w:rPr>
        <w:t>дизайн-проекта</w:t>
      </w:r>
      <w:proofErr w:type="gramEnd"/>
      <w:r w:rsidRPr="00840771">
        <w:rPr>
          <w:rFonts w:eastAsiaTheme="minorHAnsi"/>
          <w:color w:val="000000"/>
          <w:sz w:val="26"/>
          <w:szCs w:val="26"/>
          <w:lang w:eastAsia="en-US"/>
        </w:rPr>
        <w:t xml:space="preserve"> размещения вывески </w:t>
      </w:r>
      <w:r w:rsidRPr="009E7C8F">
        <w:rPr>
          <w:sz w:val="26"/>
          <w:szCs w:val="26"/>
        </w:rPr>
        <w:t>без рассмотрения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                      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На основании заявления от "___" _________ 20___ г., поступившего </w:t>
      </w:r>
      <w:proofErr w:type="gramStart"/>
      <w:r w:rsidRPr="00CE2120">
        <w:rPr>
          <w:sz w:val="26"/>
          <w:szCs w:val="26"/>
        </w:rPr>
        <w:t>от</w:t>
      </w:r>
      <w:proofErr w:type="gramEnd"/>
      <w:r w:rsidRPr="00CE2120">
        <w:rPr>
          <w:sz w:val="26"/>
          <w:szCs w:val="26"/>
        </w:rPr>
        <w:t xml:space="preserve"> ______________________________________________</w:t>
      </w:r>
      <w:r>
        <w:rPr>
          <w:sz w:val="26"/>
          <w:szCs w:val="26"/>
        </w:rPr>
        <w:t>_______________________________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                                            </w:t>
      </w:r>
      <w:proofErr w:type="gramStart"/>
      <w:r w:rsidRPr="00CE2120">
        <w:rPr>
          <w:sz w:val="26"/>
          <w:szCs w:val="26"/>
        </w:rPr>
        <w:t>(полное наименование</w:t>
      </w:r>
      <w:proofErr w:type="gramEnd"/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___________________________________________________________________________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организации, юридический адрес заявителя - юридического лица,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>___________________________________________________________________________,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CE2120">
        <w:rPr>
          <w:sz w:val="26"/>
          <w:szCs w:val="26"/>
        </w:rPr>
        <w:t>ФИО, адрес места жительства заявителя - физического лица)</w:t>
      </w:r>
      <w:proofErr w:type="gramEnd"/>
    </w:p>
    <w:p w:rsidR="00840771" w:rsidRPr="009E7C8F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Pr="00062A19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9E7C8F">
        <w:rPr>
          <w:sz w:val="26"/>
          <w:szCs w:val="26"/>
        </w:rPr>
        <w:t xml:space="preserve">Администрацией Великого Новгорода принято решение об оставлении </w:t>
      </w:r>
      <w:r w:rsidRPr="00840771">
        <w:rPr>
          <w:rFonts w:eastAsiaTheme="minorHAnsi"/>
          <w:color w:val="000000"/>
          <w:sz w:val="26"/>
          <w:szCs w:val="26"/>
          <w:lang w:eastAsia="en-US"/>
        </w:rPr>
        <w:t>заявления о согласовании ус</w:t>
      </w:r>
      <w:r w:rsidR="00062A19">
        <w:rPr>
          <w:rFonts w:eastAsiaTheme="minorHAnsi"/>
          <w:color w:val="000000"/>
          <w:sz w:val="26"/>
          <w:szCs w:val="26"/>
          <w:lang w:eastAsia="en-US"/>
        </w:rPr>
        <w:t xml:space="preserve">тановки информационной вывески, </w:t>
      </w:r>
      <w:proofErr w:type="gramStart"/>
      <w:r w:rsidRPr="00840771">
        <w:rPr>
          <w:rFonts w:eastAsiaTheme="minorHAnsi"/>
          <w:color w:val="000000"/>
          <w:sz w:val="26"/>
          <w:szCs w:val="26"/>
          <w:lang w:eastAsia="en-US"/>
        </w:rPr>
        <w:t>дизайн-проекта</w:t>
      </w:r>
      <w:proofErr w:type="gramEnd"/>
      <w:r w:rsidRPr="00840771">
        <w:rPr>
          <w:rFonts w:eastAsiaTheme="minorHAnsi"/>
          <w:color w:val="000000"/>
          <w:sz w:val="26"/>
          <w:szCs w:val="26"/>
          <w:lang w:eastAsia="en-US"/>
        </w:rPr>
        <w:t xml:space="preserve"> размещения вывески</w:t>
      </w:r>
      <w:r w:rsidRPr="009E7C8F">
        <w:rPr>
          <w:sz w:val="26"/>
          <w:szCs w:val="26"/>
        </w:rPr>
        <w:t xml:space="preserve"> от</w:t>
      </w:r>
      <w:r w:rsidRPr="00CE2120">
        <w:rPr>
          <w:sz w:val="26"/>
          <w:szCs w:val="26"/>
        </w:rPr>
        <w:t xml:space="preserve"> "___" ________ 20___ г. </w:t>
      </w:r>
      <w:proofErr w:type="spellStart"/>
      <w:r w:rsidRPr="00CE2120">
        <w:rPr>
          <w:sz w:val="26"/>
          <w:szCs w:val="26"/>
        </w:rPr>
        <w:t>вх</w:t>
      </w:r>
      <w:proofErr w:type="spellEnd"/>
      <w:r w:rsidRPr="00CE2120">
        <w:rPr>
          <w:sz w:val="26"/>
          <w:szCs w:val="26"/>
        </w:rPr>
        <w:t>. N ________  без рассмотрения.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___________________                   _________________________________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CE2120">
        <w:rPr>
          <w:sz w:val="26"/>
          <w:szCs w:val="26"/>
        </w:rPr>
        <w:t xml:space="preserve">        (должность)                          (фамилия, инициалы, подпись)</w:t>
      </w:r>
    </w:p>
    <w:p w:rsidR="00840771" w:rsidRPr="00CE2120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840771" w:rsidRDefault="00840771" w:rsidP="00840771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  <w:r>
        <w:rPr>
          <w:sz w:val="26"/>
          <w:szCs w:val="26"/>
        </w:rPr>
        <w:br/>
      </w:r>
    </w:p>
    <w:p w:rsidR="003746A8" w:rsidRDefault="003746A8" w:rsidP="00840771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sz w:val="26"/>
          <w:szCs w:val="26"/>
        </w:rPr>
      </w:pPr>
    </w:p>
    <w:p w:rsidR="00840771" w:rsidRDefault="00840771" w:rsidP="00840771">
      <w:pPr>
        <w:spacing w:after="0" w:line="240" w:lineRule="auto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840771" w:rsidRDefault="00840771" w:rsidP="00B8505F">
      <w:pPr>
        <w:autoSpaceDE w:val="0"/>
        <w:autoSpaceDN w:val="0"/>
        <w:adjustRightInd w:val="0"/>
        <w:spacing w:after="0" w:line="240" w:lineRule="auto"/>
        <w:ind w:left="-142" w:firstLine="568"/>
        <w:jc w:val="center"/>
        <w:rPr>
          <w:sz w:val="26"/>
          <w:szCs w:val="26"/>
        </w:rPr>
      </w:pPr>
    </w:p>
    <w:p w:rsidR="00E4245F" w:rsidRPr="00E4245F" w:rsidRDefault="00E4245F" w:rsidP="00E4245F">
      <w:pPr>
        <w:pStyle w:val="ConsNonformat"/>
        <w:ind w:left="5040" w:right="0"/>
        <w:jc w:val="right"/>
        <w:rPr>
          <w:rFonts w:ascii="Times New Roman" w:hAnsi="Times New Roman"/>
          <w:sz w:val="24"/>
          <w:szCs w:val="24"/>
        </w:rPr>
      </w:pPr>
      <w:r w:rsidRPr="00E4245F">
        <w:rPr>
          <w:rFonts w:ascii="Times New Roman" w:hAnsi="Times New Roman"/>
          <w:sz w:val="24"/>
          <w:szCs w:val="24"/>
        </w:rPr>
        <w:t xml:space="preserve">Приложение № </w:t>
      </w:r>
      <w:r w:rsidR="000C1EC8">
        <w:rPr>
          <w:rFonts w:ascii="Times New Roman" w:hAnsi="Times New Roman"/>
          <w:sz w:val="24"/>
          <w:szCs w:val="24"/>
        </w:rPr>
        <w:t>6</w:t>
      </w:r>
    </w:p>
    <w:p w:rsidR="00E4245F" w:rsidRPr="00E4245F" w:rsidRDefault="00E4245F" w:rsidP="00E4245F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E4245F">
        <w:rPr>
          <w:sz w:val="24"/>
          <w:szCs w:val="24"/>
        </w:rPr>
        <w:t xml:space="preserve">к Административному регламенту </w:t>
      </w:r>
    </w:p>
    <w:p w:rsidR="00E4245F" w:rsidRPr="00E4245F" w:rsidRDefault="00E4245F" w:rsidP="00E4245F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E4245F">
        <w:rPr>
          <w:sz w:val="24"/>
          <w:szCs w:val="24"/>
        </w:rPr>
        <w:t>предоставления муниципальной услуги</w:t>
      </w:r>
    </w:p>
    <w:p w:rsidR="00637BB6" w:rsidRDefault="00E4245F" w:rsidP="00637BB6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E4245F">
        <w:rPr>
          <w:sz w:val="24"/>
          <w:szCs w:val="24"/>
        </w:rPr>
        <w:t xml:space="preserve"> </w:t>
      </w:r>
      <w:r w:rsidRPr="00E4245F">
        <w:rPr>
          <w:color w:val="000000"/>
          <w:sz w:val="24"/>
          <w:szCs w:val="24"/>
        </w:rPr>
        <w:t>"</w:t>
      </w:r>
      <w:r w:rsidR="00637BB6" w:rsidRPr="00637BB6">
        <w:t xml:space="preserve"> </w:t>
      </w:r>
      <w:r w:rsidR="00637BB6" w:rsidRPr="00637BB6">
        <w:rPr>
          <w:sz w:val="24"/>
          <w:szCs w:val="24"/>
        </w:rPr>
        <w:t xml:space="preserve">Установка информационной вывески, </w:t>
      </w:r>
    </w:p>
    <w:p w:rsidR="00E4245F" w:rsidRPr="00E4245F" w:rsidRDefault="00637BB6" w:rsidP="00637BB6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637BB6">
        <w:rPr>
          <w:sz w:val="24"/>
          <w:szCs w:val="24"/>
        </w:rPr>
        <w:t xml:space="preserve">согласование </w:t>
      </w:r>
      <w:proofErr w:type="gramStart"/>
      <w:r w:rsidRPr="00637BB6">
        <w:rPr>
          <w:sz w:val="24"/>
          <w:szCs w:val="24"/>
        </w:rPr>
        <w:t>дизайн-проекта</w:t>
      </w:r>
      <w:proofErr w:type="gramEnd"/>
      <w:r w:rsidRPr="00637BB6">
        <w:rPr>
          <w:sz w:val="24"/>
          <w:szCs w:val="24"/>
        </w:rPr>
        <w:t xml:space="preserve"> размещения вывески </w:t>
      </w:r>
      <w:r w:rsidR="00E4245F" w:rsidRPr="00E4245F">
        <w:rPr>
          <w:color w:val="000000"/>
          <w:sz w:val="24"/>
          <w:szCs w:val="24"/>
        </w:rPr>
        <w:t>"</w:t>
      </w:r>
    </w:p>
    <w:p w:rsidR="00E4245F" w:rsidRPr="00E4245F" w:rsidRDefault="00E4245F" w:rsidP="00E4245F">
      <w:pPr>
        <w:pStyle w:val="ConsNonformat"/>
        <w:ind w:left="5400" w:right="0"/>
        <w:jc w:val="center"/>
        <w:rPr>
          <w:rFonts w:ascii="Times New Roman" w:hAnsi="Times New Roman"/>
          <w:sz w:val="24"/>
          <w:szCs w:val="24"/>
        </w:rPr>
      </w:pPr>
    </w:p>
    <w:p w:rsidR="00E4245F" w:rsidRDefault="00E4245F" w:rsidP="00E4245F">
      <w:pPr>
        <w:autoSpaceDE w:val="0"/>
        <w:autoSpaceDN w:val="0"/>
        <w:adjustRightInd w:val="0"/>
        <w:ind w:left="261"/>
        <w:jc w:val="right"/>
        <w:rPr>
          <w:color w:val="000000"/>
        </w:rPr>
      </w:pPr>
      <w:r w:rsidRPr="00593572">
        <w:rPr>
          <w:color w:val="000000"/>
        </w:rPr>
        <w:t>Форма</w:t>
      </w:r>
    </w:p>
    <w:p w:rsidR="00E4245F" w:rsidRPr="00BB397C" w:rsidRDefault="00E4245F" w:rsidP="00E4245F">
      <w:pPr>
        <w:jc w:val="center"/>
        <w:rPr>
          <w:b/>
          <w:szCs w:val="28"/>
        </w:rPr>
      </w:pPr>
      <w:r>
        <w:rPr>
          <w:b/>
          <w:szCs w:val="28"/>
        </w:rPr>
        <w:t>ЗАЯВЛЕНИЕ</w:t>
      </w:r>
    </w:p>
    <w:p w:rsidR="00E4245F" w:rsidRDefault="00E4245F" w:rsidP="00E4245F">
      <w:pPr>
        <w:contextualSpacing/>
        <w:jc w:val="center"/>
        <w:rPr>
          <w:b/>
          <w:szCs w:val="28"/>
        </w:rPr>
      </w:pPr>
      <w:r>
        <w:rPr>
          <w:b/>
          <w:szCs w:val="28"/>
        </w:rPr>
        <w:t xml:space="preserve">об исправлении опечаток и (или) ошибок </w:t>
      </w:r>
    </w:p>
    <w:p w:rsidR="00E4245F" w:rsidRPr="007D75C4" w:rsidRDefault="00E4245F" w:rsidP="00E4245F">
      <w:pPr>
        <w:contextualSpacing/>
        <w:jc w:val="center"/>
        <w:rPr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1"/>
        <w:gridCol w:w="6"/>
        <w:gridCol w:w="63"/>
        <w:gridCol w:w="362"/>
        <w:gridCol w:w="264"/>
        <w:gridCol w:w="573"/>
        <w:gridCol w:w="378"/>
        <w:gridCol w:w="312"/>
        <w:gridCol w:w="26"/>
        <w:gridCol w:w="1431"/>
        <w:gridCol w:w="6"/>
        <w:gridCol w:w="557"/>
        <w:gridCol w:w="1129"/>
      </w:tblGrid>
      <w:tr w:rsidR="00E4245F" w:rsidRPr="007D75C4" w:rsidTr="009D15A8">
        <w:tc>
          <w:tcPr>
            <w:tcW w:w="606" w:type="dxa"/>
            <w:shd w:val="clear" w:color="auto" w:fill="auto"/>
          </w:tcPr>
          <w:p w:rsidR="00E4245F" w:rsidRPr="007D75C4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1.</w:t>
            </w:r>
          </w:p>
        </w:tc>
        <w:tc>
          <w:tcPr>
            <w:tcW w:w="3653" w:type="dxa"/>
            <w:gridSpan w:val="3"/>
            <w:shd w:val="clear" w:color="auto" w:fill="auto"/>
          </w:tcPr>
          <w:p w:rsidR="00E4245F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 xml:space="preserve">В Администрацию Великого Новгорода </w:t>
            </w:r>
          </w:p>
          <w:p w:rsidR="00E4245F" w:rsidRPr="007D75C4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(комитет по строительству и архитектуре)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E4245F" w:rsidRPr="007D75C4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4676" w:type="dxa"/>
            <w:gridSpan w:val="9"/>
            <w:shd w:val="clear" w:color="auto" w:fill="auto"/>
          </w:tcPr>
          <w:p w:rsidR="00E4245F" w:rsidRPr="007D75C4" w:rsidRDefault="00E4245F" w:rsidP="009D15A8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Заявление принято _________________</w:t>
            </w:r>
          </w:p>
          <w:p w:rsidR="00E4245F" w:rsidRPr="007D75C4" w:rsidRDefault="00E4245F" w:rsidP="009D15A8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 xml:space="preserve">                             </w:t>
            </w:r>
            <w:r w:rsidRPr="007D75C4">
              <w:rPr>
                <w:sz w:val="20"/>
                <w:szCs w:val="20"/>
              </w:rPr>
              <w:t>(регистрационный номер</w:t>
            </w:r>
            <w:r w:rsidRPr="007D75C4">
              <w:rPr>
                <w:szCs w:val="28"/>
              </w:rPr>
              <w:t>)</w:t>
            </w:r>
          </w:p>
          <w:p w:rsidR="00E4245F" w:rsidRPr="007D75C4" w:rsidRDefault="00E4245F" w:rsidP="009D15A8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</w:t>
            </w:r>
            <w:r>
              <w:rPr>
                <w:szCs w:val="28"/>
              </w:rPr>
              <w:t>________________</w:t>
            </w:r>
          </w:p>
          <w:p w:rsidR="00E4245F" w:rsidRPr="007D75C4" w:rsidRDefault="00E4245F" w:rsidP="009D15A8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E4245F" w:rsidRPr="007D75C4" w:rsidRDefault="00E4245F" w:rsidP="009D15A8">
            <w:pPr>
              <w:widowControl w:val="0"/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________________________________</w:t>
            </w:r>
            <w:r>
              <w:rPr>
                <w:szCs w:val="28"/>
              </w:rPr>
              <w:t>__</w:t>
            </w:r>
          </w:p>
          <w:p w:rsidR="00E4245F" w:rsidRDefault="00E4245F" w:rsidP="009D15A8">
            <w:pPr>
              <w:spacing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  <w:p w:rsidR="00E4245F" w:rsidRDefault="00E4245F" w:rsidP="009D15A8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__________________________________</w:t>
            </w:r>
          </w:p>
          <w:p w:rsidR="00E4245F" w:rsidRPr="007D75C4" w:rsidRDefault="00E4245F" w:rsidP="009D15A8">
            <w:pPr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(дата)</w:t>
            </w:r>
          </w:p>
        </w:tc>
      </w:tr>
      <w:tr w:rsidR="00E4245F" w:rsidRPr="007D75C4" w:rsidTr="009D15A8">
        <w:trPr>
          <w:trHeight w:val="108"/>
        </w:trPr>
        <w:tc>
          <w:tcPr>
            <w:tcW w:w="60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Сообщаю о следующей опечатке и (или) ошибке, допущенной при оказании  </w:t>
            </w:r>
            <w:r w:rsidRPr="00E16A24">
              <w:rPr>
                <w:sz w:val="26"/>
                <w:szCs w:val="26"/>
              </w:rPr>
              <w:t xml:space="preserve">муниципальной услуги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 w:rsidR="0049175D" w:rsidRPr="0049175D">
              <w:rPr>
                <w:sz w:val="26"/>
                <w:szCs w:val="26"/>
              </w:rPr>
              <w:t xml:space="preserve">Установка информационной вывески, согласование </w:t>
            </w:r>
            <w:proofErr w:type="gramStart"/>
            <w:r w:rsidR="0049175D" w:rsidRPr="0049175D">
              <w:rPr>
                <w:sz w:val="26"/>
                <w:szCs w:val="26"/>
              </w:rPr>
              <w:t>дизайн-проекта</w:t>
            </w:r>
            <w:proofErr w:type="gramEnd"/>
            <w:r w:rsidR="0049175D" w:rsidRPr="0049175D">
              <w:rPr>
                <w:sz w:val="26"/>
                <w:szCs w:val="26"/>
              </w:rPr>
              <w:t xml:space="preserve"> размещения вывески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 w:rsidRPr="007D75C4">
              <w:rPr>
                <w:sz w:val="26"/>
                <w:szCs w:val="26"/>
              </w:rPr>
              <w:t>:</w:t>
            </w:r>
          </w:p>
        </w:tc>
      </w:tr>
      <w:tr w:rsidR="00E4245F" w:rsidRPr="007D75C4" w:rsidTr="009D15A8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содержание опечатки и (или) ошибки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Прошу исправить допущенную опечатку и (или) ошибку и внести соответствующие изменения в результат предоставления муниципальной услуги:</w:t>
            </w:r>
          </w:p>
        </w:tc>
      </w:tr>
      <w:tr w:rsidR="00E4245F" w:rsidRPr="007D75C4" w:rsidTr="009D15A8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E4245F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E4245F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об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49175D">
              <w:rPr>
                <w:rFonts w:ascii="Times New Roman" w:hAnsi="Times New Roman"/>
                <w:sz w:val="26"/>
                <w:szCs w:val="26"/>
              </w:rPr>
              <w:t>заявител</w:t>
            </w:r>
            <w:r>
              <w:rPr>
                <w:rFonts w:ascii="Times New Roman" w:hAnsi="Times New Roman"/>
                <w:sz w:val="26"/>
                <w:szCs w:val="26"/>
              </w:rPr>
              <w:t>е</w:t>
            </w: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Индивидуальный предприниматель</w:t>
            </w:r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4245F" w:rsidRPr="007D75C4" w:rsidTr="009D15A8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3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tabs>
                <w:tab w:val="left" w:pos="2771"/>
              </w:tabs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>, организационно – правовая форма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lastRenderedPageBreak/>
              <w:t>5.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proofErr w:type="spellStart"/>
            <w:r w:rsidR="009D15A8">
              <w:rPr>
                <w:rFonts w:ascii="Times New Roman" w:hAnsi="Times New Roman"/>
                <w:sz w:val="26"/>
                <w:szCs w:val="26"/>
              </w:rPr>
              <w:t>заявитель</w:t>
            </w:r>
            <w:r>
              <w:rPr>
                <w:rFonts w:ascii="Times New Roman" w:hAnsi="Times New Roman"/>
                <w:sz w:val="26"/>
                <w:szCs w:val="26"/>
              </w:rPr>
              <w:t>а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заявления представителем </w:t>
            </w:r>
            <w:proofErr w:type="spellStart"/>
            <w:r w:rsidR="009D15A8">
              <w:rPr>
                <w:rFonts w:ascii="Times New Roman" w:hAnsi="Times New Roman"/>
                <w:sz w:val="26"/>
                <w:szCs w:val="26"/>
              </w:rPr>
              <w:t>заявитель</w:t>
            </w:r>
            <w:r>
              <w:rPr>
                <w:rFonts w:ascii="Times New Roman" w:hAnsi="Times New Roman"/>
                <w:sz w:val="26"/>
                <w:szCs w:val="26"/>
              </w:rPr>
              <w:t>а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>):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77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gridSpan w:val="2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gridSpan w:val="2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заявления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283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16" w:type="dxa"/>
            <w:gridSpan w:val="4"/>
            <w:tcBorders>
              <w:righ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626" w:type="dxa"/>
            <w:gridSpan w:val="2"/>
            <w:tcBorders>
              <w:lef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3" w:type="dxa"/>
            <w:gridSpan w:val="7"/>
            <w:tcBorders>
              <w:righ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Единого портала государственных и муниципальных услуг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заявлению: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E4245F" w:rsidRPr="007D75C4" w:rsidRDefault="00E4245F" w:rsidP="009D15A8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E4245F" w:rsidRDefault="00E4245F" w:rsidP="009D15A8">
            <w:pPr>
              <w:autoSpaceDE w:val="0"/>
              <w:autoSpaceDN w:val="0"/>
              <w:adjustRightInd w:val="0"/>
              <w:jc w:val="both"/>
            </w:pPr>
            <w:r w:rsidRPr="00461E1D">
              <w:t xml:space="preserve">оригинал в количестве </w:t>
            </w:r>
            <w:r w:rsidRPr="00461E1D">
              <w:br/>
              <w:t xml:space="preserve">___ экз. на ___ </w:t>
            </w:r>
            <w:proofErr w:type="gramStart"/>
            <w:r w:rsidRPr="00461E1D">
              <w:t>л</w:t>
            </w:r>
            <w:proofErr w:type="gramEnd"/>
            <w:r w:rsidRPr="00461E1D">
              <w:t>.;</w:t>
            </w:r>
          </w:p>
          <w:p w:rsidR="00E4245F" w:rsidRPr="00031C1B" w:rsidRDefault="00E4245F" w:rsidP="009D15A8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копия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E4245F" w:rsidRPr="00501F3E" w:rsidRDefault="00E4245F" w:rsidP="009D15A8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оригинал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  <w:r>
              <w:t>;</w:t>
            </w:r>
          </w:p>
          <w:p w:rsidR="00E4245F" w:rsidRPr="007D75C4" w:rsidRDefault="00E4245F" w:rsidP="009D15A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E4245F" w:rsidRPr="007D75C4" w:rsidTr="009D15A8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5631" w:type="dxa"/>
            <w:gridSpan w:val="10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E4245F" w:rsidRDefault="00E4245F" w:rsidP="009D15A8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E4245F" w:rsidRPr="007D75C4" w:rsidTr="009D15A8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10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E4245F" w:rsidRPr="007D75C4" w:rsidRDefault="00E4245F" w:rsidP="009D15A8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E4245F" w:rsidRPr="007D75C4" w:rsidRDefault="00E4245F" w:rsidP="009D15A8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E4245F" w:rsidRDefault="00E4245F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7C6193" w:rsidRDefault="007C6193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7C6193" w:rsidRDefault="007C6193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7C6193" w:rsidRDefault="007C6193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7C6193" w:rsidRDefault="007C6193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3746A8" w:rsidRDefault="003746A8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3746A8" w:rsidRDefault="003746A8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7C6193" w:rsidRDefault="007C6193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7C6193" w:rsidRDefault="007C6193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0C1EC8" w:rsidRDefault="000C1EC8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7C6193" w:rsidRDefault="007C6193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E4245F" w:rsidRPr="00E4245F" w:rsidRDefault="00E4245F" w:rsidP="00E4245F">
      <w:pPr>
        <w:pStyle w:val="ConsNonformat"/>
        <w:ind w:left="5040" w:right="0"/>
        <w:jc w:val="right"/>
        <w:rPr>
          <w:rFonts w:ascii="Times New Roman" w:hAnsi="Times New Roman"/>
          <w:sz w:val="24"/>
          <w:szCs w:val="24"/>
        </w:rPr>
      </w:pPr>
      <w:r w:rsidRPr="00E4245F">
        <w:rPr>
          <w:rFonts w:ascii="Times New Roman" w:hAnsi="Times New Roman"/>
          <w:sz w:val="24"/>
          <w:szCs w:val="24"/>
        </w:rPr>
        <w:lastRenderedPageBreak/>
        <w:t xml:space="preserve">Приложение № </w:t>
      </w:r>
      <w:r w:rsidR="000C1EC8">
        <w:rPr>
          <w:rFonts w:ascii="Times New Roman" w:hAnsi="Times New Roman"/>
          <w:sz w:val="24"/>
          <w:szCs w:val="24"/>
        </w:rPr>
        <w:t>7</w:t>
      </w:r>
    </w:p>
    <w:p w:rsidR="00E4245F" w:rsidRPr="00E4245F" w:rsidRDefault="00E4245F" w:rsidP="00E4245F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E4245F">
        <w:rPr>
          <w:sz w:val="24"/>
          <w:szCs w:val="24"/>
        </w:rPr>
        <w:t xml:space="preserve">к Административному регламенту </w:t>
      </w:r>
    </w:p>
    <w:p w:rsidR="00E4245F" w:rsidRPr="00E4245F" w:rsidRDefault="00E4245F" w:rsidP="00E4245F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E4245F">
        <w:rPr>
          <w:sz w:val="24"/>
          <w:szCs w:val="24"/>
        </w:rPr>
        <w:t xml:space="preserve">предоставления муниципальной услуги </w:t>
      </w:r>
    </w:p>
    <w:p w:rsidR="00637BB6" w:rsidRDefault="00E4245F" w:rsidP="00637BB6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E4245F">
        <w:rPr>
          <w:color w:val="000000"/>
          <w:sz w:val="24"/>
          <w:szCs w:val="24"/>
        </w:rPr>
        <w:t>"</w:t>
      </w:r>
      <w:r w:rsidRPr="00E4245F">
        <w:rPr>
          <w:sz w:val="24"/>
          <w:szCs w:val="24"/>
        </w:rPr>
        <w:t xml:space="preserve"> </w:t>
      </w:r>
      <w:r w:rsidR="00637BB6" w:rsidRPr="00637BB6">
        <w:rPr>
          <w:sz w:val="24"/>
          <w:szCs w:val="24"/>
        </w:rPr>
        <w:t xml:space="preserve">Установка информационной вывески, </w:t>
      </w:r>
    </w:p>
    <w:p w:rsidR="00E4245F" w:rsidRPr="00E4245F" w:rsidRDefault="00637BB6" w:rsidP="00637BB6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 w:rsidRPr="00637BB6">
        <w:rPr>
          <w:sz w:val="24"/>
          <w:szCs w:val="24"/>
        </w:rPr>
        <w:t xml:space="preserve">согласование </w:t>
      </w:r>
      <w:proofErr w:type="gramStart"/>
      <w:r w:rsidRPr="00637BB6">
        <w:rPr>
          <w:sz w:val="24"/>
          <w:szCs w:val="24"/>
        </w:rPr>
        <w:t>дизайн-проекта</w:t>
      </w:r>
      <w:proofErr w:type="gramEnd"/>
      <w:r w:rsidRPr="00637BB6">
        <w:rPr>
          <w:sz w:val="24"/>
          <w:szCs w:val="24"/>
        </w:rPr>
        <w:t xml:space="preserve"> размещения вывески </w:t>
      </w:r>
      <w:r w:rsidR="00E4245F" w:rsidRPr="00E4245F">
        <w:rPr>
          <w:color w:val="000000"/>
          <w:sz w:val="24"/>
          <w:szCs w:val="24"/>
        </w:rPr>
        <w:t>"</w:t>
      </w:r>
    </w:p>
    <w:p w:rsidR="00E4245F" w:rsidRDefault="00E4245F" w:rsidP="00E4245F">
      <w:pPr>
        <w:pStyle w:val="ConsNonformat"/>
        <w:ind w:left="5400" w:right="0"/>
        <w:jc w:val="center"/>
        <w:rPr>
          <w:rFonts w:ascii="Times New Roman" w:hAnsi="Times New Roman"/>
          <w:sz w:val="26"/>
          <w:szCs w:val="26"/>
        </w:rPr>
      </w:pPr>
    </w:p>
    <w:p w:rsidR="00E4245F" w:rsidRDefault="00E4245F" w:rsidP="00E4245F">
      <w:pPr>
        <w:autoSpaceDE w:val="0"/>
        <w:autoSpaceDN w:val="0"/>
        <w:adjustRightInd w:val="0"/>
        <w:ind w:left="261"/>
        <w:jc w:val="right"/>
        <w:rPr>
          <w:color w:val="000000"/>
        </w:rPr>
      </w:pPr>
      <w:r w:rsidRPr="00593572">
        <w:rPr>
          <w:color w:val="000000"/>
        </w:rPr>
        <w:t>Форма</w:t>
      </w:r>
    </w:p>
    <w:p w:rsidR="00E4245F" w:rsidRPr="00BB397C" w:rsidRDefault="00E4245F" w:rsidP="00E4245F">
      <w:pPr>
        <w:jc w:val="center"/>
        <w:rPr>
          <w:b/>
          <w:szCs w:val="28"/>
        </w:rPr>
      </w:pPr>
      <w:r>
        <w:rPr>
          <w:b/>
          <w:szCs w:val="28"/>
        </w:rPr>
        <w:t>ЗАЯВЛЕНИЕ</w:t>
      </w:r>
    </w:p>
    <w:p w:rsidR="00E4245F" w:rsidRPr="00006A9C" w:rsidRDefault="00E4245F" w:rsidP="00E4245F">
      <w:pPr>
        <w:jc w:val="center"/>
        <w:rPr>
          <w:b/>
        </w:rPr>
      </w:pPr>
      <w:r w:rsidRPr="00006A9C">
        <w:rPr>
          <w:b/>
        </w:rPr>
        <w:t>о выдаче дубликата документа, выданного по результатам предоставления муниципальной услуги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1"/>
        <w:gridCol w:w="6"/>
        <w:gridCol w:w="63"/>
        <w:gridCol w:w="362"/>
        <w:gridCol w:w="264"/>
        <w:gridCol w:w="573"/>
        <w:gridCol w:w="378"/>
        <w:gridCol w:w="312"/>
        <w:gridCol w:w="26"/>
        <w:gridCol w:w="1431"/>
        <w:gridCol w:w="6"/>
        <w:gridCol w:w="557"/>
        <w:gridCol w:w="1129"/>
      </w:tblGrid>
      <w:tr w:rsidR="00E4245F" w:rsidRPr="007D75C4" w:rsidTr="009D15A8">
        <w:tc>
          <w:tcPr>
            <w:tcW w:w="606" w:type="dxa"/>
            <w:shd w:val="clear" w:color="auto" w:fill="auto"/>
          </w:tcPr>
          <w:p w:rsidR="00E4245F" w:rsidRPr="007D75C4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1.</w:t>
            </w:r>
          </w:p>
        </w:tc>
        <w:tc>
          <w:tcPr>
            <w:tcW w:w="3653" w:type="dxa"/>
            <w:gridSpan w:val="3"/>
            <w:shd w:val="clear" w:color="auto" w:fill="auto"/>
          </w:tcPr>
          <w:p w:rsidR="00E4245F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 xml:space="preserve">В Администрацию Великого Новгорода </w:t>
            </w:r>
          </w:p>
          <w:p w:rsidR="00E4245F" w:rsidRPr="007D75C4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(комитет по строительству и архитектуре)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E4245F" w:rsidRPr="007D75C4" w:rsidRDefault="00E4245F" w:rsidP="009D15A8">
            <w:pPr>
              <w:contextualSpacing/>
              <w:jc w:val="center"/>
              <w:rPr>
                <w:szCs w:val="28"/>
              </w:rPr>
            </w:pPr>
            <w:r w:rsidRPr="007D75C4">
              <w:rPr>
                <w:szCs w:val="28"/>
              </w:rPr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4676" w:type="dxa"/>
            <w:gridSpan w:val="9"/>
            <w:shd w:val="clear" w:color="auto" w:fill="auto"/>
          </w:tcPr>
          <w:p w:rsidR="00E4245F" w:rsidRPr="007D75C4" w:rsidRDefault="00E4245F" w:rsidP="009D15A8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Заявление принято _________________</w:t>
            </w:r>
          </w:p>
          <w:p w:rsidR="00E4245F" w:rsidRPr="007D75C4" w:rsidRDefault="00E4245F" w:rsidP="009D15A8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 xml:space="preserve">                             </w:t>
            </w:r>
            <w:r w:rsidRPr="007D75C4">
              <w:rPr>
                <w:sz w:val="20"/>
                <w:szCs w:val="20"/>
              </w:rPr>
              <w:t>(регистрационный номер</w:t>
            </w:r>
            <w:r w:rsidRPr="007D75C4">
              <w:rPr>
                <w:szCs w:val="28"/>
              </w:rPr>
              <w:t>)</w:t>
            </w:r>
          </w:p>
          <w:p w:rsidR="00E4245F" w:rsidRPr="007D75C4" w:rsidRDefault="00E4245F" w:rsidP="009D15A8">
            <w:pPr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</w:t>
            </w:r>
            <w:r>
              <w:rPr>
                <w:szCs w:val="28"/>
              </w:rPr>
              <w:t>________________</w:t>
            </w:r>
          </w:p>
          <w:p w:rsidR="00E4245F" w:rsidRPr="007D75C4" w:rsidRDefault="00E4245F" w:rsidP="009D15A8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E4245F" w:rsidRPr="007D75C4" w:rsidRDefault="00E4245F" w:rsidP="009D15A8">
            <w:pPr>
              <w:widowControl w:val="0"/>
              <w:contextualSpacing/>
              <w:jc w:val="both"/>
              <w:rPr>
                <w:szCs w:val="28"/>
              </w:rPr>
            </w:pPr>
            <w:r w:rsidRPr="007D75C4">
              <w:rPr>
                <w:szCs w:val="28"/>
              </w:rPr>
              <w:t>________________________________</w:t>
            </w:r>
            <w:r>
              <w:rPr>
                <w:szCs w:val="28"/>
              </w:rPr>
              <w:t>__</w:t>
            </w:r>
          </w:p>
          <w:p w:rsidR="00E4245F" w:rsidRDefault="00E4245F" w:rsidP="009D15A8">
            <w:pPr>
              <w:spacing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  <w:p w:rsidR="00E4245F" w:rsidRDefault="00E4245F" w:rsidP="009D15A8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__________________________________</w:t>
            </w:r>
          </w:p>
          <w:p w:rsidR="00E4245F" w:rsidRPr="007D75C4" w:rsidRDefault="00E4245F" w:rsidP="009D15A8">
            <w:pPr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(дата)</w:t>
            </w:r>
          </w:p>
        </w:tc>
      </w:tr>
      <w:tr w:rsidR="00E4245F" w:rsidRPr="007D75C4" w:rsidTr="009D15A8">
        <w:trPr>
          <w:trHeight w:val="101"/>
        </w:trPr>
        <w:tc>
          <w:tcPr>
            <w:tcW w:w="60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3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Прошу выдать дубликат документа, являющего результатом предоставления муниципальной услуги 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 w:rsidR="0049175D" w:rsidRPr="0049175D">
              <w:rPr>
                <w:sz w:val="26"/>
                <w:szCs w:val="26"/>
              </w:rPr>
              <w:t xml:space="preserve">Установка информационной вывески, согласование </w:t>
            </w:r>
            <w:proofErr w:type="gramStart"/>
            <w:r w:rsidR="0049175D" w:rsidRPr="0049175D">
              <w:rPr>
                <w:sz w:val="26"/>
                <w:szCs w:val="26"/>
              </w:rPr>
              <w:t>дизайн-проекта</w:t>
            </w:r>
            <w:proofErr w:type="gramEnd"/>
            <w:r w:rsidR="0049175D" w:rsidRPr="0049175D">
              <w:rPr>
                <w:sz w:val="26"/>
                <w:szCs w:val="26"/>
              </w:rPr>
              <w:t xml:space="preserve"> размещения вывески </w:t>
            </w:r>
            <w:r w:rsidRPr="00E16A24">
              <w:rPr>
                <w:color w:val="000000"/>
                <w:sz w:val="26"/>
                <w:szCs w:val="26"/>
              </w:rPr>
              <w:t>"</w:t>
            </w:r>
            <w:r>
              <w:rPr>
                <w:color w:val="000000"/>
                <w:sz w:val="26"/>
                <w:szCs w:val="26"/>
              </w:rPr>
              <w:t>:</w:t>
            </w:r>
          </w:p>
        </w:tc>
      </w:tr>
      <w:tr w:rsidR="00E4245F" w:rsidRPr="007D75C4" w:rsidTr="009D15A8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E4245F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номер документа, являющегося результатом предоставления муниципальной услуги</w:t>
            </w:r>
          </w:p>
        </w:tc>
        <w:tc>
          <w:tcPr>
            <w:tcW w:w="5107" w:type="dxa"/>
            <w:gridSpan w:val="12"/>
            <w:shd w:val="clear" w:color="auto" w:fill="auto"/>
          </w:tcPr>
          <w:p w:rsidR="00E4245F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об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D32A2C">
              <w:rPr>
                <w:rFonts w:ascii="Times New Roman" w:hAnsi="Times New Roman"/>
                <w:sz w:val="26"/>
                <w:szCs w:val="26"/>
              </w:rPr>
              <w:t>заявител</w:t>
            </w:r>
            <w:r>
              <w:rPr>
                <w:rFonts w:ascii="Times New Roman" w:hAnsi="Times New Roman"/>
                <w:sz w:val="26"/>
                <w:szCs w:val="26"/>
              </w:rPr>
              <w:t>е</w:t>
            </w: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Индивидуальный предприниматель</w:t>
            </w:r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4245F" w:rsidRPr="007D75C4" w:rsidTr="009D15A8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3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tabs>
                <w:tab w:val="left" w:pos="2771"/>
              </w:tabs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>, организационно – правовая форма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proofErr w:type="spellStart"/>
            <w:r w:rsidR="009D15A8">
              <w:rPr>
                <w:rFonts w:ascii="Times New Roman" w:hAnsi="Times New Roman"/>
                <w:sz w:val="26"/>
                <w:szCs w:val="26"/>
              </w:rPr>
              <w:t>заявитель</w:t>
            </w:r>
            <w:r>
              <w:rPr>
                <w:rFonts w:ascii="Times New Roman" w:hAnsi="Times New Roman"/>
                <w:sz w:val="26"/>
                <w:szCs w:val="26"/>
              </w:rPr>
              <w:t>а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заявления представителем </w:t>
            </w:r>
            <w:proofErr w:type="spellStart"/>
            <w:r w:rsidR="009D15A8">
              <w:rPr>
                <w:rFonts w:ascii="Times New Roman" w:hAnsi="Times New Roman"/>
                <w:sz w:val="26"/>
                <w:szCs w:val="26"/>
              </w:rPr>
              <w:t>заявитель</w:t>
            </w:r>
            <w:r>
              <w:rPr>
                <w:rFonts w:ascii="Times New Roman" w:hAnsi="Times New Roman"/>
                <w:sz w:val="26"/>
                <w:szCs w:val="26"/>
              </w:rPr>
              <w:t>а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>):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окумент, удостоверяющий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lastRenderedPageBreak/>
              <w:t>личность</w:t>
            </w:r>
          </w:p>
        </w:tc>
        <w:tc>
          <w:tcPr>
            <w:tcW w:w="1777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lastRenderedPageBreak/>
              <w:t>вид</w:t>
            </w:r>
          </w:p>
        </w:tc>
        <w:tc>
          <w:tcPr>
            <w:tcW w:w="1775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gridSpan w:val="2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gridSpan w:val="2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7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3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заявления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283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16" w:type="dxa"/>
            <w:gridSpan w:val="4"/>
            <w:tcBorders>
              <w:righ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626" w:type="dxa"/>
            <w:gridSpan w:val="2"/>
            <w:tcBorders>
              <w:lef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83" w:type="dxa"/>
            <w:gridSpan w:val="7"/>
            <w:tcBorders>
              <w:righ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29" w:type="dxa"/>
            <w:tcBorders>
              <w:left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Единого портала государственных и муниципальных услуг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342" w:type="dxa"/>
            <w:gridSpan w:val="6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4412" w:type="dxa"/>
            <w:gridSpan w:val="8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8754" w:type="dxa"/>
            <w:gridSpan w:val="14"/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заявлению:</w:t>
            </w:r>
          </w:p>
        </w:tc>
      </w:tr>
      <w:tr w:rsidR="00E4245F" w:rsidRPr="007D75C4" w:rsidTr="009D15A8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9"/>
            <w:shd w:val="clear" w:color="auto" w:fill="auto"/>
          </w:tcPr>
          <w:p w:rsidR="00E4245F" w:rsidRPr="007D75C4" w:rsidRDefault="00E4245F" w:rsidP="009D15A8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5"/>
            <w:shd w:val="clear" w:color="auto" w:fill="auto"/>
          </w:tcPr>
          <w:p w:rsidR="00E4245F" w:rsidRDefault="00E4245F" w:rsidP="009D15A8">
            <w:pPr>
              <w:autoSpaceDE w:val="0"/>
              <w:autoSpaceDN w:val="0"/>
              <w:adjustRightInd w:val="0"/>
              <w:jc w:val="both"/>
            </w:pPr>
            <w:r w:rsidRPr="00461E1D">
              <w:t xml:space="preserve">оригинал в количестве </w:t>
            </w:r>
            <w:r w:rsidRPr="00461E1D">
              <w:br/>
              <w:t xml:space="preserve">___ экз. на ___ </w:t>
            </w:r>
            <w:proofErr w:type="gramStart"/>
            <w:r w:rsidRPr="00461E1D">
              <w:t>л</w:t>
            </w:r>
            <w:proofErr w:type="gramEnd"/>
            <w:r w:rsidRPr="00461E1D">
              <w:t>.;</w:t>
            </w:r>
          </w:p>
          <w:p w:rsidR="00E4245F" w:rsidRPr="00031C1B" w:rsidRDefault="00E4245F" w:rsidP="009D15A8">
            <w:pPr>
              <w:autoSpaceDE w:val="0"/>
              <w:autoSpaceDN w:val="0"/>
              <w:adjustRightInd w:val="0"/>
              <w:jc w:val="both"/>
            </w:pPr>
            <w:r w:rsidRPr="007D75C4">
              <w:t xml:space="preserve">копия в количестве </w:t>
            </w:r>
            <w:r>
              <w:br/>
            </w:r>
            <w:r w:rsidRPr="007D75C4">
              <w:t xml:space="preserve">___ экз. на ___ </w:t>
            </w:r>
            <w:proofErr w:type="gramStart"/>
            <w:r w:rsidRPr="007D75C4">
              <w:t>л</w:t>
            </w:r>
            <w:proofErr w:type="gramEnd"/>
            <w:r w:rsidRPr="007D75C4">
              <w:t>.</w:t>
            </w:r>
          </w:p>
        </w:tc>
      </w:tr>
      <w:tr w:rsidR="00E4245F" w:rsidRPr="007D75C4" w:rsidTr="009D15A8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4245F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5631" w:type="dxa"/>
            <w:gridSpan w:val="10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E4245F" w:rsidRDefault="00E4245F" w:rsidP="009D15A8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E4245F" w:rsidRPr="007D75C4" w:rsidTr="009D15A8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E4245F" w:rsidRPr="007D75C4" w:rsidRDefault="00E4245F" w:rsidP="009D15A8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10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E4245F" w:rsidRPr="007D75C4" w:rsidRDefault="00E4245F" w:rsidP="009D15A8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4"/>
            <w:shd w:val="clear" w:color="auto" w:fill="auto"/>
          </w:tcPr>
          <w:p w:rsidR="00E4245F" w:rsidRPr="007D75C4" w:rsidRDefault="00E4245F" w:rsidP="009D15A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E4245F" w:rsidRPr="007D75C4" w:rsidRDefault="00E4245F" w:rsidP="009D15A8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E4245F" w:rsidRDefault="00E4245F" w:rsidP="00E4245F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E4245F" w:rsidRDefault="00E4245F" w:rsidP="00085F1D">
      <w:pPr>
        <w:autoSpaceDE w:val="0"/>
        <w:autoSpaceDN w:val="0"/>
        <w:adjustRightInd w:val="0"/>
        <w:spacing w:after="0" w:line="360" w:lineRule="auto"/>
        <w:ind w:left="-142" w:firstLine="568"/>
        <w:jc w:val="both"/>
        <w:rPr>
          <w:sz w:val="26"/>
          <w:szCs w:val="26"/>
        </w:rPr>
      </w:pPr>
    </w:p>
    <w:p w:rsidR="008A4F49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9F61D8" w:rsidRDefault="009F61D8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50"/>
        <w:gridCol w:w="3619"/>
      </w:tblGrid>
      <w:tr w:rsidR="009F75DF">
        <w:tc>
          <w:tcPr>
            <w:tcW w:w="5750" w:type="dxa"/>
          </w:tcPr>
          <w:p w:rsidR="009F75DF" w:rsidRDefault="007C6193" w:rsidP="007C6193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57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</w:t>
            </w:r>
            <w:r w:rsidR="009F75DF">
              <w:rPr>
                <w:color w:val="000000"/>
                <w:sz w:val="26"/>
                <w:szCs w:val="26"/>
              </w:rPr>
              <w:t>редседател</w:t>
            </w:r>
            <w:r>
              <w:rPr>
                <w:color w:val="000000"/>
                <w:sz w:val="26"/>
                <w:szCs w:val="26"/>
              </w:rPr>
              <w:t>ь</w:t>
            </w:r>
            <w:r w:rsidR="009F75DF">
              <w:rPr>
                <w:color w:val="000000"/>
                <w:sz w:val="26"/>
                <w:szCs w:val="26"/>
              </w:rPr>
              <w:t xml:space="preserve"> комитета по строительству и  архитектуре Администрации </w:t>
            </w:r>
            <w:r w:rsidR="009F75DF">
              <w:rPr>
                <w:color w:val="000000"/>
                <w:sz w:val="26"/>
                <w:szCs w:val="26"/>
              </w:rPr>
              <w:br/>
              <w:t>Великого Новгорода</w:t>
            </w:r>
          </w:p>
        </w:tc>
        <w:tc>
          <w:tcPr>
            <w:tcW w:w="3619" w:type="dxa"/>
          </w:tcPr>
          <w:p w:rsidR="009F75DF" w:rsidRDefault="009F75DF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832" w:right="4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Р.П. Баранов</w:t>
            </w:r>
          </w:p>
        </w:tc>
      </w:tr>
    </w:tbl>
    <w:p w:rsidR="00117B88" w:rsidRDefault="00117B88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31683F" w:rsidRDefault="0031683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31683F" w:rsidRDefault="0031683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8E6470">
        <w:rPr>
          <w:color w:val="000000"/>
          <w:sz w:val="26"/>
          <w:szCs w:val="26"/>
        </w:rPr>
        <w:br w:type="page"/>
      </w: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282406" w:rsidRDefault="00282406" w:rsidP="00282406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282406" w:rsidRDefault="0028240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31683F">
      <w:headerReference w:type="default" r:id="rId10"/>
      <w:pgSz w:w="11907" w:h="16840" w:code="9"/>
      <w:pgMar w:top="1134" w:right="567" w:bottom="567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211" w:rsidRDefault="005E1211" w:rsidP="008E6470">
      <w:pPr>
        <w:spacing w:after="0" w:line="240" w:lineRule="auto"/>
      </w:pPr>
      <w:r>
        <w:separator/>
      </w:r>
    </w:p>
  </w:endnote>
  <w:endnote w:type="continuationSeparator" w:id="0">
    <w:p w:rsidR="005E1211" w:rsidRDefault="005E121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211" w:rsidRDefault="005E1211" w:rsidP="008E6470">
      <w:pPr>
        <w:spacing w:after="0" w:line="240" w:lineRule="auto"/>
      </w:pPr>
      <w:r>
        <w:separator/>
      </w:r>
    </w:p>
  </w:footnote>
  <w:footnote w:type="continuationSeparator" w:id="0">
    <w:p w:rsidR="005E1211" w:rsidRDefault="005E121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211" w:rsidRPr="004F6BF4" w:rsidRDefault="005E1211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8570EA">
      <w:rPr>
        <w:noProof/>
        <w:sz w:val="24"/>
        <w:szCs w:val="24"/>
      </w:rPr>
      <w:t>6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47B56"/>
    <w:multiLevelType w:val="hybridMultilevel"/>
    <w:tmpl w:val="FAFC4F24"/>
    <w:lvl w:ilvl="0" w:tplc="2B0A63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2577017"/>
    <w:multiLevelType w:val="multilevel"/>
    <w:tmpl w:val="C25CC31E"/>
    <w:lvl w:ilvl="0">
      <w:start w:val="1"/>
      <w:numFmt w:val="decimal"/>
      <w:lvlText w:val="%1.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1" w:hanging="10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17" w:hanging="10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98B"/>
    <w:rsid w:val="0001398B"/>
    <w:rsid w:val="00013A08"/>
    <w:rsid w:val="00015A8E"/>
    <w:rsid w:val="00033D86"/>
    <w:rsid w:val="00062A19"/>
    <w:rsid w:val="00081CF6"/>
    <w:rsid w:val="00085F1D"/>
    <w:rsid w:val="000979B3"/>
    <w:rsid w:val="000A15B9"/>
    <w:rsid w:val="000C06A3"/>
    <w:rsid w:val="000C1EC8"/>
    <w:rsid w:val="000D6A99"/>
    <w:rsid w:val="001104BE"/>
    <w:rsid w:val="00117B88"/>
    <w:rsid w:val="0013442C"/>
    <w:rsid w:val="00156193"/>
    <w:rsid w:val="0017581F"/>
    <w:rsid w:val="00181C87"/>
    <w:rsid w:val="001D4E91"/>
    <w:rsid w:val="0020307F"/>
    <w:rsid w:val="00237686"/>
    <w:rsid w:val="00282406"/>
    <w:rsid w:val="002A5AAA"/>
    <w:rsid w:val="002D2EA1"/>
    <w:rsid w:val="003108EF"/>
    <w:rsid w:val="00310CB3"/>
    <w:rsid w:val="0031683F"/>
    <w:rsid w:val="00321701"/>
    <w:rsid w:val="003746A8"/>
    <w:rsid w:val="00376667"/>
    <w:rsid w:val="0038712D"/>
    <w:rsid w:val="00396195"/>
    <w:rsid w:val="003F21E2"/>
    <w:rsid w:val="00421C00"/>
    <w:rsid w:val="0047292B"/>
    <w:rsid w:val="004864E3"/>
    <w:rsid w:val="0049175D"/>
    <w:rsid w:val="00495A6F"/>
    <w:rsid w:val="004C3DDA"/>
    <w:rsid w:val="004C6D70"/>
    <w:rsid w:val="004E4E39"/>
    <w:rsid w:val="004F6BF4"/>
    <w:rsid w:val="0050094B"/>
    <w:rsid w:val="00501146"/>
    <w:rsid w:val="00516D5F"/>
    <w:rsid w:val="00521C5F"/>
    <w:rsid w:val="005857C4"/>
    <w:rsid w:val="005E1211"/>
    <w:rsid w:val="0060091A"/>
    <w:rsid w:val="00604867"/>
    <w:rsid w:val="00617D9F"/>
    <w:rsid w:val="00623E21"/>
    <w:rsid w:val="006365C3"/>
    <w:rsid w:val="00636F01"/>
    <w:rsid w:val="00637BB6"/>
    <w:rsid w:val="00645F99"/>
    <w:rsid w:val="006A279E"/>
    <w:rsid w:val="006A5871"/>
    <w:rsid w:val="006B7057"/>
    <w:rsid w:val="007061BC"/>
    <w:rsid w:val="00761802"/>
    <w:rsid w:val="0078532B"/>
    <w:rsid w:val="00797388"/>
    <w:rsid w:val="007C6193"/>
    <w:rsid w:val="0080486A"/>
    <w:rsid w:val="00830DD9"/>
    <w:rsid w:val="00840771"/>
    <w:rsid w:val="008478FC"/>
    <w:rsid w:val="008570EA"/>
    <w:rsid w:val="00885E05"/>
    <w:rsid w:val="0089039F"/>
    <w:rsid w:val="00897181"/>
    <w:rsid w:val="008A4F49"/>
    <w:rsid w:val="008D110A"/>
    <w:rsid w:val="008E6470"/>
    <w:rsid w:val="00911D96"/>
    <w:rsid w:val="009435E4"/>
    <w:rsid w:val="00956B76"/>
    <w:rsid w:val="0098352F"/>
    <w:rsid w:val="009A7108"/>
    <w:rsid w:val="009D15A8"/>
    <w:rsid w:val="009D204C"/>
    <w:rsid w:val="009E1373"/>
    <w:rsid w:val="009E596D"/>
    <w:rsid w:val="009F61D8"/>
    <w:rsid w:val="009F75DF"/>
    <w:rsid w:val="00A037DE"/>
    <w:rsid w:val="00A3270A"/>
    <w:rsid w:val="00A351D0"/>
    <w:rsid w:val="00A434E0"/>
    <w:rsid w:val="00A46E9F"/>
    <w:rsid w:val="00A5503D"/>
    <w:rsid w:val="00A841A4"/>
    <w:rsid w:val="00A96B3C"/>
    <w:rsid w:val="00AE5184"/>
    <w:rsid w:val="00AF0EBC"/>
    <w:rsid w:val="00B31AE9"/>
    <w:rsid w:val="00B3520A"/>
    <w:rsid w:val="00B55C74"/>
    <w:rsid w:val="00B66942"/>
    <w:rsid w:val="00B82696"/>
    <w:rsid w:val="00B8505F"/>
    <w:rsid w:val="00B864C9"/>
    <w:rsid w:val="00B9665C"/>
    <w:rsid w:val="00BB6B7B"/>
    <w:rsid w:val="00BD7884"/>
    <w:rsid w:val="00BE648B"/>
    <w:rsid w:val="00C02D33"/>
    <w:rsid w:val="00C73A77"/>
    <w:rsid w:val="00C96F08"/>
    <w:rsid w:val="00CD5732"/>
    <w:rsid w:val="00D32A2C"/>
    <w:rsid w:val="00D960C3"/>
    <w:rsid w:val="00DA2882"/>
    <w:rsid w:val="00DB4F67"/>
    <w:rsid w:val="00DF602B"/>
    <w:rsid w:val="00E4245F"/>
    <w:rsid w:val="00E540B8"/>
    <w:rsid w:val="00E640F0"/>
    <w:rsid w:val="00EB5386"/>
    <w:rsid w:val="00EF0715"/>
    <w:rsid w:val="00EF1778"/>
    <w:rsid w:val="00F11799"/>
    <w:rsid w:val="00FA07F2"/>
    <w:rsid w:val="00FC442A"/>
    <w:rsid w:val="00FD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1683F"/>
    <w:pPr>
      <w:ind w:left="720"/>
      <w:contextualSpacing/>
    </w:pPr>
  </w:style>
  <w:style w:type="paragraph" w:customStyle="1" w:styleId="ConsNonformat">
    <w:name w:val="ConsNonformat"/>
    <w:rsid w:val="0028240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1683F"/>
    <w:pPr>
      <w:ind w:left="720"/>
      <w:contextualSpacing/>
    </w:pPr>
  </w:style>
  <w:style w:type="paragraph" w:customStyle="1" w:styleId="ConsNonformat">
    <w:name w:val="ConsNonformat"/>
    <w:rsid w:val="0028240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1F692-3E91-4FA1-A147-A328B52E4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114</TotalTime>
  <Pages>15</Pages>
  <Words>2218</Words>
  <Characters>17744</Characters>
  <Application>Microsoft Office Word</Application>
  <DocSecurity>0</DocSecurity>
  <Lines>147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Шустер Юлия Геннадьевна</dc:creator>
  <cp:lastModifiedBy>Шустер Юлия Геннадьевна</cp:lastModifiedBy>
  <cp:revision>15</cp:revision>
  <cp:lastPrinted>2023-12-26T05:57:00Z</cp:lastPrinted>
  <dcterms:created xsi:type="dcterms:W3CDTF">2025-11-26T11:54:00Z</dcterms:created>
  <dcterms:modified xsi:type="dcterms:W3CDTF">2025-12-03T09:30:00Z</dcterms:modified>
</cp:coreProperties>
</file>