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Pr="00E3246C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 w:rsidRPr="00E3246C">
        <w:rPr>
          <w:rFonts w:ascii="Tms Rmn" w:hAnsi="Tms Rmn"/>
          <w:noProof/>
          <w:sz w:val="24"/>
          <w:szCs w:val="24"/>
        </w:rPr>
        <w:drawing>
          <wp:inline distT="0" distB="0" distL="0" distR="0" wp14:anchorId="12EB8F03" wp14:editId="71DA161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 w:rsidRPr="00E3246C">
        <w:rPr>
          <w:rFonts w:ascii="Tms Rmn" w:hAnsi="Tms Rmn"/>
          <w:sz w:val="24"/>
          <w:szCs w:val="24"/>
        </w:rPr>
        <w:t xml:space="preserve"> </w:t>
      </w:r>
    </w:p>
    <w:p w:rsidR="00237686" w:rsidRPr="00E3246C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sz w:val="26"/>
          <w:szCs w:val="26"/>
        </w:rPr>
      </w:pPr>
      <w:r w:rsidRPr="00E3246C">
        <w:rPr>
          <w:b/>
          <w:bCs/>
          <w:sz w:val="26"/>
          <w:szCs w:val="26"/>
        </w:rPr>
        <w:t>Новгородская область</w:t>
      </w:r>
    </w:p>
    <w:p w:rsidR="00237686" w:rsidRPr="00E3246C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sz w:val="26"/>
          <w:szCs w:val="26"/>
        </w:rPr>
      </w:pPr>
    </w:p>
    <w:p w:rsidR="00237686" w:rsidRPr="00E3246C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sz w:val="32"/>
          <w:szCs w:val="32"/>
        </w:rPr>
      </w:pPr>
      <w:r w:rsidRPr="00E3246C">
        <w:rPr>
          <w:b/>
          <w:bCs/>
          <w:sz w:val="32"/>
          <w:szCs w:val="32"/>
        </w:rPr>
        <w:t>Администрация Великого Новгорода</w:t>
      </w:r>
    </w:p>
    <w:p w:rsidR="003F21E2" w:rsidRPr="00E3246C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sz w:val="40"/>
          <w:szCs w:val="40"/>
        </w:rPr>
      </w:pPr>
      <w:r w:rsidRPr="00E3246C">
        <w:rPr>
          <w:b/>
          <w:bCs/>
          <w:sz w:val="40"/>
          <w:szCs w:val="40"/>
        </w:rPr>
        <w:t>ПРОЕКТ</w:t>
      </w:r>
    </w:p>
    <w:p w:rsidR="00237686" w:rsidRPr="00E3246C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sz w:val="40"/>
          <w:szCs w:val="40"/>
        </w:rPr>
      </w:pPr>
      <w:proofErr w:type="gramStart"/>
      <w:r w:rsidRPr="00E3246C">
        <w:rPr>
          <w:b/>
          <w:bCs/>
          <w:sz w:val="40"/>
          <w:szCs w:val="40"/>
        </w:rPr>
        <w:t>П</w:t>
      </w:r>
      <w:proofErr w:type="gramEnd"/>
      <w:r w:rsidRPr="00E3246C">
        <w:rPr>
          <w:b/>
          <w:bCs/>
          <w:sz w:val="40"/>
          <w:szCs w:val="40"/>
        </w:rPr>
        <w:t xml:space="preserve"> О С Т А Н О В Л </w:t>
      </w:r>
      <w:r w:rsidR="00015A8E" w:rsidRPr="00E3246C">
        <w:rPr>
          <w:b/>
          <w:bCs/>
          <w:sz w:val="40"/>
          <w:szCs w:val="40"/>
        </w:rPr>
        <w:t>Е Н И Е</w:t>
      </w:r>
    </w:p>
    <w:p w:rsidR="00237686" w:rsidRPr="00E3246C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E3246C" w:rsidRPr="00E3246C" w:rsidTr="000979B3">
        <w:tc>
          <w:tcPr>
            <w:tcW w:w="1536" w:type="dxa"/>
          </w:tcPr>
          <w:p w:rsidR="00237686" w:rsidRPr="00E3246C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E3246C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E3246C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 w:rsidRPr="00E3246C">
              <w:rPr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Pr="00E3246C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E3246C">
        <w:rPr>
          <w:sz w:val="24"/>
          <w:szCs w:val="24"/>
        </w:rPr>
        <w:tab/>
      </w:r>
    </w:p>
    <w:p w:rsidR="00237686" w:rsidRPr="00E3246C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sz w:val="26"/>
          <w:szCs w:val="26"/>
        </w:rPr>
      </w:pPr>
      <w:r w:rsidRPr="00E3246C">
        <w:rPr>
          <w:sz w:val="26"/>
          <w:szCs w:val="26"/>
        </w:rPr>
        <w:t>Великий Новгород</w:t>
      </w:r>
    </w:p>
    <w:p w:rsidR="00237686" w:rsidRPr="00E3246C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E3246C" w:rsidRPr="00E3246C" w:rsidTr="00AF0EBC">
        <w:tc>
          <w:tcPr>
            <w:tcW w:w="2552" w:type="dxa"/>
          </w:tcPr>
          <w:p w:rsidR="00237686" w:rsidRPr="00E3246C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E3246C" w:rsidRDefault="003C5793" w:rsidP="00C96F0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sz w:val="26"/>
                <w:szCs w:val="26"/>
              </w:rPr>
            </w:pPr>
            <w:r w:rsidRPr="00E3246C">
              <w:rPr>
                <w:b/>
                <w:bCs/>
                <w:sz w:val="26"/>
                <w:szCs w:val="26"/>
              </w:rPr>
              <w:t>О внесении изменений</w:t>
            </w:r>
            <w:r w:rsidR="00AB59A3" w:rsidRPr="00E3246C">
              <w:rPr>
                <w:b/>
                <w:bCs/>
                <w:sz w:val="26"/>
                <w:szCs w:val="26"/>
              </w:rPr>
              <w:t xml:space="preserve"> в Административный регламент </w:t>
            </w:r>
            <w:r w:rsidR="00AB59A3" w:rsidRPr="00E3246C">
              <w:rPr>
                <w:b/>
                <w:bCs/>
                <w:sz w:val="26"/>
                <w:szCs w:val="26"/>
              </w:rPr>
              <w:br/>
              <w:t>по предоставлению муниципальной услуги «Прием заявлений и выдача документов о согласовании переустройства и (или) перепланировки помещения в многоквартирном доме»</w:t>
            </w:r>
          </w:p>
        </w:tc>
        <w:tc>
          <w:tcPr>
            <w:tcW w:w="2552" w:type="dxa"/>
          </w:tcPr>
          <w:p w:rsidR="00237686" w:rsidRPr="00E3246C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6"/>
                <w:szCs w:val="26"/>
              </w:rPr>
            </w:pPr>
          </w:p>
        </w:tc>
      </w:tr>
    </w:tbl>
    <w:p w:rsidR="00237686" w:rsidRPr="00E3246C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sz w:val="26"/>
          <w:szCs w:val="26"/>
        </w:rPr>
      </w:pPr>
    </w:p>
    <w:p w:rsidR="001A4BFE" w:rsidRPr="00E3246C" w:rsidRDefault="001A4BFE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sz w:val="26"/>
          <w:szCs w:val="26"/>
        </w:rPr>
      </w:pPr>
    </w:p>
    <w:p w:rsidR="001A4BFE" w:rsidRPr="00E3246C" w:rsidRDefault="001A4BFE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sz w:val="26"/>
          <w:szCs w:val="26"/>
        </w:rPr>
      </w:pPr>
    </w:p>
    <w:p w:rsidR="00AB59A3" w:rsidRPr="00E3246C" w:rsidRDefault="00AB59A3" w:rsidP="00AB59A3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sz w:val="26"/>
          <w:szCs w:val="26"/>
        </w:rPr>
      </w:pPr>
      <w:r w:rsidRPr="00E3246C">
        <w:rPr>
          <w:sz w:val="26"/>
          <w:szCs w:val="26"/>
        </w:rPr>
        <w:t>Администрация Великого Новгорода</w:t>
      </w:r>
      <w:r w:rsidRPr="00E3246C">
        <w:rPr>
          <w:b/>
          <w:bCs/>
          <w:sz w:val="26"/>
          <w:szCs w:val="26"/>
        </w:rPr>
        <w:t xml:space="preserve"> постановляет:</w:t>
      </w:r>
    </w:p>
    <w:p w:rsidR="00AB59A3" w:rsidRPr="00E3246C" w:rsidRDefault="003C5793" w:rsidP="00AB59A3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E3246C">
        <w:rPr>
          <w:sz w:val="26"/>
          <w:szCs w:val="26"/>
        </w:rPr>
        <w:t xml:space="preserve">1. </w:t>
      </w:r>
      <w:proofErr w:type="gramStart"/>
      <w:r w:rsidRPr="00E3246C">
        <w:rPr>
          <w:sz w:val="26"/>
          <w:szCs w:val="26"/>
        </w:rPr>
        <w:t xml:space="preserve">Внести </w:t>
      </w:r>
      <w:r w:rsidR="00AB59A3" w:rsidRPr="00E3246C">
        <w:rPr>
          <w:sz w:val="26"/>
          <w:szCs w:val="26"/>
        </w:rPr>
        <w:t>в Административный регламент по предоставлению муниципальной услуги</w:t>
      </w:r>
      <w:r w:rsidR="00312E06" w:rsidRPr="00E3246C">
        <w:rPr>
          <w:sz w:val="26"/>
          <w:szCs w:val="26"/>
        </w:rPr>
        <w:t xml:space="preserve"> «</w:t>
      </w:r>
      <w:r w:rsidR="00AB59A3" w:rsidRPr="00E3246C">
        <w:rPr>
          <w:sz w:val="26"/>
          <w:szCs w:val="26"/>
        </w:rPr>
        <w:t>Прием</w:t>
      </w:r>
      <w:r w:rsidR="00D25BFF" w:rsidRPr="00E3246C">
        <w:rPr>
          <w:sz w:val="26"/>
          <w:szCs w:val="26"/>
        </w:rPr>
        <w:t xml:space="preserve"> заявлений и выдача документов </w:t>
      </w:r>
      <w:r w:rsidR="00AB59A3" w:rsidRPr="00E3246C">
        <w:rPr>
          <w:sz w:val="26"/>
          <w:szCs w:val="26"/>
        </w:rPr>
        <w:t xml:space="preserve">о согласовании переустройства и </w:t>
      </w:r>
      <w:r w:rsidR="00D25BFF" w:rsidRPr="00E3246C">
        <w:rPr>
          <w:sz w:val="26"/>
          <w:szCs w:val="26"/>
        </w:rPr>
        <w:t xml:space="preserve">(или) перепланировки помещения </w:t>
      </w:r>
      <w:r w:rsidR="00AB59A3" w:rsidRPr="00E3246C">
        <w:rPr>
          <w:sz w:val="26"/>
          <w:szCs w:val="26"/>
        </w:rPr>
        <w:t>в многоквартирном доме</w:t>
      </w:r>
      <w:r w:rsidR="00312E06" w:rsidRPr="00E3246C">
        <w:rPr>
          <w:sz w:val="26"/>
          <w:szCs w:val="26"/>
        </w:rPr>
        <w:t>»</w:t>
      </w:r>
      <w:r w:rsidR="00AB59A3" w:rsidRPr="00E3246C">
        <w:rPr>
          <w:sz w:val="26"/>
          <w:szCs w:val="26"/>
        </w:rPr>
        <w:t xml:space="preserve">, утвержденный постановлением Администрации Великого Новгорода от 01.02.2016 № 250 (в редакции постановлений Администрации Великого Новгорода от 06.03.2017 </w:t>
      </w:r>
      <w:hyperlink r:id="rId9" w:history="1">
        <w:r w:rsidR="00D25BFF" w:rsidRPr="00E3246C">
          <w:rPr>
            <w:sz w:val="26"/>
            <w:szCs w:val="26"/>
          </w:rPr>
          <w:t xml:space="preserve">№ 730, от 17.07.2018 № 3069, </w:t>
        </w:r>
        <w:r w:rsidR="00AB59A3" w:rsidRPr="00E3246C">
          <w:rPr>
            <w:sz w:val="26"/>
            <w:szCs w:val="26"/>
          </w:rPr>
          <w:t>от 04.12.2018 № 5386, от 13.05.2019 № 1828, от 13.01.2021 № 69</w:t>
        </w:r>
        <w:r w:rsidR="00312E06" w:rsidRPr="00E3246C">
          <w:rPr>
            <w:sz w:val="26"/>
            <w:szCs w:val="26"/>
          </w:rPr>
          <w:t>, от 13.11.2023 № 5463</w:t>
        </w:r>
        <w:r w:rsidR="00C85CB9">
          <w:rPr>
            <w:sz w:val="26"/>
            <w:szCs w:val="26"/>
          </w:rPr>
          <w:t>, от 14.08.2024 № 3547</w:t>
        </w:r>
        <w:r w:rsidR="00AB59A3" w:rsidRPr="00E3246C">
          <w:rPr>
            <w:sz w:val="26"/>
            <w:szCs w:val="26"/>
          </w:rPr>
          <w:t>)</w:t>
        </w:r>
      </w:hyperlink>
      <w:r w:rsidR="00312E06" w:rsidRPr="00E3246C">
        <w:rPr>
          <w:sz w:val="26"/>
          <w:szCs w:val="26"/>
        </w:rPr>
        <w:t>, следующие изменения</w:t>
      </w:r>
      <w:r w:rsidR="00AB59A3" w:rsidRPr="00E3246C">
        <w:rPr>
          <w:sz w:val="26"/>
          <w:szCs w:val="26"/>
        </w:rPr>
        <w:t>:</w:t>
      </w:r>
      <w:proofErr w:type="gramEnd"/>
    </w:p>
    <w:p w:rsidR="00E54D6C" w:rsidRDefault="001E45E3" w:rsidP="002730A0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E3246C">
        <w:rPr>
          <w:sz w:val="26"/>
          <w:szCs w:val="26"/>
        </w:rPr>
        <w:t xml:space="preserve">1.1. </w:t>
      </w:r>
      <w:r w:rsidR="002730A0">
        <w:rPr>
          <w:sz w:val="26"/>
          <w:szCs w:val="26"/>
        </w:rPr>
        <w:t>Подраздел 2.5, разделы 4, 5 исключить.</w:t>
      </w:r>
    </w:p>
    <w:p w:rsidR="00CB7055" w:rsidRDefault="00CB7055" w:rsidP="00CB705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официальном </w:t>
      </w:r>
      <w:r>
        <w:rPr>
          <w:color w:val="000000"/>
          <w:sz w:val="26"/>
          <w:szCs w:val="26"/>
        </w:rPr>
        <w:br/>
        <w:t xml:space="preserve">сетевом издании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Интернет-газета </w:t>
      </w:r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2730A0" w:rsidRPr="00E3246C" w:rsidRDefault="002730A0" w:rsidP="002730A0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E04D04" w:rsidRPr="00E3246C" w:rsidRDefault="00E04D04" w:rsidP="0093788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sz w:val="26"/>
          <w:szCs w:val="26"/>
        </w:rPr>
      </w:pPr>
    </w:p>
    <w:p w:rsidR="009F3805" w:rsidRPr="00E3246C" w:rsidRDefault="00937884" w:rsidP="0093788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sz w:val="26"/>
          <w:szCs w:val="26"/>
        </w:rPr>
      </w:pPr>
      <w:r w:rsidRPr="00E3246C">
        <w:rPr>
          <w:sz w:val="26"/>
          <w:szCs w:val="26"/>
        </w:rPr>
        <w:t>Проект подготовил и завизировал:</w:t>
      </w:r>
    </w:p>
    <w:p w:rsidR="00937884" w:rsidRPr="00E3246C" w:rsidRDefault="00937884" w:rsidP="00105E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/>
        <w:rPr>
          <w:b/>
          <w:bCs/>
          <w:sz w:val="26"/>
          <w:szCs w:val="26"/>
        </w:rPr>
      </w:pPr>
    </w:p>
    <w:p w:rsidR="00937884" w:rsidRDefault="00937884" w:rsidP="00105E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/>
        <w:rPr>
          <w:b/>
          <w:bCs/>
          <w:sz w:val="26"/>
          <w:szCs w:val="26"/>
        </w:rPr>
      </w:pPr>
    </w:p>
    <w:p w:rsidR="00B90142" w:rsidRDefault="00B90142" w:rsidP="00105E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/>
        <w:rPr>
          <w:b/>
          <w:bCs/>
          <w:sz w:val="26"/>
          <w:szCs w:val="26"/>
        </w:rPr>
      </w:pPr>
    </w:p>
    <w:p w:rsidR="00B90142" w:rsidRDefault="00B90142" w:rsidP="00105E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/>
        <w:rPr>
          <w:b/>
          <w:bCs/>
          <w:sz w:val="26"/>
          <w:szCs w:val="26"/>
        </w:rPr>
      </w:pPr>
    </w:p>
    <w:p w:rsidR="00B90142" w:rsidRPr="00E3246C" w:rsidRDefault="00B90142" w:rsidP="00105E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/>
        <w:rPr>
          <w:b/>
          <w:bCs/>
          <w:sz w:val="26"/>
          <w:szCs w:val="26"/>
        </w:rPr>
      </w:pPr>
    </w:p>
    <w:p w:rsidR="00A25D38" w:rsidRPr="00E3246C" w:rsidRDefault="00105E93" w:rsidP="00105E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/>
        <w:rPr>
          <w:b/>
          <w:bCs/>
          <w:sz w:val="26"/>
          <w:szCs w:val="26"/>
        </w:rPr>
      </w:pPr>
      <w:r w:rsidRPr="00E3246C">
        <w:rPr>
          <w:b/>
          <w:bCs/>
          <w:sz w:val="26"/>
          <w:szCs w:val="26"/>
        </w:rPr>
        <w:t>П</w:t>
      </w:r>
      <w:r w:rsidR="007D5F2F" w:rsidRPr="00E3246C">
        <w:rPr>
          <w:b/>
          <w:bCs/>
          <w:sz w:val="26"/>
          <w:szCs w:val="26"/>
        </w:rPr>
        <w:t>редседател</w:t>
      </w:r>
      <w:r w:rsidRPr="00E3246C">
        <w:rPr>
          <w:b/>
          <w:bCs/>
          <w:sz w:val="26"/>
          <w:szCs w:val="26"/>
        </w:rPr>
        <w:t>ь</w:t>
      </w:r>
    </w:p>
    <w:p w:rsidR="00A25D38" w:rsidRPr="00E3246C" w:rsidRDefault="00827491" w:rsidP="00105E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/>
        <w:rPr>
          <w:b/>
          <w:bCs/>
          <w:sz w:val="26"/>
          <w:szCs w:val="26"/>
        </w:rPr>
      </w:pPr>
      <w:r w:rsidRPr="00E3246C">
        <w:rPr>
          <w:b/>
          <w:bCs/>
          <w:sz w:val="26"/>
          <w:szCs w:val="26"/>
        </w:rPr>
        <w:t xml:space="preserve">комитета по управлению </w:t>
      </w:r>
    </w:p>
    <w:p w:rsidR="00495A6F" w:rsidRPr="00E3246C" w:rsidRDefault="00827491" w:rsidP="00105E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/>
        <w:rPr>
          <w:b/>
          <w:bCs/>
          <w:sz w:val="26"/>
          <w:szCs w:val="26"/>
        </w:rPr>
      </w:pPr>
      <w:r w:rsidRPr="00E3246C">
        <w:rPr>
          <w:b/>
          <w:bCs/>
          <w:sz w:val="26"/>
          <w:szCs w:val="26"/>
        </w:rPr>
        <w:t>городским</w:t>
      </w:r>
      <w:r w:rsidR="00312E06" w:rsidRPr="00E3246C">
        <w:rPr>
          <w:b/>
          <w:bCs/>
          <w:sz w:val="26"/>
          <w:szCs w:val="26"/>
        </w:rPr>
        <w:t xml:space="preserve"> и дорожным хоз</w:t>
      </w:r>
      <w:bookmarkStart w:id="2" w:name="_GoBack"/>
      <w:bookmarkEnd w:id="2"/>
      <w:r w:rsidR="00312E06" w:rsidRPr="00E3246C">
        <w:rPr>
          <w:b/>
          <w:bCs/>
          <w:sz w:val="26"/>
          <w:szCs w:val="26"/>
        </w:rPr>
        <w:t>яйством</w:t>
      </w:r>
      <w:r w:rsidRPr="00E3246C">
        <w:rPr>
          <w:b/>
          <w:bCs/>
          <w:sz w:val="26"/>
          <w:szCs w:val="26"/>
        </w:rPr>
        <w:t xml:space="preserve"> </w:t>
      </w:r>
      <w:r w:rsidR="00105E93" w:rsidRPr="00E3246C">
        <w:rPr>
          <w:b/>
          <w:bCs/>
          <w:sz w:val="26"/>
          <w:szCs w:val="26"/>
        </w:rPr>
        <w:t xml:space="preserve"> </w:t>
      </w:r>
      <w:r w:rsidR="00495A6F" w:rsidRPr="00E3246C">
        <w:rPr>
          <w:b/>
          <w:bCs/>
          <w:sz w:val="26"/>
          <w:szCs w:val="26"/>
        </w:rPr>
        <w:tab/>
      </w:r>
      <w:r w:rsidR="00105E93" w:rsidRPr="00E3246C">
        <w:rPr>
          <w:b/>
          <w:bCs/>
          <w:sz w:val="26"/>
          <w:szCs w:val="26"/>
        </w:rPr>
        <w:t xml:space="preserve">      А.А. </w:t>
      </w:r>
      <w:proofErr w:type="spellStart"/>
      <w:r w:rsidR="00105E93" w:rsidRPr="00E3246C">
        <w:rPr>
          <w:b/>
          <w:bCs/>
          <w:sz w:val="26"/>
          <w:szCs w:val="26"/>
        </w:rPr>
        <w:t>Тейдер</w:t>
      </w:r>
      <w:proofErr w:type="spellEnd"/>
    </w:p>
    <w:p w:rsidR="009F3805" w:rsidRDefault="009F3805" w:rsidP="007D5F2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sectPr w:rsidR="009F3805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DFA" w:rsidRDefault="00DF2DFA" w:rsidP="008E6470">
      <w:pPr>
        <w:spacing w:after="0" w:line="240" w:lineRule="auto"/>
      </w:pPr>
      <w:r>
        <w:separator/>
      </w:r>
    </w:p>
  </w:endnote>
  <w:endnote w:type="continuationSeparator" w:id="0">
    <w:p w:rsidR="00DF2DFA" w:rsidRDefault="00DF2DF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DFA" w:rsidRDefault="00DF2DFA" w:rsidP="008E6470">
      <w:pPr>
        <w:spacing w:after="0" w:line="240" w:lineRule="auto"/>
      </w:pPr>
      <w:r>
        <w:separator/>
      </w:r>
    </w:p>
  </w:footnote>
  <w:footnote w:type="continuationSeparator" w:id="0">
    <w:p w:rsidR="00DF2DFA" w:rsidRDefault="00DF2DF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38B2" w:rsidRPr="004F6BF4" w:rsidRDefault="007938B2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CB7055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9A3"/>
    <w:rsid w:val="00006734"/>
    <w:rsid w:val="00014282"/>
    <w:rsid w:val="00015A8E"/>
    <w:rsid w:val="00033D86"/>
    <w:rsid w:val="00042616"/>
    <w:rsid w:val="00055C0E"/>
    <w:rsid w:val="00057E0F"/>
    <w:rsid w:val="00074C0B"/>
    <w:rsid w:val="000979B3"/>
    <w:rsid w:val="000C06A3"/>
    <w:rsid w:val="000C06F0"/>
    <w:rsid w:val="000D1993"/>
    <w:rsid w:val="000D59A8"/>
    <w:rsid w:val="000D6A99"/>
    <w:rsid w:val="000F0A86"/>
    <w:rsid w:val="000F1F7C"/>
    <w:rsid w:val="000F5A52"/>
    <w:rsid w:val="00105E4F"/>
    <w:rsid w:val="00105E93"/>
    <w:rsid w:val="001104BE"/>
    <w:rsid w:val="001410D7"/>
    <w:rsid w:val="00154E6F"/>
    <w:rsid w:val="0017581F"/>
    <w:rsid w:val="00181C87"/>
    <w:rsid w:val="001A13B7"/>
    <w:rsid w:val="001A4BFE"/>
    <w:rsid w:val="001B4A55"/>
    <w:rsid w:val="001D4E91"/>
    <w:rsid w:val="001D7400"/>
    <w:rsid w:val="001E45E3"/>
    <w:rsid w:val="001E7EEC"/>
    <w:rsid w:val="001F3FFC"/>
    <w:rsid w:val="0020307F"/>
    <w:rsid w:val="002157D2"/>
    <w:rsid w:val="00222230"/>
    <w:rsid w:val="00237686"/>
    <w:rsid w:val="00252C1C"/>
    <w:rsid w:val="002672F5"/>
    <w:rsid w:val="002730A0"/>
    <w:rsid w:val="00283035"/>
    <w:rsid w:val="00292B79"/>
    <w:rsid w:val="0029433B"/>
    <w:rsid w:val="002A34AF"/>
    <w:rsid w:val="002A5349"/>
    <w:rsid w:val="002A5AAA"/>
    <w:rsid w:val="002B5446"/>
    <w:rsid w:val="002E3B22"/>
    <w:rsid w:val="002F562B"/>
    <w:rsid w:val="002F6C39"/>
    <w:rsid w:val="0030384F"/>
    <w:rsid w:val="00307770"/>
    <w:rsid w:val="00312E06"/>
    <w:rsid w:val="00321DF6"/>
    <w:rsid w:val="003223DD"/>
    <w:rsid w:val="003276DC"/>
    <w:rsid w:val="003463E1"/>
    <w:rsid w:val="0036286D"/>
    <w:rsid w:val="00371010"/>
    <w:rsid w:val="00380BF6"/>
    <w:rsid w:val="00381DE1"/>
    <w:rsid w:val="00392F78"/>
    <w:rsid w:val="003C5793"/>
    <w:rsid w:val="003D3E18"/>
    <w:rsid w:val="003D55D2"/>
    <w:rsid w:val="003D657D"/>
    <w:rsid w:val="003E300C"/>
    <w:rsid w:val="003E6801"/>
    <w:rsid w:val="003F21E2"/>
    <w:rsid w:val="00402188"/>
    <w:rsid w:val="004064C8"/>
    <w:rsid w:val="00411A5B"/>
    <w:rsid w:val="00421C00"/>
    <w:rsid w:val="00437127"/>
    <w:rsid w:val="00437651"/>
    <w:rsid w:val="00456061"/>
    <w:rsid w:val="004669A7"/>
    <w:rsid w:val="004754DD"/>
    <w:rsid w:val="00495A6F"/>
    <w:rsid w:val="004B2521"/>
    <w:rsid w:val="004C5831"/>
    <w:rsid w:val="004C6C46"/>
    <w:rsid w:val="004D11EF"/>
    <w:rsid w:val="004F6BF4"/>
    <w:rsid w:val="00500481"/>
    <w:rsid w:val="00500798"/>
    <w:rsid w:val="00500BE0"/>
    <w:rsid w:val="00512C28"/>
    <w:rsid w:val="00524C8E"/>
    <w:rsid w:val="00532F68"/>
    <w:rsid w:val="00546D5F"/>
    <w:rsid w:val="00554AA9"/>
    <w:rsid w:val="00584145"/>
    <w:rsid w:val="00590A16"/>
    <w:rsid w:val="005A4BB1"/>
    <w:rsid w:val="005C2E85"/>
    <w:rsid w:val="005D4438"/>
    <w:rsid w:val="0062608C"/>
    <w:rsid w:val="00633979"/>
    <w:rsid w:val="00636F01"/>
    <w:rsid w:val="00642966"/>
    <w:rsid w:val="00645C27"/>
    <w:rsid w:val="006723EB"/>
    <w:rsid w:val="00680A8F"/>
    <w:rsid w:val="00690A9B"/>
    <w:rsid w:val="00694371"/>
    <w:rsid w:val="006A6BB4"/>
    <w:rsid w:val="006A7DBC"/>
    <w:rsid w:val="006C412D"/>
    <w:rsid w:val="006F72D4"/>
    <w:rsid w:val="00727BAC"/>
    <w:rsid w:val="00740665"/>
    <w:rsid w:val="00757610"/>
    <w:rsid w:val="00762111"/>
    <w:rsid w:val="0077423C"/>
    <w:rsid w:val="0077623A"/>
    <w:rsid w:val="00780228"/>
    <w:rsid w:val="007938B2"/>
    <w:rsid w:val="00797388"/>
    <w:rsid w:val="007A40EF"/>
    <w:rsid w:val="007B198E"/>
    <w:rsid w:val="007B4DFB"/>
    <w:rsid w:val="007D1E81"/>
    <w:rsid w:val="007D5F2F"/>
    <w:rsid w:val="007D7657"/>
    <w:rsid w:val="007E4200"/>
    <w:rsid w:val="007E7C5C"/>
    <w:rsid w:val="007F4E3F"/>
    <w:rsid w:val="00807C30"/>
    <w:rsid w:val="00822309"/>
    <w:rsid w:val="008223C6"/>
    <w:rsid w:val="0082557E"/>
    <w:rsid w:val="00827491"/>
    <w:rsid w:val="00830DD9"/>
    <w:rsid w:val="008328F9"/>
    <w:rsid w:val="008351B6"/>
    <w:rsid w:val="00856B1B"/>
    <w:rsid w:val="00860F48"/>
    <w:rsid w:val="00873B8A"/>
    <w:rsid w:val="0089471A"/>
    <w:rsid w:val="00897181"/>
    <w:rsid w:val="008A4F49"/>
    <w:rsid w:val="008D00F2"/>
    <w:rsid w:val="008D110A"/>
    <w:rsid w:val="008D5885"/>
    <w:rsid w:val="008E266B"/>
    <w:rsid w:val="008E39ED"/>
    <w:rsid w:val="008E6470"/>
    <w:rsid w:val="008F4AA3"/>
    <w:rsid w:val="008F4F52"/>
    <w:rsid w:val="00914FF1"/>
    <w:rsid w:val="00937884"/>
    <w:rsid w:val="0095001B"/>
    <w:rsid w:val="009576E4"/>
    <w:rsid w:val="00973974"/>
    <w:rsid w:val="0097458C"/>
    <w:rsid w:val="00976D72"/>
    <w:rsid w:val="0098352F"/>
    <w:rsid w:val="009B5303"/>
    <w:rsid w:val="009B55F2"/>
    <w:rsid w:val="009C478F"/>
    <w:rsid w:val="009D2636"/>
    <w:rsid w:val="009E596D"/>
    <w:rsid w:val="009E6FB6"/>
    <w:rsid w:val="009F3805"/>
    <w:rsid w:val="00A12F72"/>
    <w:rsid w:val="00A1700C"/>
    <w:rsid w:val="00A25D38"/>
    <w:rsid w:val="00A31823"/>
    <w:rsid w:val="00A4208B"/>
    <w:rsid w:val="00A6365D"/>
    <w:rsid w:val="00A825CC"/>
    <w:rsid w:val="00A86D1B"/>
    <w:rsid w:val="00A967BE"/>
    <w:rsid w:val="00AB59A3"/>
    <w:rsid w:val="00AC258F"/>
    <w:rsid w:val="00AD1A3A"/>
    <w:rsid w:val="00AD365F"/>
    <w:rsid w:val="00AD43AA"/>
    <w:rsid w:val="00AD7D08"/>
    <w:rsid w:val="00AE5184"/>
    <w:rsid w:val="00AF0EBC"/>
    <w:rsid w:val="00AF2A9A"/>
    <w:rsid w:val="00AF3C82"/>
    <w:rsid w:val="00AF717A"/>
    <w:rsid w:val="00B34A62"/>
    <w:rsid w:val="00B469E7"/>
    <w:rsid w:val="00B54B7F"/>
    <w:rsid w:val="00B55C74"/>
    <w:rsid w:val="00B6264E"/>
    <w:rsid w:val="00B64EF3"/>
    <w:rsid w:val="00B65F85"/>
    <w:rsid w:val="00B864C9"/>
    <w:rsid w:val="00B90142"/>
    <w:rsid w:val="00B92E48"/>
    <w:rsid w:val="00B9665C"/>
    <w:rsid w:val="00BA3C9C"/>
    <w:rsid w:val="00BA52A1"/>
    <w:rsid w:val="00BA7893"/>
    <w:rsid w:val="00BB3889"/>
    <w:rsid w:val="00BB5E74"/>
    <w:rsid w:val="00BD4378"/>
    <w:rsid w:val="00BD72E7"/>
    <w:rsid w:val="00BD7884"/>
    <w:rsid w:val="00BE648B"/>
    <w:rsid w:val="00BE79C6"/>
    <w:rsid w:val="00BE7CCF"/>
    <w:rsid w:val="00C02D33"/>
    <w:rsid w:val="00C10323"/>
    <w:rsid w:val="00C14DA1"/>
    <w:rsid w:val="00C20917"/>
    <w:rsid w:val="00C22B6B"/>
    <w:rsid w:val="00C323D5"/>
    <w:rsid w:val="00C34484"/>
    <w:rsid w:val="00C44D87"/>
    <w:rsid w:val="00C54788"/>
    <w:rsid w:val="00C64005"/>
    <w:rsid w:val="00C85CB9"/>
    <w:rsid w:val="00C96F08"/>
    <w:rsid w:val="00C97D21"/>
    <w:rsid w:val="00CA1604"/>
    <w:rsid w:val="00CB321B"/>
    <w:rsid w:val="00CB7055"/>
    <w:rsid w:val="00CD2907"/>
    <w:rsid w:val="00CD5239"/>
    <w:rsid w:val="00CD5732"/>
    <w:rsid w:val="00D13C6F"/>
    <w:rsid w:val="00D15271"/>
    <w:rsid w:val="00D23DEB"/>
    <w:rsid w:val="00D25BFF"/>
    <w:rsid w:val="00D36D65"/>
    <w:rsid w:val="00D45BA7"/>
    <w:rsid w:val="00D6288F"/>
    <w:rsid w:val="00D80C26"/>
    <w:rsid w:val="00D95D08"/>
    <w:rsid w:val="00DB5B47"/>
    <w:rsid w:val="00DD15AC"/>
    <w:rsid w:val="00DE338B"/>
    <w:rsid w:val="00DF1F36"/>
    <w:rsid w:val="00DF2DFA"/>
    <w:rsid w:val="00DF602B"/>
    <w:rsid w:val="00DF6AA8"/>
    <w:rsid w:val="00E0118D"/>
    <w:rsid w:val="00E04D04"/>
    <w:rsid w:val="00E17D1C"/>
    <w:rsid w:val="00E23851"/>
    <w:rsid w:val="00E26BDA"/>
    <w:rsid w:val="00E3246C"/>
    <w:rsid w:val="00E421EC"/>
    <w:rsid w:val="00E43F6E"/>
    <w:rsid w:val="00E54D6C"/>
    <w:rsid w:val="00E63F68"/>
    <w:rsid w:val="00E73BF9"/>
    <w:rsid w:val="00E74BFC"/>
    <w:rsid w:val="00E8608E"/>
    <w:rsid w:val="00E90840"/>
    <w:rsid w:val="00E9207B"/>
    <w:rsid w:val="00E92785"/>
    <w:rsid w:val="00EA5916"/>
    <w:rsid w:val="00EA75C7"/>
    <w:rsid w:val="00EB143D"/>
    <w:rsid w:val="00EE5331"/>
    <w:rsid w:val="00EF0715"/>
    <w:rsid w:val="00F04AB3"/>
    <w:rsid w:val="00F3513F"/>
    <w:rsid w:val="00F405AB"/>
    <w:rsid w:val="00F428BC"/>
    <w:rsid w:val="00F72DC2"/>
    <w:rsid w:val="00F73FF9"/>
    <w:rsid w:val="00F80526"/>
    <w:rsid w:val="00F827E6"/>
    <w:rsid w:val="00F90AB3"/>
    <w:rsid w:val="00F9397C"/>
    <w:rsid w:val="00FA0A5A"/>
    <w:rsid w:val="00FA2126"/>
    <w:rsid w:val="00FA46BB"/>
    <w:rsid w:val="00FA6D9C"/>
    <w:rsid w:val="00FB4B92"/>
    <w:rsid w:val="00FB54F1"/>
    <w:rsid w:val="00FC3954"/>
    <w:rsid w:val="00FC5F2C"/>
    <w:rsid w:val="00FD14DA"/>
    <w:rsid w:val="00FF56FE"/>
    <w:rsid w:val="00FF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785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1410D7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29433B"/>
    <w:rPr>
      <w:color w:val="0000FF" w:themeColor="hyperlink"/>
      <w:u w:val="single"/>
    </w:rPr>
  </w:style>
  <w:style w:type="paragraph" w:customStyle="1" w:styleId="ConsPlusNormal">
    <w:name w:val="ConsPlusNormal"/>
    <w:rsid w:val="00500BE0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PlusNonformat">
    <w:name w:val="ConsPlusNonformat"/>
    <w:rsid w:val="00500BE0"/>
    <w:pPr>
      <w:widowControl w:val="0"/>
      <w:autoSpaceDE w:val="0"/>
      <w:autoSpaceDN w:val="0"/>
    </w:pPr>
    <w:rPr>
      <w:rFonts w:ascii="Courier New" w:eastAsiaTheme="minorEastAsia" w:hAnsi="Courier New" w:cs="Courier New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785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1410D7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29433B"/>
    <w:rPr>
      <w:color w:val="0000FF" w:themeColor="hyperlink"/>
      <w:u w:val="single"/>
    </w:rPr>
  </w:style>
  <w:style w:type="paragraph" w:customStyle="1" w:styleId="ConsPlusNormal">
    <w:name w:val="ConsPlusNormal"/>
    <w:rsid w:val="00500BE0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PlusNonformat">
    <w:name w:val="ConsPlusNonformat"/>
    <w:rsid w:val="00500BE0"/>
    <w:pPr>
      <w:widowControl w:val="0"/>
      <w:autoSpaceDE w:val="0"/>
      <w:autoSpaceDN w:val="0"/>
    </w:pPr>
    <w:rPr>
      <w:rFonts w:ascii="Courier New" w:eastAsiaTheme="minorEastAsia" w:hAnsi="Courier New" w:cs="Courier New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EC672385446DBD693FB0FD34C3BF95FC769D137F478285CDA051440DF526F498997959CE601E8DB1DCA94V7Q3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3EE99-B8AB-410B-9C23-4179E39C4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568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Егорова Ирина Владимировна</dc:creator>
  <cp:lastModifiedBy>Егорова Ирина Владимировна</cp:lastModifiedBy>
  <cp:revision>65</cp:revision>
  <cp:lastPrinted>2024-08-07T07:23:00Z</cp:lastPrinted>
  <dcterms:created xsi:type="dcterms:W3CDTF">2024-07-15T07:10:00Z</dcterms:created>
  <dcterms:modified xsi:type="dcterms:W3CDTF">2025-11-19T11:54:00Z</dcterms:modified>
</cp:coreProperties>
</file>