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F305F2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F305F2" w:rsidRDefault="007120C0" w:rsidP="002D031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305F2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F305F2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F305F2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в постановление Администрации Великого Новгорода от </w:t>
            </w:r>
            <w:r w:rsidR="002D0310">
              <w:rPr>
                <w:b/>
                <w:bCs/>
                <w:color w:val="000000"/>
                <w:sz w:val="28"/>
                <w:szCs w:val="28"/>
              </w:rPr>
              <w:t>24.10.2024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 № </w:t>
            </w:r>
            <w:r w:rsidR="002D0310">
              <w:rPr>
                <w:b/>
                <w:bCs/>
                <w:color w:val="000000"/>
                <w:sz w:val="28"/>
                <w:szCs w:val="28"/>
              </w:rPr>
              <w:t>4559</w:t>
            </w: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8"/>
          <w:szCs w:val="28"/>
        </w:rPr>
      </w:pPr>
      <w:r w:rsidRPr="00F305F2">
        <w:rPr>
          <w:sz w:val="28"/>
          <w:szCs w:val="28"/>
        </w:rPr>
        <w:t>"Об общих принципах организации местного самоуправления в Российской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 от 27 июля 2010 г. № 210-ФЗ "Об организации предоставления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государственных и муниципальных услуг" Администрация Великого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Новгорода</w:t>
      </w:r>
      <w:r w:rsidR="002E0ED8">
        <w:rPr>
          <w:sz w:val="28"/>
          <w:szCs w:val="28"/>
        </w:rPr>
        <w:t xml:space="preserve"> </w:t>
      </w:r>
      <w:r w:rsidRPr="00F305F2">
        <w:rPr>
          <w:b/>
          <w:bCs/>
          <w:sz w:val="28"/>
          <w:szCs w:val="28"/>
        </w:rPr>
        <w:t>постановляет: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 Внести в постановление Администрации Великого Новгорода от</w:t>
      </w:r>
      <w:r>
        <w:rPr>
          <w:sz w:val="28"/>
          <w:szCs w:val="28"/>
        </w:rPr>
        <w:t xml:space="preserve"> </w:t>
      </w:r>
      <w:r w:rsidR="002D0310">
        <w:rPr>
          <w:sz w:val="28"/>
          <w:szCs w:val="28"/>
        </w:rPr>
        <w:t>24.10.2024</w:t>
      </w:r>
      <w:r>
        <w:rPr>
          <w:sz w:val="28"/>
          <w:szCs w:val="28"/>
        </w:rPr>
        <w:t xml:space="preserve"> № </w:t>
      </w:r>
      <w:r w:rsidR="002D0310">
        <w:rPr>
          <w:sz w:val="28"/>
          <w:szCs w:val="28"/>
        </w:rPr>
        <w:t>4559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"Об утверждении Административного регламента</w:t>
      </w:r>
      <w:r>
        <w:rPr>
          <w:sz w:val="28"/>
          <w:szCs w:val="28"/>
        </w:rPr>
        <w:t xml:space="preserve"> предоставлени</w:t>
      </w:r>
      <w:r w:rsidR="002E0ED8">
        <w:rPr>
          <w:sz w:val="28"/>
          <w:szCs w:val="28"/>
        </w:rPr>
        <w:t xml:space="preserve">я муниципальной услуги «Предоставление </w:t>
      </w:r>
      <w:r>
        <w:rPr>
          <w:sz w:val="28"/>
          <w:szCs w:val="28"/>
        </w:rPr>
        <w:t xml:space="preserve">жилых помещений </w:t>
      </w:r>
      <w:r w:rsidR="008F5478">
        <w:rPr>
          <w:sz w:val="28"/>
          <w:szCs w:val="28"/>
        </w:rPr>
        <w:t>маневренного фонда»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следующие изменения:</w:t>
      </w:r>
    </w:p>
    <w:p w:rsid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1.1. Преамбулу постановления изложить в следующей редакции:</w:t>
      </w:r>
    </w:p>
    <w:p w:rsidR="00813180" w:rsidRPr="00813180" w:rsidRDefault="00813180" w:rsidP="0081318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proofErr w:type="gramStart"/>
      <w:r w:rsidRPr="00813180">
        <w:rPr>
          <w:sz w:val="28"/>
          <w:szCs w:val="28"/>
        </w:rPr>
        <w:t>"В соответствии Федеральными законами от 6 октября 2003 г. № 131-ФЗ 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услуг", Постановлением Правительства Российской Федерации от 26 января 2006 г.</w:t>
      </w:r>
      <w:r w:rsidR="0089449F">
        <w:rPr>
          <w:sz w:val="28"/>
          <w:szCs w:val="28"/>
        </w:rPr>
        <w:t xml:space="preserve"> </w:t>
      </w:r>
      <w:r w:rsidRPr="00813180">
        <w:rPr>
          <w:sz w:val="28"/>
          <w:szCs w:val="28"/>
        </w:rPr>
        <w:t>№ 42 "Об утверждении Правил отнесения жилого помещения к специализированному жилищному фонду и типовых договоров найма специализированных жилых помещений"</w:t>
      </w:r>
      <w:r w:rsidR="0089449F">
        <w:rPr>
          <w:sz w:val="28"/>
          <w:szCs w:val="28"/>
        </w:rPr>
        <w:t>,</w:t>
      </w:r>
      <w:r w:rsidRPr="00813180">
        <w:rPr>
          <w:sz w:val="28"/>
          <w:szCs w:val="28"/>
        </w:rPr>
        <w:t xml:space="preserve"> решением</w:t>
      </w:r>
      <w:proofErr w:type="gramEnd"/>
      <w:r w:rsidRPr="00813180">
        <w:rPr>
          <w:sz w:val="28"/>
          <w:szCs w:val="28"/>
        </w:rPr>
        <w:t xml:space="preserve"> Думы Великого Новгорода от 26.03.2024 № 129 "Об утверждении Положения о порядке предоставления жилых помещений муниципального специализированного жилищного фонда Великого Новгорода",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</w:t>
      </w:r>
      <w:proofErr w:type="gramStart"/>
      <w:r w:rsidRPr="00813180">
        <w:rPr>
          <w:sz w:val="28"/>
          <w:szCs w:val="28"/>
        </w:rPr>
        <w:t>:»</w:t>
      </w:r>
      <w:proofErr w:type="gramEnd"/>
      <w:r w:rsidRPr="00813180">
        <w:rPr>
          <w:sz w:val="28"/>
          <w:szCs w:val="28"/>
        </w:rPr>
        <w:t>;</w:t>
      </w:r>
    </w:p>
    <w:p w:rsidR="00813180" w:rsidRPr="00F305F2" w:rsidRDefault="00813180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</w:p>
    <w:p w:rsidR="0019598B" w:rsidRDefault="00F305F2" w:rsidP="00B57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lastRenderedPageBreak/>
        <w:t>1.2. В Административном регламенте предоставления муниципальной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услуги "</w:t>
      </w:r>
      <w:r w:rsidR="0019598B" w:rsidRPr="0019598B">
        <w:rPr>
          <w:sz w:val="28"/>
          <w:szCs w:val="28"/>
        </w:rPr>
        <w:t xml:space="preserve">Предоставление </w:t>
      </w:r>
      <w:r w:rsidR="00813180">
        <w:rPr>
          <w:sz w:val="28"/>
          <w:szCs w:val="28"/>
        </w:rPr>
        <w:t>жилых помещений маневренного фонда</w:t>
      </w:r>
      <w:r w:rsidR="003D0FBB">
        <w:rPr>
          <w:sz w:val="28"/>
          <w:szCs w:val="28"/>
        </w:rPr>
        <w:t>»</w:t>
      </w:r>
      <w:r w:rsidR="00813180">
        <w:rPr>
          <w:sz w:val="28"/>
          <w:szCs w:val="28"/>
        </w:rPr>
        <w:t>, утвержденном</w:t>
      </w:r>
      <w:r w:rsidR="00B573F1" w:rsidRPr="00B573F1">
        <w:rPr>
          <w:sz w:val="28"/>
          <w:szCs w:val="28"/>
        </w:rPr>
        <w:t xml:space="preserve"> вышеназванным</w:t>
      </w:r>
      <w:r w:rsidR="00B573F1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постановлением, подраздел 2.5</w:t>
      </w:r>
      <w:r w:rsidR="003D0FBB">
        <w:rPr>
          <w:sz w:val="28"/>
          <w:szCs w:val="28"/>
        </w:rPr>
        <w:t>,</w:t>
      </w:r>
      <w:r w:rsidR="003D0FBB" w:rsidRPr="003D0FBB">
        <w:rPr>
          <w:sz w:val="28"/>
          <w:szCs w:val="28"/>
        </w:rPr>
        <w:t xml:space="preserve"> разделы 4, 5 исключить.</w:t>
      </w:r>
      <w:bookmarkStart w:id="2" w:name="_GoBack"/>
      <w:bookmarkEnd w:id="2"/>
    </w:p>
    <w:p w:rsidR="00237686" w:rsidRPr="00F305F2" w:rsidRDefault="00435F42" w:rsidP="00435F4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2. </w:t>
      </w:r>
      <w:r w:rsidR="00F305F2" w:rsidRPr="00F305F2">
        <w:rPr>
          <w:sz w:val="28"/>
          <w:szCs w:val="28"/>
        </w:rPr>
        <w:t>Опубликовать настоящее постановление в газете "Новгород",</w:t>
      </w:r>
      <w:r w:rsidR="004C7812">
        <w:rPr>
          <w:sz w:val="28"/>
          <w:szCs w:val="28"/>
        </w:rPr>
        <w:t xml:space="preserve"> </w:t>
      </w:r>
      <w:r w:rsidR="00F305F2" w:rsidRPr="00F305F2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>
        <w:rPr>
          <w:sz w:val="28"/>
          <w:szCs w:val="28"/>
        </w:rPr>
        <w:t xml:space="preserve"> </w:t>
      </w:r>
      <w:r w:rsidR="00F305F2" w:rsidRPr="00F305F2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A4F49" w:rsidRPr="00AE5184" w:rsidRDefault="008A4F49" w:rsidP="001A4C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435F42" w:rsidRDefault="00435F42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5F4CDB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Начальник управления по</w:t>
      </w:r>
      <w:r>
        <w:rPr>
          <w:color w:val="000000"/>
          <w:sz w:val="26"/>
          <w:szCs w:val="26"/>
        </w:rPr>
        <w:br/>
        <w:t xml:space="preserve">жилищным вопросам и </w:t>
      </w:r>
      <w:proofErr w:type="gramStart"/>
      <w:r>
        <w:rPr>
          <w:color w:val="000000"/>
          <w:sz w:val="26"/>
          <w:szCs w:val="26"/>
        </w:rPr>
        <w:t>социальной</w:t>
      </w:r>
      <w:proofErr w:type="gramEnd"/>
      <w:r>
        <w:rPr>
          <w:color w:val="000000"/>
          <w:sz w:val="26"/>
          <w:szCs w:val="26"/>
        </w:rPr>
        <w:t xml:space="preserve"> </w:t>
      </w:r>
    </w:p>
    <w:p w:rsidR="005F4CDB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поддержке граждан Администрации                                       М.Л.</w:t>
      </w:r>
      <w:r w:rsidR="000D2CF8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Самсонова</w:t>
      </w:r>
    </w:p>
    <w:p w:rsidR="00237686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Великого Новгорода</w:t>
      </w: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sectPr w:rsidR="00237686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6F8" w:rsidRDefault="003A66F8" w:rsidP="008E6470">
      <w:pPr>
        <w:spacing w:after="0" w:line="240" w:lineRule="auto"/>
      </w:pPr>
      <w:r>
        <w:separator/>
      </w:r>
    </w:p>
  </w:endnote>
  <w:endnote w:type="continuationSeparator" w:id="0">
    <w:p w:rsidR="003A66F8" w:rsidRDefault="003A66F8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6F8" w:rsidRDefault="003A66F8" w:rsidP="008E6470">
      <w:pPr>
        <w:spacing w:after="0" w:line="240" w:lineRule="auto"/>
      </w:pPr>
      <w:r>
        <w:separator/>
      </w:r>
    </w:p>
  </w:footnote>
  <w:footnote w:type="continuationSeparator" w:id="0">
    <w:p w:rsidR="003A66F8" w:rsidRDefault="003A66F8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D0FBB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C06A3"/>
    <w:rsid w:val="000D2CF8"/>
    <w:rsid w:val="000D6A99"/>
    <w:rsid w:val="001104BE"/>
    <w:rsid w:val="0017581F"/>
    <w:rsid w:val="00181C87"/>
    <w:rsid w:val="0019598B"/>
    <w:rsid w:val="001A4CD3"/>
    <w:rsid w:val="001D4E91"/>
    <w:rsid w:val="0020307F"/>
    <w:rsid w:val="00237686"/>
    <w:rsid w:val="002A5AAA"/>
    <w:rsid w:val="002D0310"/>
    <w:rsid w:val="002E0ED8"/>
    <w:rsid w:val="0033358D"/>
    <w:rsid w:val="0039105F"/>
    <w:rsid w:val="003A66F8"/>
    <w:rsid w:val="003A7A8D"/>
    <w:rsid w:val="003C03CF"/>
    <w:rsid w:val="003D0FBB"/>
    <w:rsid w:val="003F21E2"/>
    <w:rsid w:val="004218C3"/>
    <w:rsid w:val="00421C00"/>
    <w:rsid w:val="00435F42"/>
    <w:rsid w:val="004777E2"/>
    <w:rsid w:val="00495A6F"/>
    <w:rsid w:val="004C7812"/>
    <w:rsid w:val="004F6BF4"/>
    <w:rsid w:val="005E674F"/>
    <w:rsid w:val="005F4CDB"/>
    <w:rsid w:val="0063149C"/>
    <w:rsid w:val="00636F01"/>
    <w:rsid w:val="006A150C"/>
    <w:rsid w:val="006E7358"/>
    <w:rsid w:val="007120C0"/>
    <w:rsid w:val="007465B2"/>
    <w:rsid w:val="00797388"/>
    <w:rsid w:val="007A275C"/>
    <w:rsid w:val="00813180"/>
    <w:rsid w:val="00830DD9"/>
    <w:rsid w:val="008857FF"/>
    <w:rsid w:val="008907E4"/>
    <w:rsid w:val="0089449F"/>
    <w:rsid w:val="00897181"/>
    <w:rsid w:val="008A4F49"/>
    <w:rsid w:val="008C2580"/>
    <w:rsid w:val="008C51CA"/>
    <w:rsid w:val="008D110A"/>
    <w:rsid w:val="008E6470"/>
    <w:rsid w:val="008F5478"/>
    <w:rsid w:val="009641FC"/>
    <w:rsid w:val="00966626"/>
    <w:rsid w:val="009729FB"/>
    <w:rsid w:val="0098352F"/>
    <w:rsid w:val="009E596D"/>
    <w:rsid w:val="00A53931"/>
    <w:rsid w:val="00AE5184"/>
    <w:rsid w:val="00AF0EBC"/>
    <w:rsid w:val="00B55C74"/>
    <w:rsid w:val="00B573F1"/>
    <w:rsid w:val="00B864C9"/>
    <w:rsid w:val="00B866BE"/>
    <w:rsid w:val="00B9665C"/>
    <w:rsid w:val="00BD7884"/>
    <w:rsid w:val="00BE648B"/>
    <w:rsid w:val="00C02D33"/>
    <w:rsid w:val="00C241B9"/>
    <w:rsid w:val="00C56D01"/>
    <w:rsid w:val="00C96F08"/>
    <w:rsid w:val="00CD5732"/>
    <w:rsid w:val="00CE5BB7"/>
    <w:rsid w:val="00CE641A"/>
    <w:rsid w:val="00D73EE3"/>
    <w:rsid w:val="00DC39FC"/>
    <w:rsid w:val="00DF602B"/>
    <w:rsid w:val="00EE2CCB"/>
    <w:rsid w:val="00EF0715"/>
    <w:rsid w:val="00F305F2"/>
    <w:rsid w:val="00F336FB"/>
    <w:rsid w:val="00F454E5"/>
    <w:rsid w:val="00F70965"/>
    <w:rsid w:val="00FA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4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77FA3-64E4-4829-8E4F-04F76A3F5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1168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Гусева Светлана Леонидовна</cp:lastModifiedBy>
  <cp:revision>28</cp:revision>
  <cp:lastPrinted>2024-08-01T07:18:00Z</cp:lastPrinted>
  <dcterms:created xsi:type="dcterms:W3CDTF">2023-12-14T13:26:00Z</dcterms:created>
  <dcterms:modified xsi:type="dcterms:W3CDTF">2025-11-17T08:23:00Z</dcterms:modified>
</cp:coreProperties>
</file>